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A0C5C" w14:textId="79C3627C" w:rsidR="00A0545A" w:rsidRDefault="00845A1E">
      <w:pPr>
        <w:rPr>
          <w:rFonts w:eastAsiaTheme="majorEastAsia" w:cstheme="majorBidi"/>
          <w:b/>
          <w:spacing w:val="-10"/>
          <w:kern w:val="28"/>
          <w:sz w:val="9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ED63FCC" wp14:editId="7B89773E">
                <wp:simplePos x="0" y="0"/>
                <wp:positionH relativeFrom="margin">
                  <wp:posOffset>-318770</wp:posOffset>
                </wp:positionH>
                <wp:positionV relativeFrom="page">
                  <wp:posOffset>4043045</wp:posOffset>
                </wp:positionV>
                <wp:extent cx="6400165" cy="445770"/>
                <wp:effectExtent l="0" t="0" r="635" b="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445770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83346" w14:textId="6C87E05A" w:rsidR="00C07AD0" w:rsidRPr="00B15594" w:rsidRDefault="00845A1E" w:rsidP="00C07AD0"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>Gjelder for små, lokale prosjekter som ikke trenger å porteføljestyres. Dokumentet skal utarbeides i planleggingsfasen og oppdateres gjennom prosjektet.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63FC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25.1pt;margin-top:318.35pt;width:503.95pt;height:35.1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" fillcolor="#ffdc00" stroked="f">
                <v:textbox>
                  <w:txbxContent>
                    <w:p w14:paraId="66B83346" w14:textId="6C87E05A" w:rsidR="00C07AD0" w:rsidRPr="00B15594" w:rsidRDefault="00845A1E" w:rsidP="00C07AD0">
                      <w:r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>Gjelder for små, lokale prosjekter som ikke trenger å porteføljestyres. Dokumentet skal utarbeides i planleggingsfasen og oppdateres gjennom prosjektet.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6620D">
        <w:rPr>
          <w:noProof/>
        </w:rPr>
        <w:drawing>
          <wp:anchor distT="0" distB="0" distL="114300" distR="114300" simplePos="0" relativeHeight="251658240" behindDoc="0" locked="0" layoutInCell="1" allowOverlap="1" wp14:anchorId="12E03E28" wp14:editId="2566ECD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481" cy="10690775"/>
            <wp:effectExtent l="0" t="0" r="0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side1rapport_wor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47" cy="1069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45B85B4" wp14:editId="67A3FE65">
                <wp:simplePos x="0" y="0"/>
                <wp:positionH relativeFrom="column">
                  <wp:posOffset>-447040</wp:posOffset>
                </wp:positionH>
                <wp:positionV relativeFrom="page">
                  <wp:posOffset>1664335</wp:posOffset>
                </wp:positionV>
                <wp:extent cx="6523355" cy="757555"/>
                <wp:effectExtent l="0" t="0" r="0" b="4445"/>
                <wp:wrapSquare wrapText="bothSides"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757555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452E" w14:textId="3AFC0A84" w:rsidR="00A0545A" w:rsidRPr="00DE0FB3" w:rsidRDefault="0079616A" w:rsidP="005E02E5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E0FB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Skriv inn prosjektnavn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85B4" id="_x0000_s1027" type="#_x0000_t202" style="position:absolute;margin-left:-35.2pt;margin-top:131.05pt;width:513.65pt;height:59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" fillcolor="#ffdc00" stroked="f">
                <v:textbox>
                  <w:txbxContent>
                    <w:p w14:paraId="650A452E" w14:textId="3AFC0A84" w:rsidR="00A0545A" w:rsidRPr="00DE0FB3" w:rsidRDefault="0079616A" w:rsidP="005E02E5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DE0FB3">
                        <w:rPr>
                          <w:rFonts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Skriv inn prosjektnavn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22D3FF6" wp14:editId="1A0502CF">
                <wp:simplePos x="0" y="0"/>
                <wp:positionH relativeFrom="margin">
                  <wp:posOffset>-478790</wp:posOffset>
                </wp:positionH>
                <wp:positionV relativeFrom="page">
                  <wp:posOffset>2428875</wp:posOffset>
                </wp:positionV>
                <wp:extent cx="6523355" cy="757555"/>
                <wp:effectExtent l="0" t="0" r="0" b="4445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757555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297DF" w14:textId="6C92FF6C" w:rsidR="0079616A" w:rsidRPr="00656A24" w:rsidRDefault="00245BF0" w:rsidP="005E02E5">
                            <w:pPr>
                              <w:rPr>
                                <w:rFonts w:cs="Arial"/>
                                <w:b/>
                                <w:bCs/>
                                <w:sz w:val="64"/>
                                <w:szCs w:val="64"/>
                                <w:lang w:val="en-GB"/>
                              </w:rPr>
                            </w:pPr>
                            <w:r w:rsidRPr="00DE0FB3">
                              <w:rPr>
                                <w:rFonts w:cs="Arial"/>
                                <w:b/>
                                <w:bCs/>
                                <w:sz w:val="64"/>
                                <w:szCs w:val="64"/>
                              </w:rPr>
                              <w:t>Prosjekt</w:t>
                            </w:r>
                            <w:r w:rsidR="0001065B" w:rsidRPr="00DE0FB3">
                              <w:rPr>
                                <w:rFonts w:cs="Arial"/>
                                <w:b/>
                                <w:bCs/>
                                <w:sz w:val="64"/>
                                <w:szCs w:val="64"/>
                              </w:rPr>
                              <w:t>beskrivelse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3FF6" id="_x0000_s1028" type="#_x0000_t202" style="position:absolute;margin-left:-37.7pt;margin-top:191.25pt;width:513.65pt;height:59.6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" fillcolor="#ffdc00" stroked="f">
                <v:textbox>
                  <w:txbxContent>
                    <w:p w14:paraId="0BB297DF" w14:textId="6C92FF6C" w:rsidR="0079616A" w:rsidRPr="00656A24" w:rsidRDefault="00245BF0" w:rsidP="005E02E5">
                      <w:pPr>
                        <w:rPr>
                          <w:rFonts w:cs="Arial"/>
                          <w:b/>
                          <w:bCs/>
                          <w:sz w:val="64"/>
                          <w:szCs w:val="64"/>
                          <w:lang w:val="en-GB"/>
                        </w:rPr>
                      </w:pPr>
                      <w:r w:rsidRPr="00DE0FB3">
                        <w:rPr>
                          <w:rFonts w:cs="Arial"/>
                          <w:b/>
                          <w:bCs/>
                          <w:sz w:val="64"/>
                          <w:szCs w:val="64"/>
                        </w:rPr>
                        <w:t>Prosjekt</w:t>
                      </w:r>
                      <w:r w:rsidR="0001065B" w:rsidRPr="00DE0FB3">
                        <w:rPr>
                          <w:rFonts w:cs="Arial"/>
                          <w:b/>
                          <w:bCs/>
                          <w:sz w:val="64"/>
                          <w:szCs w:val="64"/>
                        </w:rPr>
                        <w:t>beskrivelse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B222F23" wp14:editId="2406A7FB">
                <wp:simplePos x="0" y="0"/>
                <wp:positionH relativeFrom="column">
                  <wp:posOffset>-394970</wp:posOffset>
                </wp:positionH>
                <wp:positionV relativeFrom="page">
                  <wp:posOffset>3166745</wp:posOffset>
                </wp:positionV>
                <wp:extent cx="6400165" cy="1353820"/>
                <wp:effectExtent l="0" t="0" r="635" b="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1353820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1354" w14:textId="709B0049" w:rsidR="00A0545A" w:rsidRPr="00C07AD0" w:rsidRDefault="0079616A" w:rsidP="005E02E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Prosjekteier</w:t>
                            </w:r>
                            <w:r w:rsidR="001A30CC">
                              <w:rPr>
                                <w:rFonts w:cs="Arial"/>
                                <w:sz w:val="28"/>
                                <w:szCs w:val="28"/>
                              </w:rPr>
                              <w:t>/enhet</w:t>
                            </w:r>
                            <w:r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C07AD0"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[Skriv inn navn</w:t>
                            </w:r>
                            <w:r w:rsidR="001A30CC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og org. enhet</w:t>
                            </w:r>
                            <w:r w:rsid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7488964E" w14:textId="2E682467" w:rsidR="0079616A" w:rsidRPr="00C07AD0" w:rsidRDefault="0079616A" w:rsidP="005E02E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Prosjektleder</w:t>
                            </w:r>
                            <w:r w:rsidR="00C07AD0"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[Skriv inn navn]</w:t>
                            </w:r>
                          </w:p>
                          <w:p w14:paraId="246FB892" w14:textId="77777777" w:rsidR="0079616A" w:rsidRPr="007827B4" w:rsidRDefault="0079616A" w:rsidP="005E02E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63DD56D4" w14:textId="77777777" w:rsidR="00A0545A" w:rsidRPr="00B15594" w:rsidRDefault="00A0545A" w:rsidP="005E02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2F23" id="_x0000_s1029" type="#_x0000_t202" style="position:absolute;margin-left:-31.1pt;margin-top:249.35pt;width:503.95pt;height:106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" fillcolor="#ffdc00" stroked="f">
                <v:textbox>
                  <w:txbxContent>
                    <w:p w14:paraId="48E71354" w14:textId="709B0049" w:rsidR="00A0545A" w:rsidRPr="00C07AD0" w:rsidRDefault="0079616A" w:rsidP="005E02E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C07AD0">
                        <w:rPr>
                          <w:rFonts w:cs="Arial"/>
                          <w:sz w:val="28"/>
                          <w:szCs w:val="28"/>
                        </w:rPr>
                        <w:t>Prosjekteier</w:t>
                      </w:r>
                      <w:r w:rsidR="001A30CC">
                        <w:rPr>
                          <w:rFonts w:cs="Arial"/>
                          <w:sz w:val="28"/>
                          <w:szCs w:val="28"/>
                        </w:rPr>
                        <w:t>/enhet</w:t>
                      </w:r>
                      <w:r w:rsidRPr="00C07AD0">
                        <w:rPr>
                          <w:rFonts w:cs="Arial"/>
                          <w:sz w:val="28"/>
                          <w:szCs w:val="28"/>
                        </w:rPr>
                        <w:t>:</w:t>
                      </w:r>
                      <w:r w:rsidR="00C07AD0" w:rsidRPr="00C07AD0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C07AD0">
                        <w:rPr>
                          <w:rFonts w:cs="Arial"/>
                          <w:sz w:val="28"/>
                          <w:szCs w:val="28"/>
                        </w:rPr>
                        <w:t>[Skriv inn navn</w:t>
                      </w:r>
                      <w:r w:rsidR="001A30CC">
                        <w:rPr>
                          <w:rFonts w:cs="Arial"/>
                          <w:sz w:val="28"/>
                          <w:szCs w:val="28"/>
                        </w:rPr>
                        <w:t xml:space="preserve"> og org. enhet</w:t>
                      </w:r>
                      <w:r w:rsidR="00C07AD0">
                        <w:rPr>
                          <w:rFonts w:cs="Arial"/>
                          <w:sz w:val="28"/>
                          <w:szCs w:val="28"/>
                        </w:rPr>
                        <w:t>]</w:t>
                      </w:r>
                    </w:p>
                    <w:p w14:paraId="7488964E" w14:textId="2E682467" w:rsidR="0079616A" w:rsidRPr="00C07AD0" w:rsidRDefault="0079616A" w:rsidP="005E02E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C07AD0">
                        <w:rPr>
                          <w:rFonts w:cs="Arial"/>
                          <w:sz w:val="28"/>
                          <w:szCs w:val="28"/>
                        </w:rPr>
                        <w:t>Prosjektleder</w:t>
                      </w:r>
                      <w:r w:rsidR="00C07AD0" w:rsidRPr="00C07AD0">
                        <w:rPr>
                          <w:rFonts w:cs="Arial"/>
                          <w:sz w:val="28"/>
                          <w:szCs w:val="28"/>
                        </w:rPr>
                        <w:t xml:space="preserve">: </w:t>
                      </w:r>
                      <w:r w:rsidR="00C07AD0">
                        <w:rPr>
                          <w:rFonts w:cs="Arial"/>
                          <w:sz w:val="28"/>
                          <w:szCs w:val="28"/>
                        </w:rPr>
                        <w:t>[Skriv inn navn]</w:t>
                      </w:r>
                    </w:p>
                    <w:p w14:paraId="246FB892" w14:textId="77777777" w:rsidR="0079616A" w:rsidRPr="007827B4" w:rsidRDefault="0079616A" w:rsidP="005E02E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63DD56D4" w14:textId="77777777" w:rsidR="00A0545A" w:rsidRPr="00B15594" w:rsidRDefault="00A0545A" w:rsidP="005E02E5"/>
                  </w:txbxContent>
                </v:textbox>
                <w10:wrap type="square" anchory="page"/>
              </v:shape>
            </w:pict>
          </mc:Fallback>
        </mc:AlternateContent>
      </w:r>
      <w:sdt>
        <w:sdtPr>
          <w:id w:val="-1151594737"/>
          <w:placeholder>
            <w:docPart w:val="DefaultPlaceholder_1081868574"/>
          </w:placeholder>
          <w:docPartObj>
            <w:docPartGallery w:val="Cover Pages"/>
            <w:docPartUnique/>
          </w:docPartObj>
        </w:sdtPr>
        <w:sdtEndPr/>
        <w:sdtContent>
          <w:r w:rsidR="0079616A">
            <w:rPr>
              <w:noProof/>
            </w:rPr>
            <w:drawing>
              <wp:inline distT="0" distB="0" distL="0" distR="0" wp14:anchorId="60F6AA2C" wp14:editId="21D28C52">
                <wp:extent cx="5760720" cy="8644244"/>
                <wp:effectExtent l="0" t="0" r="0" b="50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8644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0545A">
            <w:br w:type="page"/>
          </w:r>
        </w:sdtContent>
      </w:sdt>
    </w:p>
    <w:p w14:paraId="7CF90D58" w14:textId="77777777" w:rsidR="00752B3F" w:rsidRDefault="00752B3F" w:rsidP="00752B3F">
      <w:pPr>
        <w:pStyle w:val="Tittel"/>
      </w:pPr>
    </w:p>
    <w:p w14:paraId="7981E6C5" w14:textId="77777777" w:rsidR="00921784" w:rsidRDefault="00F92D4E" w:rsidP="00921784">
      <w:pPr>
        <w:pStyle w:val="Tittel"/>
      </w:pPr>
      <w:r>
        <w:t>Innhold</w:t>
      </w:r>
    </w:p>
    <w:p w14:paraId="6DDC2C7E" w14:textId="32A3E060" w:rsidR="005F235A" w:rsidRDefault="005F235A" w:rsidP="00AE26BB">
      <w:pPr>
        <w:pStyle w:val="Overskrift2"/>
        <w:numPr>
          <w:ilvl w:val="0"/>
          <w:numId w:val="0"/>
        </w:numPr>
        <w:ind w:left="792"/>
      </w:pPr>
      <w:bookmarkStart w:id="0" w:name="_Toc52346900"/>
      <w:bookmarkEnd w:id="0"/>
    </w:p>
    <w:sdt>
      <w:sdtPr>
        <w:id w:val="13452830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FA3B3CC" w14:textId="5BE31143" w:rsidR="00A30CF5" w:rsidRDefault="005F235A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655843" w:history="1">
            <w:r w:rsidR="00A30CF5" w:rsidRPr="00403975">
              <w:rPr>
                <w:rStyle w:val="Hyperkobling"/>
                <w:noProof/>
              </w:rPr>
              <w:t>1.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Bakgrunn og begrunnelse for prosjektet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_Toc62655843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3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66355580" w14:textId="3409B457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4" w:history="1">
            <w:r w:rsidR="00A30CF5" w:rsidRPr="00403975">
              <w:rPr>
                <w:rStyle w:val="Hyperkobling"/>
                <w:noProof/>
              </w:rPr>
              <w:t>2.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Mål og leveranser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_Toc62655844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3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271DF8C7" w14:textId="298367C2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5" w:history="1">
            <w:r w:rsidR="00A30CF5" w:rsidRPr="00403975">
              <w:rPr>
                <w:rStyle w:val="Hyperkobling"/>
                <w:noProof/>
              </w:rPr>
              <w:t>3.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Rammebetingelser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_Toc62655845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3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43DDA5A3" w14:textId="42536A2B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6" w:history="1">
            <w:r w:rsidR="00A30CF5" w:rsidRPr="00403975">
              <w:rPr>
                <w:rStyle w:val="Hyperkobling"/>
                <w:noProof/>
              </w:rPr>
              <w:t>4.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Prosjekt- og driftskostnader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_Toc62655846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4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292832A9" w14:textId="1AEAC7D6" w:rsidR="00A30CF5" w:rsidRDefault="00ED15E0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7" w:history="1">
            <w:r w:rsidR="00A30CF5" w:rsidRPr="00403975">
              <w:rPr>
                <w:rStyle w:val="Hyperkobling"/>
                <w:noProof/>
              </w:rPr>
              <w:t>4.1.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Prosjektkostnader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_Toc62655847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4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062C4C13" w14:textId="4D767660" w:rsidR="00A30CF5" w:rsidRDefault="00ED15E0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8" w:history="1">
            <w:r w:rsidR="00A30CF5" w:rsidRPr="00403975">
              <w:rPr>
                <w:rStyle w:val="Hyperkobling"/>
                <w:noProof/>
              </w:rPr>
              <w:t>4.1.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Drifts- og forvaltningskostnader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_Toc62655848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4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6C6F1DBC" w14:textId="7CFA28C9" w:rsidR="00A30CF5" w:rsidRDefault="00ED15E0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49" w:history="1">
            <w:r w:rsidR="00A30CF5" w:rsidRPr="00403975">
              <w:rPr>
                <w:rStyle w:val="Hyperkobling"/>
                <w:noProof/>
              </w:rPr>
              <w:t>4.2.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Finansiering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_Toc62655849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4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7DD4B545" w14:textId="28C304CA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0" w:history="1">
            <w:r w:rsidR="00A30CF5" w:rsidRPr="00403975">
              <w:rPr>
                <w:rStyle w:val="Hyperkobling"/>
                <w:noProof/>
              </w:rPr>
              <w:t>5.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Usikkerheter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_Toc62655850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5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643B218F" w14:textId="271C40A4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1" w:history="1">
            <w:r w:rsidR="00A30CF5" w:rsidRPr="00403975">
              <w:rPr>
                <w:rStyle w:val="Hyperkobling"/>
                <w:noProof/>
              </w:rPr>
              <w:t>6.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Organisering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_Toc62655851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5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4B8350C7" w14:textId="7336C913" w:rsidR="00A30CF5" w:rsidRDefault="00ED15E0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2" w:history="1">
            <w:r w:rsidR="00A30CF5" w:rsidRPr="00403975">
              <w:rPr>
                <w:rStyle w:val="Hyperkobling"/>
                <w:noProof/>
              </w:rPr>
              <w:t>6.1.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  <w:shd w:val="clear" w:color="auto" w:fill="FFFFFF"/>
              </w:rPr>
              <w:t>Prosjektgruppen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_Toc62655852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5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07BEB65E" w14:textId="31D5074C" w:rsidR="00A30CF5" w:rsidRDefault="00ED15E0">
          <w:pPr>
            <w:pStyle w:val="INN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3" w:history="1">
            <w:r w:rsidR="00A30CF5" w:rsidRPr="00403975">
              <w:rPr>
                <w:rStyle w:val="Hyperkobling"/>
                <w:noProof/>
              </w:rPr>
              <w:t>6.2.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Behov for bistand fra andre enheter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_Toc62655853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5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3A66DFFB" w14:textId="433B9B4C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4" w:history="1">
            <w:r w:rsidR="00A30CF5" w:rsidRPr="00403975">
              <w:rPr>
                <w:rStyle w:val="Hyperkobling"/>
                <w:noProof/>
              </w:rPr>
              <w:t>7.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Overordnet prosjektplan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_Toc62655854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6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17AB83FE" w14:textId="29DCD3A6" w:rsidR="00A30CF5" w:rsidRDefault="00ED15E0">
          <w:pPr>
            <w:pStyle w:val="INN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62655855" w:history="1">
            <w:r w:rsidR="00A30CF5" w:rsidRPr="00403975">
              <w:rPr>
                <w:rStyle w:val="Hyperkobling"/>
                <w:noProof/>
              </w:rPr>
              <w:t>8.</w:t>
            </w:r>
            <w:r w:rsidR="00A30CF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A30CF5" w:rsidRPr="00403975">
              <w:rPr>
                <w:rStyle w:val="Hyperkobling"/>
                <w:noProof/>
              </w:rPr>
              <w:t>Overføring til linje</w:t>
            </w:r>
            <w:r w:rsidR="00A30CF5">
              <w:rPr>
                <w:noProof/>
                <w:webHidden/>
              </w:rPr>
              <w:tab/>
            </w:r>
            <w:r w:rsidR="00A30CF5">
              <w:rPr>
                <w:noProof/>
                <w:webHidden/>
              </w:rPr>
              <w:fldChar w:fldCharType="begin"/>
            </w:r>
            <w:r w:rsidR="00A30CF5">
              <w:rPr>
                <w:noProof/>
                <w:webHidden/>
              </w:rPr>
              <w:instrText xml:space="preserve"> PAGEREF _Toc62655855 \h </w:instrText>
            </w:r>
            <w:r w:rsidR="00A30CF5">
              <w:rPr>
                <w:noProof/>
                <w:webHidden/>
              </w:rPr>
            </w:r>
            <w:r w:rsidR="00A30CF5">
              <w:rPr>
                <w:noProof/>
                <w:webHidden/>
              </w:rPr>
              <w:fldChar w:fldCharType="separate"/>
            </w:r>
            <w:r w:rsidR="00A30CF5">
              <w:rPr>
                <w:noProof/>
                <w:webHidden/>
              </w:rPr>
              <w:t>6</w:t>
            </w:r>
            <w:r w:rsidR="00A30CF5">
              <w:rPr>
                <w:noProof/>
                <w:webHidden/>
              </w:rPr>
              <w:fldChar w:fldCharType="end"/>
            </w:r>
          </w:hyperlink>
        </w:p>
        <w:p w14:paraId="2CC3F3C3" w14:textId="29F358A7" w:rsidR="005F235A" w:rsidRDefault="005F235A">
          <w:r>
            <w:rPr>
              <w:b/>
              <w:bCs/>
              <w:noProof/>
            </w:rPr>
            <w:fldChar w:fldCharType="end"/>
          </w:r>
        </w:p>
      </w:sdtContent>
    </w:sdt>
    <w:p w14:paraId="53E38D6E" w14:textId="3B558966" w:rsidR="005F235A" w:rsidRDefault="005F235A" w:rsidP="005F235A"/>
    <w:p w14:paraId="5B84ED10" w14:textId="158764F1" w:rsidR="006B54C9" w:rsidRDefault="006B54C9" w:rsidP="005F235A"/>
    <w:p w14:paraId="06383B22" w14:textId="54D9D58C" w:rsidR="006B54C9" w:rsidRDefault="009F6C5F" w:rsidP="005F235A">
      <w:r>
        <w:t>Dokumentet skal utarbeides i planleggingsfasen og oppdateres gjennom prosjektet.</w:t>
      </w:r>
    </w:p>
    <w:p w14:paraId="019CD01F" w14:textId="77E8D88D" w:rsidR="006B54C9" w:rsidRDefault="006B54C9" w:rsidP="005F235A"/>
    <w:p w14:paraId="3AC88845" w14:textId="3A20856D" w:rsidR="006B54C9" w:rsidRDefault="006B54C9" w:rsidP="005F235A"/>
    <w:p w14:paraId="0CAB6F95" w14:textId="77777777" w:rsidR="006B54C9" w:rsidRPr="005F235A" w:rsidRDefault="006B54C9" w:rsidP="005F235A"/>
    <w:p w14:paraId="2B2025C0" w14:textId="77777777" w:rsidR="00B41DA1" w:rsidRDefault="00B41DA1">
      <w:pPr>
        <w:rPr>
          <w:rFonts w:eastAsiaTheme="majorEastAsia" w:cstheme="majorBidi"/>
          <w:b/>
          <w:color w:val="000000" w:themeColor="text1"/>
          <w:sz w:val="36"/>
          <w:szCs w:val="36"/>
        </w:rPr>
      </w:pPr>
      <w:r>
        <w:br w:type="page"/>
      </w:r>
    </w:p>
    <w:p w14:paraId="5FDF0457" w14:textId="77777777" w:rsidR="00E3154B" w:rsidRPr="00CC10B4" w:rsidRDefault="00E3154B" w:rsidP="00E3154B">
      <w:pPr>
        <w:pStyle w:val="Overskrift1"/>
      </w:pPr>
      <w:bookmarkStart w:id="1" w:name="_Toc56067441"/>
      <w:bookmarkStart w:id="2" w:name="_Toc62655843"/>
      <w:r w:rsidRPr="00CC10B4">
        <w:lastRenderedPageBreak/>
        <w:t xml:space="preserve">Bakgrunn </w:t>
      </w:r>
      <w:r>
        <w:t>og begrunnelse for prosjektet</w:t>
      </w:r>
      <w:bookmarkEnd w:id="1"/>
      <w:bookmarkEnd w:id="2"/>
    </w:p>
    <w:p w14:paraId="09B6750B" w14:textId="6B8F1B63" w:rsidR="00E3154B" w:rsidRPr="00306B45" w:rsidRDefault="00E3154B" w:rsidP="00E3154B">
      <w:pPr>
        <w:pStyle w:val="Hjelpetekst"/>
      </w:pPr>
      <w:r w:rsidRPr="00306B45">
        <w:t>Beskriv kort bakgrunnen for hvorfor prosjektet må gjennomføres</w:t>
      </w:r>
      <w:r w:rsidR="00F363AF">
        <w:t>. Lag underkapitler ved behov.</w:t>
      </w:r>
    </w:p>
    <w:p w14:paraId="37B4EF01" w14:textId="77777777" w:rsidR="00E3154B" w:rsidRDefault="00E3154B" w:rsidP="00E3154B">
      <w:pPr>
        <w:pStyle w:val="Hjelpetekst"/>
        <w:numPr>
          <w:ilvl w:val="0"/>
          <w:numId w:val="13"/>
        </w:numPr>
      </w:pPr>
      <w:r w:rsidRPr="00306B45">
        <w:t>Hva er nå-situasjonen og hvilke utfordringer retter prosjektet seg mot?</w:t>
      </w:r>
    </w:p>
    <w:p w14:paraId="3341C232" w14:textId="77777777" w:rsidR="00E3154B" w:rsidRDefault="00E3154B" w:rsidP="00E3154B">
      <w:pPr>
        <w:pStyle w:val="Hjelpetekst"/>
        <w:numPr>
          <w:ilvl w:val="0"/>
          <w:numId w:val="13"/>
        </w:numPr>
      </w:pPr>
      <w:r w:rsidRPr="00861428">
        <w:t xml:space="preserve">Hvilke behov </w:t>
      </w:r>
      <w:r>
        <w:t>skal</w:t>
      </w:r>
      <w:r w:rsidRPr="00861428">
        <w:t xml:space="preserve"> prosjektet skal </w:t>
      </w:r>
      <w:r>
        <w:t>dekke</w:t>
      </w:r>
      <w:r w:rsidRPr="00861428">
        <w:t>? Hvem har disse behovene?</w:t>
      </w:r>
    </w:p>
    <w:p w14:paraId="7CC3C0EB" w14:textId="77777777" w:rsidR="00E3154B" w:rsidRPr="00D243E7" w:rsidRDefault="00E3154B" w:rsidP="00E3154B">
      <w:pPr>
        <w:pStyle w:val="Hjelpetekst"/>
        <w:numPr>
          <w:ilvl w:val="0"/>
          <w:numId w:val="13"/>
        </w:numPr>
      </w:pPr>
      <w:r w:rsidRPr="00D243E7">
        <w:t>Hva ønsker vi å oppnå?</w:t>
      </w:r>
      <w:r>
        <w:t xml:space="preserve"> </w:t>
      </w:r>
    </w:p>
    <w:p w14:paraId="7CCCDF85" w14:textId="6D1C2F19" w:rsidR="00E3154B" w:rsidRDefault="00E3154B" w:rsidP="00E3154B">
      <w:pPr>
        <w:pStyle w:val="Hjelpetekst"/>
        <w:numPr>
          <w:ilvl w:val="0"/>
          <w:numId w:val="13"/>
        </w:numPr>
      </w:pPr>
      <w:r w:rsidRPr="00D243E7">
        <w:t>Er det tidligere arbeid som har betydning for prosjektet?</w:t>
      </w:r>
    </w:p>
    <w:p w14:paraId="7538E4D6" w14:textId="182FA48C" w:rsidR="00F363AF" w:rsidRDefault="00F363AF" w:rsidP="00F363AF">
      <w:pPr>
        <w:pStyle w:val="Hjelpetekst"/>
        <w:numPr>
          <w:ilvl w:val="0"/>
          <w:numId w:val="13"/>
        </w:numPr>
      </w:pPr>
      <w:r>
        <w:t>Hvilke mulige løsninger er vurdert?</w:t>
      </w:r>
    </w:p>
    <w:p w14:paraId="0CB75254" w14:textId="77777777" w:rsidR="00A12F1D" w:rsidRPr="00D84225" w:rsidRDefault="00A12F1D" w:rsidP="00A12F1D"/>
    <w:p w14:paraId="01BF9830" w14:textId="208341E3" w:rsidR="00AE59D4" w:rsidRDefault="00AE59D4" w:rsidP="00AE59D4">
      <w:pPr>
        <w:pStyle w:val="Overskrift1"/>
      </w:pPr>
      <w:bookmarkStart w:id="3" w:name="_Ref54274879"/>
      <w:bookmarkStart w:id="4" w:name="_Toc56067442"/>
      <w:bookmarkStart w:id="5" w:name="_Toc62655844"/>
      <w:r>
        <w:t>Mål</w:t>
      </w:r>
      <w:bookmarkEnd w:id="3"/>
      <w:bookmarkEnd w:id="4"/>
      <w:r w:rsidR="006E5CB7">
        <w:t xml:space="preserve"> og leveranser</w:t>
      </w:r>
      <w:bookmarkEnd w:id="5"/>
    </w:p>
    <w:p w14:paraId="2E3E2468" w14:textId="77777777" w:rsidR="00AE59D4" w:rsidRPr="00C82CDE" w:rsidRDefault="00AE59D4" w:rsidP="00AE59D4">
      <w:pPr>
        <w:pStyle w:val="Hjelpetekst"/>
      </w:pPr>
      <w:r w:rsidRPr="00C82CDE">
        <w:t xml:space="preserve">Beskriv </w:t>
      </w:r>
      <w:r>
        <w:t>målene for prosjektet og forutsetninger for at de kan nås.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E59D4" w:rsidRPr="006D05E1" w14:paraId="36312D12" w14:textId="77777777" w:rsidTr="005E02E5">
        <w:tc>
          <w:tcPr>
            <w:tcW w:w="3020" w:type="dxa"/>
          </w:tcPr>
          <w:p w14:paraId="210781C0" w14:textId="77777777" w:rsidR="00AE59D4" w:rsidRPr="006D05E1" w:rsidRDefault="00AE59D4" w:rsidP="005E02E5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Nivå</w:t>
            </w:r>
          </w:p>
        </w:tc>
        <w:tc>
          <w:tcPr>
            <w:tcW w:w="3021" w:type="dxa"/>
          </w:tcPr>
          <w:p w14:paraId="380976AC" w14:textId="77777777" w:rsidR="00AE59D4" w:rsidRPr="006D05E1" w:rsidRDefault="00AE59D4" w:rsidP="005E02E5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Beskrivelse</w:t>
            </w:r>
          </w:p>
        </w:tc>
        <w:tc>
          <w:tcPr>
            <w:tcW w:w="3021" w:type="dxa"/>
          </w:tcPr>
          <w:p w14:paraId="5E1A68BE" w14:textId="77777777" w:rsidR="00AE59D4" w:rsidRPr="006D05E1" w:rsidRDefault="00AE59D4" w:rsidP="005E02E5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Forutsetninger </w:t>
            </w:r>
          </w:p>
        </w:tc>
      </w:tr>
      <w:tr w:rsidR="00AE59D4" w14:paraId="3569A223" w14:textId="77777777" w:rsidTr="005E02E5">
        <w:tc>
          <w:tcPr>
            <w:tcW w:w="3020" w:type="dxa"/>
          </w:tcPr>
          <w:p w14:paraId="12457F4C" w14:textId="77777777" w:rsidR="00AE59D4" w:rsidRDefault="00AE59D4" w:rsidP="005E02E5">
            <w:pPr>
              <w:rPr>
                <w:b/>
                <w:bCs/>
              </w:rPr>
            </w:pPr>
            <w:r>
              <w:rPr>
                <w:b/>
                <w:bCs/>
              </w:rPr>
              <w:t>Resultatmål (leveranser)</w:t>
            </w:r>
          </w:p>
          <w:p w14:paraId="0F314B79" w14:textId="77777777" w:rsidR="00AE59D4" w:rsidRPr="00123469" w:rsidRDefault="00AE59D4" w:rsidP="005E02E5">
            <w:r w:rsidRPr="00123469">
              <w:t>Hva skal prosjektet levere?</w:t>
            </w:r>
          </w:p>
          <w:p w14:paraId="712911A8" w14:textId="77777777" w:rsidR="00AE59D4" w:rsidRPr="004B60F9" w:rsidRDefault="00AE59D4" w:rsidP="005E02E5">
            <w:pPr>
              <w:rPr>
                <w:b/>
                <w:bCs/>
              </w:rPr>
            </w:pPr>
          </w:p>
        </w:tc>
        <w:tc>
          <w:tcPr>
            <w:tcW w:w="3021" w:type="dxa"/>
          </w:tcPr>
          <w:p w14:paraId="4F975CC8" w14:textId="77777777" w:rsidR="00AE59D4" w:rsidRDefault="00AE59D4" w:rsidP="005E02E5">
            <w:pPr>
              <w:rPr>
                <w:sz w:val="28"/>
              </w:rPr>
            </w:pPr>
          </w:p>
        </w:tc>
        <w:tc>
          <w:tcPr>
            <w:tcW w:w="3021" w:type="dxa"/>
          </w:tcPr>
          <w:p w14:paraId="7CCF3D25" w14:textId="77777777" w:rsidR="00AE59D4" w:rsidRDefault="00AE59D4" w:rsidP="005E02E5">
            <w:pPr>
              <w:pStyle w:val="Hjelpetekst"/>
              <w:rPr>
                <w:sz w:val="28"/>
              </w:rPr>
            </w:pPr>
            <w:r>
              <w:t xml:space="preserve">Forutsetninger for en vellykket gjennomføring (for eksempel tilgang på ressurser, tilgjengelige verktøy </w:t>
            </w:r>
            <w:proofErr w:type="spellStart"/>
            <w:r>
              <w:t>osv</w:t>
            </w:r>
            <w:proofErr w:type="spellEnd"/>
            <w:r>
              <w:t>).</w:t>
            </w:r>
          </w:p>
        </w:tc>
      </w:tr>
      <w:tr w:rsidR="0010054D" w14:paraId="21681246" w14:textId="77777777" w:rsidTr="005E02E5">
        <w:tc>
          <w:tcPr>
            <w:tcW w:w="3020" w:type="dxa"/>
          </w:tcPr>
          <w:p w14:paraId="2FB1D366" w14:textId="77777777" w:rsidR="0010054D" w:rsidRPr="004B60F9" w:rsidRDefault="0010054D" w:rsidP="0010054D">
            <w:pPr>
              <w:rPr>
                <w:b/>
                <w:bCs/>
              </w:rPr>
            </w:pPr>
            <w:r>
              <w:rPr>
                <w:b/>
                <w:bCs/>
              </w:rPr>
              <w:t>Effektmål (gevinster)</w:t>
            </w:r>
          </w:p>
          <w:p w14:paraId="4B6C9A39" w14:textId="5407ACE5" w:rsidR="0010054D" w:rsidRDefault="0010054D" w:rsidP="0010054D">
            <w:pPr>
              <w:rPr>
                <w:b/>
                <w:bCs/>
              </w:rPr>
            </w:pPr>
            <w:r w:rsidRPr="00945511">
              <w:t xml:space="preserve">Hvilke </w:t>
            </w:r>
            <w:r>
              <w:t>forbedringer skal bruken av prosjektets leveranser</w:t>
            </w:r>
            <w:r w:rsidRPr="00945511">
              <w:t xml:space="preserve"> føre til?</w:t>
            </w:r>
            <w:r>
              <w:t xml:space="preserve"> (eks. effektivisering, kostnadskutt, økt studenttilfredshet osv.)</w:t>
            </w:r>
          </w:p>
        </w:tc>
        <w:tc>
          <w:tcPr>
            <w:tcW w:w="3021" w:type="dxa"/>
          </w:tcPr>
          <w:p w14:paraId="206565FC" w14:textId="77777777" w:rsidR="0010054D" w:rsidRDefault="0010054D" w:rsidP="0010054D">
            <w:pPr>
              <w:rPr>
                <w:sz w:val="28"/>
              </w:rPr>
            </w:pPr>
          </w:p>
        </w:tc>
        <w:tc>
          <w:tcPr>
            <w:tcW w:w="3021" w:type="dxa"/>
          </w:tcPr>
          <w:p w14:paraId="6D062FE3" w14:textId="4580B9EA" w:rsidR="0010054D" w:rsidRDefault="0010054D" w:rsidP="0010054D">
            <w:pPr>
              <w:pStyle w:val="Hjelpetekst"/>
            </w:pPr>
            <w:r>
              <w:t>Forutsetninger for at gevinstene skal nås (for eksempel endringsledelse, forankring, nye prosesser osv.)</w:t>
            </w:r>
          </w:p>
        </w:tc>
      </w:tr>
    </w:tbl>
    <w:p w14:paraId="194DBECC" w14:textId="569D62E3" w:rsidR="00CC10B4" w:rsidRDefault="00CC10B4" w:rsidP="007B2258"/>
    <w:p w14:paraId="2CBA08CB" w14:textId="0A5CF310" w:rsidR="000643C0" w:rsidRPr="000643C0" w:rsidRDefault="000643C0" w:rsidP="00865569">
      <w:pPr>
        <w:pStyle w:val="Hjelpetekst"/>
        <w:rPr>
          <w:color w:val="auto"/>
        </w:rPr>
      </w:pPr>
      <w:bookmarkStart w:id="6" w:name="_Toc51768475"/>
      <w:r w:rsidRPr="000643C0">
        <w:rPr>
          <w:color w:val="auto"/>
        </w:rPr>
        <w:t>Eventuelle avgrensninger</w:t>
      </w:r>
    </w:p>
    <w:p w14:paraId="41AD9CB0" w14:textId="169CAF17" w:rsidR="00DC70F6" w:rsidRDefault="000643C0" w:rsidP="00865569">
      <w:pPr>
        <w:pStyle w:val="Hjelpetekst"/>
      </w:pPr>
      <w:r>
        <w:t xml:space="preserve">Ved behov, skriv </w:t>
      </w:r>
      <w:r w:rsidR="00A355B8">
        <w:t xml:space="preserve">hva prosjektet </w:t>
      </w:r>
      <w:r w:rsidR="00A355B8" w:rsidRPr="000643C0">
        <w:rPr>
          <w:u w:val="single"/>
        </w:rPr>
        <w:t xml:space="preserve">ikke </w:t>
      </w:r>
      <w:r w:rsidR="00A355B8">
        <w:t xml:space="preserve">skal levere. </w:t>
      </w:r>
    </w:p>
    <w:p w14:paraId="3AFDED2F" w14:textId="3A81046F" w:rsidR="00DC70F6" w:rsidRDefault="00DC70F6" w:rsidP="00DC70F6"/>
    <w:p w14:paraId="3E1E81EA" w14:textId="77777777" w:rsidR="00D64E02" w:rsidRDefault="00D64E02" w:rsidP="00D64E02">
      <w:pPr>
        <w:pStyle w:val="Overskrift1"/>
        <w:keepLines w:val="0"/>
        <w:spacing w:before="240" w:after="60" w:line="240" w:lineRule="auto"/>
        <w:ind w:left="708" w:hanging="708"/>
      </w:pPr>
      <w:bookmarkStart w:id="7" w:name="_Toc56067443"/>
      <w:bookmarkStart w:id="8" w:name="_Toc62655845"/>
      <w:r>
        <w:t>Rammebetingelser</w:t>
      </w:r>
      <w:bookmarkEnd w:id="7"/>
      <w:bookmarkEnd w:id="8"/>
    </w:p>
    <w:p w14:paraId="336AB57E" w14:textId="49C95B5D" w:rsidR="00D64E02" w:rsidRPr="00D801D6" w:rsidRDefault="00FE3A28" w:rsidP="00D64E02">
      <w:pPr>
        <w:pStyle w:val="Hjelpetekst"/>
      </w:pPr>
      <w:r>
        <w:t>List</w:t>
      </w:r>
      <w:r w:rsidR="00D64E02" w:rsidRPr="00D801D6">
        <w:t xml:space="preserve"> relevante rammebetingelser som for eksempel lover, forskrifter, retningslinjer og føringer i sektoren</w:t>
      </w:r>
      <w:r w:rsidR="00F8190C">
        <w:t xml:space="preserve"> som påvirker prosjektet</w:t>
      </w:r>
      <w:r w:rsidR="00D64E02" w:rsidRPr="00D801D6">
        <w:t>.</w:t>
      </w:r>
    </w:p>
    <w:p w14:paraId="0293E06F" w14:textId="0088700E" w:rsidR="00560B60" w:rsidRDefault="00560B60">
      <w:r>
        <w:br w:type="page"/>
      </w:r>
    </w:p>
    <w:p w14:paraId="564D00FC" w14:textId="68C0B84D" w:rsidR="00560B60" w:rsidRDefault="00D3650E" w:rsidP="00560B60">
      <w:pPr>
        <w:pStyle w:val="Overskrift1"/>
        <w:keepLines w:val="0"/>
        <w:suppressAutoHyphens/>
        <w:autoSpaceDN w:val="0"/>
        <w:spacing w:before="0" w:line="240" w:lineRule="auto"/>
        <w:ind w:left="708" w:right="365" w:hanging="708"/>
        <w:textAlignment w:val="baseline"/>
      </w:pPr>
      <w:bookmarkStart w:id="9" w:name="_Toc62655846"/>
      <w:r>
        <w:lastRenderedPageBreak/>
        <w:t>Prosjekt- og driftskostnader</w:t>
      </w:r>
      <w:bookmarkEnd w:id="9"/>
    </w:p>
    <w:p w14:paraId="632BBA1E" w14:textId="586070A7" w:rsidR="00560B60" w:rsidRDefault="00560B60" w:rsidP="00560B60">
      <w:pPr>
        <w:tabs>
          <w:tab w:val="left" w:pos="1440"/>
        </w:tabs>
        <w:spacing w:after="0"/>
        <w:ind w:right="363"/>
        <w:rPr>
          <w:color w:val="808080" w:themeColor="background1" w:themeShade="80"/>
        </w:rPr>
      </w:pPr>
      <w:r>
        <w:rPr>
          <w:color w:val="808080" w:themeColor="background1" w:themeShade="80"/>
        </w:rPr>
        <w:t>O</w:t>
      </w:r>
      <w:r w:rsidRPr="00C93D10">
        <w:rPr>
          <w:color w:val="808080" w:themeColor="background1" w:themeShade="80"/>
        </w:rPr>
        <w:t>ppsummer prosjektets samlede kostnader</w:t>
      </w:r>
      <w:r>
        <w:rPr>
          <w:color w:val="808080" w:themeColor="background1" w:themeShade="80"/>
        </w:rPr>
        <w:t>.</w:t>
      </w:r>
      <w:r w:rsidRPr="001E6577">
        <w:rPr>
          <w:color w:val="808080" w:themeColor="background1" w:themeShade="80"/>
        </w:rPr>
        <w:t xml:space="preserve"> </w:t>
      </w:r>
    </w:p>
    <w:p w14:paraId="1F900F14" w14:textId="77777777" w:rsidR="00560B60" w:rsidRDefault="00560B60" w:rsidP="00560B60">
      <w:pPr>
        <w:tabs>
          <w:tab w:val="left" w:pos="1440"/>
        </w:tabs>
        <w:spacing w:after="0"/>
        <w:ind w:right="363"/>
        <w:rPr>
          <w:color w:val="808080" w:themeColor="background1" w:themeShade="80"/>
        </w:rPr>
      </w:pPr>
    </w:p>
    <w:p w14:paraId="749F479B" w14:textId="7752E84F" w:rsidR="00560B60" w:rsidRPr="00FE3A28" w:rsidRDefault="00560B60" w:rsidP="006E5D34">
      <w:pPr>
        <w:pStyle w:val="Overskrift2"/>
      </w:pPr>
      <w:bookmarkStart w:id="10" w:name="_Toc62655847"/>
      <w:r w:rsidRPr="00FE3A28">
        <w:t>Prosjektkostnader</w:t>
      </w:r>
      <w:bookmarkEnd w:id="10"/>
      <w:r w:rsidRPr="00FE3A28">
        <w:t xml:space="preserve"> </w:t>
      </w:r>
    </w:p>
    <w:p w14:paraId="0AC7C64C" w14:textId="77777777" w:rsidR="009744C4" w:rsidRDefault="009744C4" w:rsidP="009744C4">
      <w:pPr>
        <w:pStyle w:val="Hjelpetekst"/>
      </w:pPr>
      <w:bookmarkStart w:id="11" w:name="_Toc531177912"/>
      <w:bookmarkStart w:id="12" w:name="_Toc56067456"/>
      <w:r w:rsidRPr="00FE3A28">
        <w:t xml:space="preserve">Her legger du inn både </w:t>
      </w:r>
      <w:r>
        <w:t xml:space="preserve">kostnader til frikjøp og </w:t>
      </w:r>
      <w:r w:rsidRPr="00FE3A28">
        <w:t>direktekostnader til f.eks. konsulentbistand</w:t>
      </w:r>
      <w:r>
        <w:t xml:space="preserve"> (kjøp av tjenester)</w:t>
      </w:r>
      <w:r w:rsidRPr="00FE3A28">
        <w:t xml:space="preserve">, </w:t>
      </w:r>
      <w:r>
        <w:t xml:space="preserve">reiser, </w:t>
      </w:r>
      <w:r w:rsidRPr="00FE3A28">
        <w:t>utstyr</w:t>
      </w:r>
      <w:r>
        <w:t xml:space="preserve"> eller lisenser (utstyrsanskaffelser og div. driftskostnader</w:t>
      </w:r>
      <w:r w:rsidRPr="00FE3A28">
        <w:t xml:space="preserve">). Slett og legg til rader ved behov. </w:t>
      </w:r>
    </w:p>
    <w:p w14:paraId="2D0F1AE4" w14:textId="77777777" w:rsidR="009744C4" w:rsidRDefault="009744C4" w:rsidP="009744C4">
      <w:pPr>
        <w:tabs>
          <w:tab w:val="left" w:pos="1440"/>
        </w:tabs>
        <w:spacing w:after="0"/>
        <w:ind w:right="363"/>
        <w:rPr>
          <w:color w:val="808080" w:themeColor="background1" w:themeShade="80"/>
          <w:sz w:val="18"/>
          <w:szCs w:val="18"/>
        </w:rPr>
      </w:pPr>
    </w:p>
    <w:tbl>
      <w:tblPr>
        <w:tblStyle w:val="Tabellrutenett"/>
        <w:tblW w:w="9067" w:type="dxa"/>
        <w:tblLayout w:type="fixed"/>
        <w:tblLook w:val="00A0" w:firstRow="1" w:lastRow="0" w:firstColumn="1" w:lastColumn="0" w:noHBand="0" w:noVBand="0"/>
      </w:tblPr>
      <w:tblGrid>
        <w:gridCol w:w="4106"/>
        <w:gridCol w:w="3119"/>
        <w:gridCol w:w="1842"/>
      </w:tblGrid>
      <w:tr w:rsidR="009744C4" w:rsidRPr="00BA739E" w14:paraId="7331E04B" w14:textId="77777777" w:rsidTr="00891A3C">
        <w:tc>
          <w:tcPr>
            <w:tcW w:w="4106" w:type="dxa"/>
            <w:hideMark/>
          </w:tcPr>
          <w:p w14:paraId="37876908" w14:textId="77777777" w:rsidR="009744C4" w:rsidRPr="00BA739E" w:rsidRDefault="009744C4" w:rsidP="00891A3C">
            <w:pPr>
              <w:keepNext/>
              <w:ind w:right="365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Kategori</w:t>
            </w:r>
          </w:p>
        </w:tc>
        <w:tc>
          <w:tcPr>
            <w:tcW w:w="3119" w:type="dxa"/>
          </w:tcPr>
          <w:p w14:paraId="60D52754" w14:textId="77777777" w:rsidR="009744C4" w:rsidRDefault="009744C4" w:rsidP="00891A3C">
            <w:pPr>
              <w:keepNext/>
              <w:ind w:right="172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Beskrivelse</w:t>
            </w:r>
          </w:p>
        </w:tc>
        <w:tc>
          <w:tcPr>
            <w:tcW w:w="1842" w:type="dxa"/>
          </w:tcPr>
          <w:p w14:paraId="6C52B008" w14:textId="77777777" w:rsidR="009744C4" w:rsidRDefault="009744C4" w:rsidP="00891A3C">
            <w:pPr>
              <w:keepNext/>
              <w:ind w:right="172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Beløp </w:t>
            </w:r>
          </w:p>
          <w:p w14:paraId="3B38200A" w14:textId="77777777" w:rsidR="009744C4" w:rsidRPr="00110C96" w:rsidRDefault="009744C4" w:rsidP="00891A3C">
            <w:pPr>
              <w:keepNext/>
              <w:ind w:right="172"/>
              <w:rPr>
                <w:rFonts w:cs="Arial"/>
                <w:b/>
                <w:bCs/>
                <w:sz w:val="18"/>
                <w:szCs w:val="18"/>
              </w:rPr>
            </w:pPr>
            <w:r w:rsidRPr="00110C96">
              <w:rPr>
                <w:rFonts w:cs="Arial"/>
                <w:b/>
                <w:bCs/>
                <w:sz w:val="18"/>
                <w:szCs w:val="18"/>
              </w:rPr>
              <w:t xml:space="preserve">(NOK inkl. </w:t>
            </w:r>
            <w:proofErr w:type="spellStart"/>
            <w:r w:rsidRPr="00110C96">
              <w:rPr>
                <w:rFonts w:cs="Arial"/>
                <w:b/>
                <w:bCs/>
                <w:sz w:val="18"/>
                <w:szCs w:val="18"/>
              </w:rPr>
              <w:t>mva</w:t>
            </w:r>
            <w:proofErr w:type="spellEnd"/>
            <w:r w:rsidRPr="00110C96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</w:tr>
      <w:tr w:rsidR="009744C4" w:rsidRPr="004251BE" w14:paraId="3492D16F" w14:textId="77777777" w:rsidTr="00891A3C">
        <w:tc>
          <w:tcPr>
            <w:tcW w:w="4106" w:type="dxa"/>
          </w:tcPr>
          <w:p w14:paraId="5B769415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>Lønn, inkl. sosiale kostnader – Frikjøp</w:t>
            </w:r>
          </w:p>
        </w:tc>
        <w:tc>
          <w:tcPr>
            <w:tcW w:w="3119" w:type="dxa"/>
          </w:tcPr>
          <w:p w14:paraId="6F1BC6C3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7A51E94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4251BE" w14:paraId="76883471" w14:textId="77777777" w:rsidTr="00891A3C">
        <w:tc>
          <w:tcPr>
            <w:tcW w:w="4106" w:type="dxa"/>
          </w:tcPr>
          <w:p w14:paraId="7F79559A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>Kjøp av tjenester</w:t>
            </w:r>
          </w:p>
        </w:tc>
        <w:tc>
          <w:tcPr>
            <w:tcW w:w="3119" w:type="dxa"/>
          </w:tcPr>
          <w:p w14:paraId="6CD603AE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9582B76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4251BE" w14:paraId="5D659132" w14:textId="77777777" w:rsidTr="00891A3C">
        <w:tc>
          <w:tcPr>
            <w:tcW w:w="4106" w:type="dxa"/>
          </w:tcPr>
          <w:p w14:paraId="6250C670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>Reiser/konferanser/kurs/seminar</w:t>
            </w:r>
          </w:p>
        </w:tc>
        <w:tc>
          <w:tcPr>
            <w:tcW w:w="3119" w:type="dxa"/>
          </w:tcPr>
          <w:p w14:paraId="4FD9AC66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CB7AC9A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4251BE" w14:paraId="45165F2A" w14:textId="77777777" w:rsidTr="00891A3C">
        <w:tc>
          <w:tcPr>
            <w:tcW w:w="4106" w:type="dxa"/>
          </w:tcPr>
          <w:p w14:paraId="1C8011BE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 xml:space="preserve">Utstyrsanskaffelser (Investeringer) og Div. driftskostnader </w:t>
            </w:r>
          </w:p>
        </w:tc>
        <w:tc>
          <w:tcPr>
            <w:tcW w:w="3119" w:type="dxa"/>
          </w:tcPr>
          <w:p w14:paraId="7835730C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58B8913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4251BE" w14:paraId="3A8591C9" w14:textId="77777777" w:rsidTr="00891A3C">
        <w:tc>
          <w:tcPr>
            <w:tcW w:w="4106" w:type="dxa"/>
          </w:tcPr>
          <w:p w14:paraId="064DB01E" w14:textId="77777777" w:rsidR="009744C4" w:rsidRPr="00C628B5" w:rsidRDefault="009744C4" w:rsidP="00891A3C">
            <w:pPr>
              <w:ind w:right="365"/>
              <w:jc w:val="both"/>
              <w:rPr>
                <w:b/>
                <w:bCs/>
                <w:sz w:val="20"/>
                <w:szCs w:val="20"/>
              </w:rPr>
            </w:pPr>
            <w:r w:rsidRPr="00C628B5">
              <w:rPr>
                <w:b/>
                <w:bCs/>
                <w:sz w:val="20"/>
                <w:szCs w:val="20"/>
              </w:rPr>
              <w:t>Sum</w:t>
            </w:r>
          </w:p>
        </w:tc>
        <w:tc>
          <w:tcPr>
            <w:tcW w:w="3119" w:type="dxa"/>
          </w:tcPr>
          <w:p w14:paraId="6D6A2AEA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CFD3FCE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31369E97" w14:textId="77777777" w:rsidR="009744C4" w:rsidRPr="00FE3A28" w:rsidRDefault="009744C4" w:rsidP="009744C4">
      <w:pPr>
        <w:tabs>
          <w:tab w:val="left" w:pos="1440"/>
        </w:tabs>
        <w:spacing w:after="0"/>
        <w:ind w:right="363"/>
        <w:rPr>
          <w:color w:val="808080" w:themeColor="background1" w:themeShade="80"/>
          <w:sz w:val="18"/>
          <w:szCs w:val="18"/>
        </w:rPr>
      </w:pPr>
    </w:p>
    <w:p w14:paraId="176EE724" w14:textId="77777777" w:rsidR="009744C4" w:rsidRPr="00FE3A28" w:rsidRDefault="009744C4" w:rsidP="009744C4">
      <w:pPr>
        <w:tabs>
          <w:tab w:val="left" w:pos="1440"/>
        </w:tabs>
        <w:spacing w:after="0"/>
        <w:ind w:right="363"/>
        <w:rPr>
          <w:color w:val="808080" w:themeColor="background1" w:themeShade="80"/>
          <w:sz w:val="18"/>
          <w:szCs w:val="18"/>
          <w:u w:val="single"/>
        </w:rPr>
      </w:pPr>
    </w:p>
    <w:p w14:paraId="14A61338" w14:textId="77777777" w:rsidR="009744C4" w:rsidRPr="00FE3A28" w:rsidRDefault="009744C4" w:rsidP="009744C4">
      <w:pPr>
        <w:pStyle w:val="Overskrift2"/>
        <w:numPr>
          <w:ilvl w:val="1"/>
          <w:numId w:val="15"/>
        </w:numPr>
      </w:pPr>
      <w:bookmarkStart w:id="13" w:name="_Toc62655240"/>
      <w:bookmarkStart w:id="14" w:name="_Toc62655848"/>
      <w:r w:rsidRPr="00FE3A28">
        <w:t>Drifts- og forvaltningskostnader</w:t>
      </w:r>
      <w:bookmarkEnd w:id="13"/>
      <w:bookmarkEnd w:id="14"/>
    </w:p>
    <w:p w14:paraId="423BF53B" w14:textId="77777777" w:rsidR="009744C4" w:rsidRPr="00FE3A28" w:rsidRDefault="009744C4" w:rsidP="009744C4">
      <w:pPr>
        <w:pStyle w:val="Hjelpetekst"/>
      </w:pPr>
      <w:r w:rsidRPr="00FE3A28">
        <w:t xml:space="preserve">Her legger du inn nye kostnader som vil komme når prosjektets leveranser tas i bruk.  Det kan for eksempel være </w:t>
      </w:r>
      <w:r>
        <w:t xml:space="preserve">behov for </w:t>
      </w:r>
      <w:r w:rsidRPr="00FE3A28">
        <w:t>konsulentbistand</w:t>
      </w:r>
      <w:r>
        <w:t xml:space="preserve"> (kjøp av tjenester), faste kurs</w:t>
      </w:r>
      <w:r w:rsidRPr="00FE3A28">
        <w:t>, vedlikeholdsavtale</w:t>
      </w:r>
      <w:r>
        <w:t>r og driftsavtaler (utstyrsanskaffelser og div. driftskostnader</w:t>
      </w:r>
      <w:r w:rsidRPr="00FE3A28">
        <w:t xml:space="preserve"> </w:t>
      </w:r>
      <w:r>
        <w:t>for oppgradering) osv</w:t>
      </w:r>
      <w:r w:rsidRPr="00FE3A28">
        <w:t xml:space="preserve">. </w:t>
      </w:r>
      <w:r w:rsidRPr="00752D3F">
        <w:rPr>
          <w:b/>
          <w:bCs/>
        </w:rPr>
        <w:t>Slett og legg til rader ved behov.</w:t>
      </w:r>
      <w:r w:rsidRPr="00FE3A28">
        <w:t xml:space="preserve"> </w:t>
      </w:r>
    </w:p>
    <w:p w14:paraId="113BA085" w14:textId="77777777" w:rsidR="009744C4" w:rsidRPr="00E40FB4" w:rsidRDefault="009744C4" w:rsidP="009744C4">
      <w:pPr>
        <w:tabs>
          <w:tab w:val="left" w:pos="1440"/>
        </w:tabs>
        <w:spacing w:after="0"/>
        <w:ind w:right="363"/>
        <w:rPr>
          <w:color w:val="FF0000"/>
          <w:sz w:val="16"/>
          <w:szCs w:val="16"/>
        </w:rPr>
      </w:pPr>
    </w:p>
    <w:tbl>
      <w:tblPr>
        <w:tblStyle w:val="Tabellrutenett"/>
        <w:tblW w:w="9067" w:type="dxa"/>
        <w:tblLayout w:type="fixed"/>
        <w:tblLook w:val="00A0" w:firstRow="1" w:lastRow="0" w:firstColumn="1" w:lastColumn="0" w:noHBand="0" w:noVBand="0"/>
      </w:tblPr>
      <w:tblGrid>
        <w:gridCol w:w="4106"/>
        <w:gridCol w:w="3119"/>
        <w:gridCol w:w="1842"/>
      </w:tblGrid>
      <w:tr w:rsidR="009744C4" w:rsidRPr="00110C96" w14:paraId="13737723" w14:textId="77777777" w:rsidTr="00891A3C">
        <w:tc>
          <w:tcPr>
            <w:tcW w:w="4106" w:type="dxa"/>
            <w:hideMark/>
          </w:tcPr>
          <w:p w14:paraId="3789B7C1" w14:textId="77777777" w:rsidR="009744C4" w:rsidRPr="00BA739E" w:rsidRDefault="009744C4" w:rsidP="00891A3C">
            <w:pPr>
              <w:keepNext/>
              <w:ind w:right="365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Kategori</w:t>
            </w:r>
          </w:p>
        </w:tc>
        <w:tc>
          <w:tcPr>
            <w:tcW w:w="3119" w:type="dxa"/>
          </w:tcPr>
          <w:p w14:paraId="395B2BC0" w14:textId="77777777" w:rsidR="009744C4" w:rsidRDefault="009744C4" w:rsidP="00891A3C">
            <w:pPr>
              <w:keepNext/>
              <w:ind w:right="172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Beskrivelse</w:t>
            </w:r>
          </w:p>
        </w:tc>
        <w:tc>
          <w:tcPr>
            <w:tcW w:w="1842" w:type="dxa"/>
          </w:tcPr>
          <w:p w14:paraId="79AA26E9" w14:textId="77777777" w:rsidR="009744C4" w:rsidRDefault="009744C4" w:rsidP="00891A3C">
            <w:pPr>
              <w:keepNext/>
              <w:ind w:right="172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Årlig beløp </w:t>
            </w:r>
          </w:p>
          <w:p w14:paraId="0FA3A166" w14:textId="77777777" w:rsidR="009744C4" w:rsidRPr="00110C96" w:rsidRDefault="009744C4" w:rsidP="00891A3C">
            <w:pPr>
              <w:keepNext/>
              <w:ind w:right="172"/>
              <w:rPr>
                <w:rFonts w:cs="Arial"/>
                <w:b/>
                <w:bCs/>
                <w:sz w:val="18"/>
                <w:szCs w:val="18"/>
              </w:rPr>
            </w:pPr>
            <w:r w:rsidRPr="00110C96">
              <w:rPr>
                <w:rFonts w:cs="Arial"/>
                <w:b/>
                <w:bCs/>
                <w:sz w:val="18"/>
                <w:szCs w:val="18"/>
              </w:rPr>
              <w:t xml:space="preserve">(NOK inkl. </w:t>
            </w:r>
            <w:proofErr w:type="spellStart"/>
            <w:r w:rsidRPr="00110C96">
              <w:rPr>
                <w:rFonts w:cs="Arial"/>
                <w:b/>
                <w:bCs/>
                <w:sz w:val="18"/>
                <w:szCs w:val="18"/>
              </w:rPr>
              <w:t>mva</w:t>
            </w:r>
            <w:proofErr w:type="spellEnd"/>
            <w:r w:rsidRPr="00110C96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</w:tr>
      <w:tr w:rsidR="009744C4" w:rsidRPr="00C628B5" w14:paraId="586552EC" w14:textId="77777777" w:rsidTr="00891A3C">
        <w:tc>
          <w:tcPr>
            <w:tcW w:w="4106" w:type="dxa"/>
          </w:tcPr>
          <w:p w14:paraId="4FAE2C37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>Kjøp av tjenester</w:t>
            </w:r>
          </w:p>
        </w:tc>
        <w:tc>
          <w:tcPr>
            <w:tcW w:w="3119" w:type="dxa"/>
          </w:tcPr>
          <w:p w14:paraId="67E32427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FEED4C5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C628B5" w14:paraId="49008D4F" w14:textId="77777777" w:rsidTr="00891A3C">
        <w:tc>
          <w:tcPr>
            <w:tcW w:w="4106" w:type="dxa"/>
          </w:tcPr>
          <w:p w14:paraId="6907DCDE" w14:textId="77777777" w:rsidR="009744C4" w:rsidRPr="00C628B5" w:rsidRDefault="009744C4" w:rsidP="00891A3C">
            <w:pPr>
              <w:ind w:right="365"/>
              <w:rPr>
                <w:sz w:val="20"/>
                <w:szCs w:val="20"/>
              </w:rPr>
            </w:pPr>
            <w:r w:rsidRPr="00C628B5">
              <w:rPr>
                <w:sz w:val="20"/>
                <w:szCs w:val="20"/>
              </w:rPr>
              <w:t xml:space="preserve">Utstyrsanskaffelser (Investeringer) og Div. driftskostnader </w:t>
            </w:r>
          </w:p>
        </w:tc>
        <w:tc>
          <w:tcPr>
            <w:tcW w:w="3119" w:type="dxa"/>
          </w:tcPr>
          <w:p w14:paraId="6DB11B6B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E75D1DB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744C4" w:rsidRPr="00C628B5" w14:paraId="71E5415B" w14:textId="77777777" w:rsidTr="00891A3C">
        <w:tc>
          <w:tcPr>
            <w:tcW w:w="4106" w:type="dxa"/>
          </w:tcPr>
          <w:p w14:paraId="3539E5DE" w14:textId="77777777" w:rsidR="009744C4" w:rsidRPr="00C628B5" w:rsidRDefault="009744C4" w:rsidP="00891A3C">
            <w:pPr>
              <w:ind w:right="365"/>
              <w:jc w:val="both"/>
              <w:rPr>
                <w:b/>
                <w:bCs/>
                <w:sz w:val="20"/>
                <w:szCs w:val="20"/>
              </w:rPr>
            </w:pPr>
            <w:r w:rsidRPr="00C628B5">
              <w:rPr>
                <w:b/>
                <w:bCs/>
                <w:sz w:val="20"/>
                <w:szCs w:val="20"/>
              </w:rPr>
              <w:t>Sum</w:t>
            </w:r>
          </w:p>
        </w:tc>
        <w:tc>
          <w:tcPr>
            <w:tcW w:w="3119" w:type="dxa"/>
          </w:tcPr>
          <w:p w14:paraId="09344B25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6338795" w14:textId="77777777" w:rsidR="009744C4" w:rsidRPr="00C628B5" w:rsidRDefault="009744C4" w:rsidP="00891A3C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03094549" w14:textId="77777777" w:rsidR="009744C4" w:rsidRDefault="009744C4" w:rsidP="009744C4"/>
    <w:p w14:paraId="15B3B380" w14:textId="77777777" w:rsidR="009744C4" w:rsidRDefault="009744C4" w:rsidP="009744C4">
      <w:pPr>
        <w:pStyle w:val="Overskrift2"/>
        <w:numPr>
          <w:ilvl w:val="1"/>
          <w:numId w:val="6"/>
        </w:numPr>
      </w:pPr>
      <w:bookmarkStart w:id="15" w:name="_Toc62655241"/>
      <w:bookmarkStart w:id="16" w:name="_Toc62655849"/>
      <w:r>
        <w:t>Finansiering</w:t>
      </w:r>
      <w:bookmarkEnd w:id="15"/>
      <w:bookmarkEnd w:id="16"/>
    </w:p>
    <w:p w14:paraId="29F9EEE6" w14:textId="77777777" w:rsidR="009744C4" w:rsidRPr="00C4032A" w:rsidRDefault="009744C4" w:rsidP="009744C4">
      <w:pPr>
        <w:pStyle w:val="Hjelpetekst"/>
      </w:pPr>
      <w:r w:rsidRPr="00C4032A">
        <w:t>Beskriv hvilken enhet som finansierer prosjektet og drifts- og forvaltningskostnader.</w:t>
      </w:r>
    </w:p>
    <w:p w14:paraId="0D1AE5A0" w14:textId="77777777" w:rsidR="009744C4" w:rsidRDefault="009744C4">
      <w:pPr>
        <w:rPr>
          <w:rFonts w:eastAsiaTheme="majorEastAsia" w:cstheme="majorBidi"/>
          <w:b/>
          <w:color w:val="000000" w:themeColor="text1"/>
          <w:sz w:val="36"/>
          <w:szCs w:val="36"/>
        </w:rPr>
      </w:pPr>
      <w:r>
        <w:br w:type="page"/>
      </w:r>
    </w:p>
    <w:p w14:paraId="331C80FD" w14:textId="3680FA9B" w:rsidR="00312303" w:rsidRPr="0064598E" w:rsidRDefault="00312303" w:rsidP="00DD7996">
      <w:pPr>
        <w:pStyle w:val="Overskrift1"/>
      </w:pPr>
      <w:bookmarkStart w:id="17" w:name="_Toc62655850"/>
      <w:r>
        <w:lastRenderedPageBreak/>
        <w:t>U</w:t>
      </w:r>
      <w:r w:rsidRPr="0064598E">
        <w:t>sikkerheter</w:t>
      </w:r>
      <w:bookmarkEnd w:id="11"/>
      <w:bookmarkEnd w:id="12"/>
      <w:bookmarkEnd w:id="17"/>
    </w:p>
    <w:p w14:paraId="678D4A1E" w14:textId="77777777" w:rsidR="00312303" w:rsidRPr="006326DB" w:rsidRDefault="00312303" w:rsidP="00312303">
      <w:pPr>
        <w:tabs>
          <w:tab w:val="num" w:pos="1440"/>
        </w:tabs>
        <w:rPr>
          <w:color w:val="808080" w:themeColor="background1" w:themeShade="80"/>
        </w:rPr>
      </w:pPr>
      <w:r>
        <w:rPr>
          <w:color w:val="808080" w:themeColor="background1" w:themeShade="80"/>
        </w:rPr>
        <w:t>Risiko</w:t>
      </w:r>
      <w:r w:rsidRPr="006326DB">
        <w:rPr>
          <w:color w:val="808080" w:themeColor="background1" w:themeShade="80"/>
        </w:rPr>
        <w:t xml:space="preserve"> og muligheter er hendelser som kanskje kan inntreffe eller kanskje ikke vil inntreffe. Usikkerhetsvurderingene vil endre seg fortløpende gjennom prosjektet. Skriv inn </w:t>
      </w:r>
      <w:r>
        <w:rPr>
          <w:color w:val="808080" w:themeColor="background1" w:themeShade="80"/>
        </w:rPr>
        <w:t xml:space="preserve">risiko </w:t>
      </w:r>
      <w:r w:rsidRPr="006326DB">
        <w:rPr>
          <w:color w:val="808080" w:themeColor="background1" w:themeShade="80"/>
        </w:rPr>
        <w:t>og muligheter i tabellen under eller lag et eget dokument du lenker til</w:t>
      </w:r>
      <w:r>
        <w:rPr>
          <w:color w:val="808080" w:themeColor="background1" w:themeShade="80"/>
        </w:rPr>
        <w:t xml:space="preserve"> (</w:t>
      </w:r>
      <w:r w:rsidRPr="006326DB">
        <w:rPr>
          <w:color w:val="808080" w:themeColor="background1" w:themeShade="80"/>
        </w:rPr>
        <w:t xml:space="preserve">Se </w:t>
      </w:r>
      <w:hyperlink r:id="rId13" w:history="1">
        <w:r w:rsidRPr="006326DB">
          <w:rPr>
            <w:rStyle w:val="Hyperkobling"/>
            <w:color w:val="808080" w:themeColor="background1" w:themeShade="80"/>
          </w:rPr>
          <w:t>mal på ansatt.oslomet.no.</w:t>
        </w:r>
      </w:hyperlink>
      <w:r w:rsidRPr="006326DB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)</w:t>
      </w:r>
    </w:p>
    <w:p w14:paraId="3261436E" w14:textId="77777777" w:rsidR="00312303" w:rsidRPr="005C3A86" w:rsidRDefault="00312303" w:rsidP="00312303">
      <w:pPr>
        <w:pStyle w:val="Listeavsnitt"/>
        <w:numPr>
          <w:ilvl w:val="0"/>
          <w:numId w:val="14"/>
        </w:numPr>
        <w:tabs>
          <w:tab w:val="num" w:pos="1440"/>
        </w:tabs>
        <w:spacing w:after="240" w:line="240" w:lineRule="auto"/>
        <w:ind w:left="284" w:hanging="284"/>
        <w:rPr>
          <w:rFonts w:cs="Arial"/>
        </w:rPr>
      </w:pPr>
      <w:r>
        <w:rPr>
          <w:rFonts w:cs="Arial"/>
        </w:rPr>
        <w:t>Risiko</w:t>
      </w:r>
    </w:p>
    <w:tbl>
      <w:tblPr>
        <w:tblStyle w:val="Tabellrutenett"/>
        <w:tblW w:w="8925" w:type="dxa"/>
        <w:tblLayout w:type="fixed"/>
        <w:tblLook w:val="00A0" w:firstRow="1" w:lastRow="0" w:firstColumn="1" w:lastColumn="0" w:noHBand="0" w:noVBand="0"/>
      </w:tblPr>
      <w:tblGrid>
        <w:gridCol w:w="5382"/>
        <w:gridCol w:w="3543"/>
      </w:tblGrid>
      <w:tr w:rsidR="00312303" w14:paraId="0C5260D1" w14:textId="77777777" w:rsidTr="005E02E5">
        <w:trPr>
          <w:trHeight w:val="262"/>
        </w:trPr>
        <w:tc>
          <w:tcPr>
            <w:tcW w:w="5382" w:type="dxa"/>
            <w:hideMark/>
          </w:tcPr>
          <w:p w14:paraId="5864A754" w14:textId="77777777" w:rsidR="00312303" w:rsidRPr="008619A8" w:rsidRDefault="00312303" w:rsidP="005E02E5">
            <w:pPr>
              <w:rPr>
                <w:b/>
                <w:bCs/>
              </w:rPr>
            </w:pPr>
            <w:r w:rsidRPr="008619A8">
              <w:rPr>
                <w:b/>
                <w:bCs/>
              </w:rPr>
              <w:t>Beskrivelse av risiko</w:t>
            </w:r>
          </w:p>
        </w:tc>
        <w:tc>
          <w:tcPr>
            <w:tcW w:w="3543" w:type="dxa"/>
            <w:hideMark/>
          </w:tcPr>
          <w:p w14:paraId="28742F96" w14:textId="77777777" w:rsidR="00312303" w:rsidRPr="008619A8" w:rsidRDefault="00312303" w:rsidP="005E02E5">
            <w:pPr>
              <w:rPr>
                <w:b/>
                <w:bCs/>
              </w:rPr>
            </w:pPr>
            <w:r w:rsidRPr="008619A8">
              <w:rPr>
                <w:b/>
                <w:bCs/>
              </w:rPr>
              <w:t>Tiltak for å redusere risiko</w:t>
            </w:r>
          </w:p>
        </w:tc>
      </w:tr>
      <w:tr w:rsidR="00312303" w14:paraId="7CA3669E" w14:textId="77777777" w:rsidTr="005E02E5">
        <w:trPr>
          <w:trHeight w:val="337"/>
        </w:trPr>
        <w:tc>
          <w:tcPr>
            <w:tcW w:w="5382" w:type="dxa"/>
          </w:tcPr>
          <w:p w14:paraId="4F58E4CD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204E7320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  <w:tr w:rsidR="00312303" w14:paraId="6AEFE21B" w14:textId="77777777" w:rsidTr="005E02E5">
        <w:trPr>
          <w:trHeight w:val="337"/>
        </w:trPr>
        <w:tc>
          <w:tcPr>
            <w:tcW w:w="5382" w:type="dxa"/>
          </w:tcPr>
          <w:p w14:paraId="23A4ACFE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7F8D4DD5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  <w:tr w:rsidR="00312303" w14:paraId="29F97779" w14:textId="77777777" w:rsidTr="005E02E5">
        <w:trPr>
          <w:trHeight w:val="337"/>
        </w:trPr>
        <w:tc>
          <w:tcPr>
            <w:tcW w:w="5382" w:type="dxa"/>
          </w:tcPr>
          <w:p w14:paraId="0FC21E39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250E204A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</w:tbl>
    <w:p w14:paraId="62692676" w14:textId="77777777" w:rsidR="00312303" w:rsidRPr="00786F2D" w:rsidRDefault="00312303" w:rsidP="00312303">
      <w:pPr>
        <w:rPr>
          <w:rFonts w:cs="Arial"/>
          <w:szCs w:val="24"/>
        </w:rPr>
      </w:pPr>
    </w:p>
    <w:p w14:paraId="76F55DF9" w14:textId="77777777" w:rsidR="00312303" w:rsidRDefault="00312303" w:rsidP="00312303">
      <w:pPr>
        <w:pStyle w:val="Listeavsnitt"/>
        <w:numPr>
          <w:ilvl w:val="0"/>
          <w:numId w:val="14"/>
        </w:numPr>
        <w:spacing w:after="240" w:line="240" w:lineRule="auto"/>
        <w:ind w:left="284" w:hanging="284"/>
        <w:rPr>
          <w:rFonts w:cs="Arial"/>
          <w:szCs w:val="24"/>
        </w:rPr>
      </w:pPr>
      <w:r w:rsidRPr="00C3594A">
        <w:rPr>
          <w:rFonts w:cs="Arial"/>
          <w:szCs w:val="24"/>
        </w:rPr>
        <w:t>Muligheter</w:t>
      </w:r>
    </w:p>
    <w:tbl>
      <w:tblPr>
        <w:tblStyle w:val="Tabellrutenett"/>
        <w:tblW w:w="8925" w:type="dxa"/>
        <w:tblLayout w:type="fixed"/>
        <w:tblLook w:val="00A0" w:firstRow="1" w:lastRow="0" w:firstColumn="1" w:lastColumn="0" w:noHBand="0" w:noVBand="0"/>
      </w:tblPr>
      <w:tblGrid>
        <w:gridCol w:w="5382"/>
        <w:gridCol w:w="3543"/>
      </w:tblGrid>
      <w:tr w:rsidR="00312303" w:rsidRPr="008619A8" w14:paraId="07D198AE" w14:textId="77777777" w:rsidTr="005E02E5">
        <w:trPr>
          <w:trHeight w:val="262"/>
        </w:trPr>
        <w:tc>
          <w:tcPr>
            <w:tcW w:w="5382" w:type="dxa"/>
            <w:hideMark/>
          </w:tcPr>
          <w:p w14:paraId="3E2302E2" w14:textId="77777777" w:rsidR="00312303" w:rsidRPr="008619A8" w:rsidRDefault="00312303" w:rsidP="005E02E5">
            <w:pPr>
              <w:rPr>
                <w:b/>
                <w:bCs/>
              </w:rPr>
            </w:pPr>
            <w:r w:rsidRPr="008619A8">
              <w:rPr>
                <w:b/>
                <w:bCs/>
              </w:rPr>
              <w:t xml:space="preserve">Beskrivelse av </w:t>
            </w:r>
            <w:r>
              <w:rPr>
                <w:b/>
                <w:bCs/>
              </w:rPr>
              <w:t>mulighet</w:t>
            </w:r>
          </w:p>
        </w:tc>
        <w:tc>
          <w:tcPr>
            <w:tcW w:w="3543" w:type="dxa"/>
            <w:hideMark/>
          </w:tcPr>
          <w:p w14:paraId="60326174" w14:textId="77777777" w:rsidR="00312303" w:rsidRPr="008619A8" w:rsidRDefault="00312303" w:rsidP="005E02E5">
            <w:pPr>
              <w:rPr>
                <w:b/>
                <w:bCs/>
              </w:rPr>
            </w:pPr>
            <w:r w:rsidRPr="008619A8">
              <w:rPr>
                <w:b/>
                <w:bCs/>
              </w:rPr>
              <w:t xml:space="preserve">Tiltak for å </w:t>
            </w:r>
            <w:r>
              <w:rPr>
                <w:b/>
                <w:bCs/>
              </w:rPr>
              <w:t>stimulere mulighet</w:t>
            </w:r>
          </w:p>
        </w:tc>
      </w:tr>
      <w:tr w:rsidR="00312303" w:rsidRPr="00ED1D4E" w14:paraId="11C23647" w14:textId="77777777" w:rsidTr="005E02E5">
        <w:trPr>
          <w:trHeight w:val="337"/>
        </w:trPr>
        <w:tc>
          <w:tcPr>
            <w:tcW w:w="5382" w:type="dxa"/>
          </w:tcPr>
          <w:p w14:paraId="0EDAF027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003BD0B4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  <w:tr w:rsidR="00312303" w:rsidRPr="00ED1D4E" w14:paraId="616B7950" w14:textId="77777777" w:rsidTr="005E02E5">
        <w:trPr>
          <w:trHeight w:val="337"/>
        </w:trPr>
        <w:tc>
          <w:tcPr>
            <w:tcW w:w="5382" w:type="dxa"/>
          </w:tcPr>
          <w:p w14:paraId="62A8EDB3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05B3E52C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  <w:tr w:rsidR="00312303" w:rsidRPr="00ED1D4E" w14:paraId="493FB177" w14:textId="77777777" w:rsidTr="005E02E5">
        <w:trPr>
          <w:trHeight w:val="337"/>
        </w:trPr>
        <w:tc>
          <w:tcPr>
            <w:tcW w:w="5382" w:type="dxa"/>
          </w:tcPr>
          <w:p w14:paraId="7319D1F8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3543" w:type="dxa"/>
          </w:tcPr>
          <w:p w14:paraId="4099041D" w14:textId="77777777" w:rsidR="00312303" w:rsidRPr="00ED1D4E" w:rsidRDefault="00312303" w:rsidP="005E02E5">
            <w:pPr>
              <w:rPr>
                <w:color w:val="000000" w:themeColor="text1"/>
                <w:sz w:val="20"/>
              </w:rPr>
            </w:pPr>
          </w:p>
        </w:tc>
      </w:tr>
    </w:tbl>
    <w:p w14:paraId="2D0772AC" w14:textId="3950E69D" w:rsidR="00D64E02" w:rsidRDefault="00D64E02" w:rsidP="00DC70F6"/>
    <w:p w14:paraId="40D3C383" w14:textId="77777777" w:rsidR="003001B2" w:rsidRDefault="003001B2" w:rsidP="003001B2">
      <w:pPr>
        <w:pStyle w:val="Overskrift1"/>
      </w:pPr>
      <w:bookmarkStart w:id="18" w:name="_Toc62655851"/>
      <w:r>
        <w:t>Organisering</w:t>
      </w:r>
      <w:bookmarkEnd w:id="18"/>
    </w:p>
    <w:p w14:paraId="6C4A6979" w14:textId="0A9B6550" w:rsidR="00EA4233" w:rsidRDefault="00EA4233" w:rsidP="00EA4233">
      <w:pPr>
        <w:pStyle w:val="Overskrift2"/>
        <w:rPr>
          <w:shd w:val="clear" w:color="auto" w:fill="FFFFFF"/>
        </w:rPr>
      </w:pPr>
      <w:bookmarkStart w:id="19" w:name="_Toc62655852"/>
      <w:r>
        <w:rPr>
          <w:shd w:val="clear" w:color="auto" w:fill="FFFFFF"/>
        </w:rPr>
        <w:t>Prosjektgruppen</w:t>
      </w:r>
      <w:bookmarkEnd w:id="19"/>
    </w:p>
    <w:p w14:paraId="511F0609" w14:textId="5BE7F261" w:rsidR="00473F02" w:rsidRPr="0039357D" w:rsidRDefault="00473F02" w:rsidP="00473F02">
      <w:pPr>
        <w:pStyle w:val="Hjelpetekst"/>
        <w:rPr>
          <w:shd w:val="clear" w:color="auto" w:fill="FFFFFF"/>
        </w:rPr>
      </w:pPr>
      <w:r>
        <w:rPr>
          <w:shd w:val="clear" w:color="auto" w:fill="FFFFFF"/>
        </w:rPr>
        <w:t>Beskriv hvem som bør delta i prosjektgruppen og forventet belastning</w:t>
      </w:r>
      <w:r w:rsidR="002B7194">
        <w:rPr>
          <w:shd w:val="clear" w:color="auto" w:fill="FFFFFF"/>
        </w:rPr>
        <w:t xml:space="preserve"> eller timebruk</w:t>
      </w:r>
      <w:r>
        <w:rPr>
          <w:shd w:val="clear" w:color="auto" w:fill="FFFFFF"/>
        </w:rPr>
        <w:t>. Slett og legg til rader ved behov.</w:t>
      </w:r>
      <w:r w:rsidRPr="0039357D">
        <w:t xml:space="preserve"> </w:t>
      </w:r>
    </w:p>
    <w:tbl>
      <w:tblPr>
        <w:tblStyle w:val="Tabellrutenett"/>
        <w:tblW w:w="8921" w:type="dxa"/>
        <w:tblLayout w:type="fixed"/>
        <w:tblLook w:val="04A0" w:firstRow="1" w:lastRow="0" w:firstColumn="1" w:lastColumn="0" w:noHBand="0" w:noVBand="1"/>
      </w:tblPr>
      <w:tblGrid>
        <w:gridCol w:w="1555"/>
        <w:gridCol w:w="2268"/>
        <w:gridCol w:w="2835"/>
        <w:gridCol w:w="2263"/>
      </w:tblGrid>
      <w:tr w:rsidR="00F6188C" w:rsidRPr="006D05E1" w14:paraId="72A5E81F" w14:textId="77777777" w:rsidTr="00F6188C">
        <w:tc>
          <w:tcPr>
            <w:tcW w:w="1555" w:type="dxa"/>
          </w:tcPr>
          <w:p w14:paraId="2E3772A5" w14:textId="77777777" w:rsidR="00F6188C" w:rsidRPr="00DD5D25" w:rsidRDefault="00F6188C" w:rsidP="005E02E5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Rolle/</w:t>
            </w:r>
          </w:p>
          <w:p w14:paraId="2035E295" w14:textId="77777777" w:rsidR="00F6188C" w:rsidRPr="00DD5D25" w:rsidRDefault="00F6188C" w:rsidP="005E02E5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kompetanse</w:t>
            </w:r>
          </w:p>
        </w:tc>
        <w:tc>
          <w:tcPr>
            <w:tcW w:w="2268" w:type="dxa"/>
          </w:tcPr>
          <w:p w14:paraId="4E424246" w14:textId="710C5AC8" w:rsidR="00F6188C" w:rsidRPr="00DD5D25" w:rsidRDefault="00F6188C" w:rsidP="005E02E5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Ansvar</w:t>
            </w:r>
            <w:r w:rsidR="00DB2C52">
              <w:rPr>
                <w:b/>
                <w:bCs/>
                <w:sz w:val="20"/>
                <w:szCs w:val="20"/>
              </w:rPr>
              <w:t>/Oppgaver</w:t>
            </w:r>
          </w:p>
        </w:tc>
        <w:tc>
          <w:tcPr>
            <w:tcW w:w="2835" w:type="dxa"/>
          </w:tcPr>
          <w:p w14:paraId="5EF55098" w14:textId="77777777" w:rsidR="00F6188C" w:rsidRPr="00DD5D25" w:rsidRDefault="00F6188C" w:rsidP="005E02E5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Navn</w:t>
            </w:r>
          </w:p>
        </w:tc>
        <w:tc>
          <w:tcPr>
            <w:tcW w:w="2263" w:type="dxa"/>
          </w:tcPr>
          <w:p w14:paraId="1C729409" w14:textId="7C2ACB92" w:rsidR="00F6188C" w:rsidRPr="00DD5D25" w:rsidRDefault="00F6188C" w:rsidP="005E02E5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Belastning eller timebruk</w:t>
            </w:r>
          </w:p>
        </w:tc>
      </w:tr>
      <w:tr w:rsidR="00E46553" w14:paraId="4D6679D3" w14:textId="77777777" w:rsidTr="00F6188C">
        <w:tc>
          <w:tcPr>
            <w:tcW w:w="1555" w:type="dxa"/>
          </w:tcPr>
          <w:p w14:paraId="61C6D8B5" w14:textId="77777777" w:rsidR="00E46553" w:rsidRPr="00DD5D25" w:rsidRDefault="00E46553" w:rsidP="00E46553">
            <w:pPr>
              <w:rPr>
                <w:sz w:val="20"/>
                <w:szCs w:val="20"/>
              </w:rPr>
            </w:pPr>
            <w:r w:rsidRPr="00DD5D25">
              <w:rPr>
                <w:sz w:val="20"/>
                <w:szCs w:val="20"/>
              </w:rPr>
              <w:t>Prosjektleder</w:t>
            </w:r>
          </w:p>
        </w:tc>
        <w:tc>
          <w:tcPr>
            <w:tcW w:w="2268" w:type="dxa"/>
          </w:tcPr>
          <w:p w14:paraId="247483E1" w14:textId="77777777" w:rsidR="00E46553" w:rsidRPr="00DD5D25" w:rsidRDefault="00E46553" w:rsidP="00E46553">
            <w:pPr>
              <w:rPr>
                <w:sz w:val="20"/>
                <w:szCs w:val="20"/>
              </w:rPr>
            </w:pPr>
            <w:r w:rsidRPr="00DD5D25">
              <w:rPr>
                <w:sz w:val="20"/>
                <w:szCs w:val="20"/>
              </w:rPr>
              <w:t>Lede prosjektet fra dag til dag</w:t>
            </w:r>
          </w:p>
        </w:tc>
        <w:tc>
          <w:tcPr>
            <w:tcW w:w="2835" w:type="dxa"/>
          </w:tcPr>
          <w:p w14:paraId="24F40656" w14:textId="7777777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</w:tcPr>
          <w:p w14:paraId="6A36A50B" w14:textId="4F35C16F" w:rsidR="00E46553" w:rsidRPr="00DD5D25" w:rsidRDefault="00E46553" w:rsidP="00E46553">
            <w:pPr>
              <w:pStyle w:val="Hjelpetekst"/>
              <w:rPr>
                <w:color w:val="auto"/>
                <w:sz w:val="20"/>
                <w:szCs w:val="20"/>
              </w:rPr>
            </w:pPr>
            <w:r w:rsidRPr="00DD5D25">
              <w:rPr>
                <w:color w:val="auto"/>
                <w:sz w:val="20"/>
                <w:szCs w:val="20"/>
              </w:rPr>
              <w:t>x %</w:t>
            </w:r>
          </w:p>
        </w:tc>
      </w:tr>
      <w:tr w:rsidR="00E46553" w14:paraId="37235F1A" w14:textId="77777777" w:rsidTr="00F6188C">
        <w:tc>
          <w:tcPr>
            <w:tcW w:w="1555" w:type="dxa"/>
          </w:tcPr>
          <w:p w14:paraId="6F5C83E4" w14:textId="04D2B725" w:rsidR="00E46553" w:rsidRPr="00DD5D25" w:rsidRDefault="00E46553" w:rsidP="00E46553">
            <w:pPr>
              <w:rPr>
                <w:sz w:val="20"/>
                <w:szCs w:val="20"/>
              </w:rPr>
            </w:pPr>
            <w:r w:rsidRPr="00DD5D25">
              <w:rPr>
                <w:sz w:val="20"/>
                <w:szCs w:val="20"/>
              </w:rPr>
              <w:t>Andre (fyll inn)</w:t>
            </w:r>
          </w:p>
        </w:tc>
        <w:tc>
          <w:tcPr>
            <w:tcW w:w="2268" w:type="dxa"/>
          </w:tcPr>
          <w:p w14:paraId="4B3CC5C7" w14:textId="6025D5AD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57C382F" w14:textId="7777777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</w:tcPr>
          <w:p w14:paraId="52B64FE1" w14:textId="5C4AABE5" w:rsidR="00E46553" w:rsidRPr="00DD5D25" w:rsidRDefault="00E46553" w:rsidP="00E46553">
            <w:pPr>
              <w:pStyle w:val="Hjelpetekst"/>
              <w:rPr>
                <w:color w:val="auto"/>
                <w:sz w:val="20"/>
                <w:szCs w:val="20"/>
              </w:rPr>
            </w:pPr>
            <w:r w:rsidRPr="00DD5D25">
              <w:rPr>
                <w:color w:val="auto"/>
                <w:sz w:val="20"/>
                <w:szCs w:val="20"/>
              </w:rPr>
              <w:t>x %</w:t>
            </w:r>
          </w:p>
        </w:tc>
      </w:tr>
      <w:tr w:rsidR="00E46553" w14:paraId="79F20236" w14:textId="77777777" w:rsidTr="00F6188C">
        <w:tc>
          <w:tcPr>
            <w:tcW w:w="1555" w:type="dxa"/>
          </w:tcPr>
          <w:p w14:paraId="630445A7" w14:textId="22C8ACBB" w:rsidR="00E46553" w:rsidRPr="00DD5D25" w:rsidRDefault="00E46553" w:rsidP="00E46553">
            <w:pPr>
              <w:rPr>
                <w:sz w:val="20"/>
                <w:szCs w:val="20"/>
              </w:rPr>
            </w:pPr>
            <w:r w:rsidRPr="00DD5D25">
              <w:rPr>
                <w:sz w:val="20"/>
                <w:szCs w:val="20"/>
              </w:rPr>
              <w:t>Andre (fyll inn)</w:t>
            </w:r>
          </w:p>
        </w:tc>
        <w:tc>
          <w:tcPr>
            <w:tcW w:w="2268" w:type="dxa"/>
          </w:tcPr>
          <w:p w14:paraId="35F1165F" w14:textId="10F8183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CF41A44" w14:textId="7777777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</w:tcPr>
          <w:p w14:paraId="7995913E" w14:textId="37B15199" w:rsidR="00E46553" w:rsidRPr="00DD5D25" w:rsidRDefault="00E46553" w:rsidP="00E46553">
            <w:pPr>
              <w:pStyle w:val="Hjelpetekst"/>
              <w:rPr>
                <w:color w:val="auto"/>
                <w:sz w:val="20"/>
                <w:szCs w:val="20"/>
              </w:rPr>
            </w:pPr>
            <w:r w:rsidRPr="00DD5D25">
              <w:rPr>
                <w:color w:val="auto"/>
                <w:sz w:val="20"/>
                <w:szCs w:val="20"/>
              </w:rPr>
              <w:t>x %</w:t>
            </w:r>
          </w:p>
        </w:tc>
      </w:tr>
      <w:tr w:rsidR="00E46553" w14:paraId="008A115E" w14:textId="77777777" w:rsidTr="00F6188C">
        <w:tc>
          <w:tcPr>
            <w:tcW w:w="1555" w:type="dxa"/>
          </w:tcPr>
          <w:p w14:paraId="654F0529" w14:textId="4BC8FEA4" w:rsidR="00E46553" w:rsidRPr="00DD5D25" w:rsidRDefault="00E46553" w:rsidP="00E46553">
            <w:pPr>
              <w:rPr>
                <w:sz w:val="20"/>
                <w:szCs w:val="20"/>
              </w:rPr>
            </w:pPr>
            <w:r w:rsidRPr="00DD5D25">
              <w:rPr>
                <w:sz w:val="20"/>
                <w:szCs w:val="20"/>
              </w:rPr>
              <w:t>Andre (fyll inn)</w:t>
            </w:r>
          </w:p>
        </w:tc>
        <w:tc>
          <w:tcPr>
            <w:tcW w:w="2268" w:type="dxa"/>
          </w:tcPr>
          <w:p w14:paraId="2385CFF6" w14:textId="7777777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F87D094" w14:textId="77777777" w:rsidR="00E46553" w:rsidRPr="00DD5D25" w:rsidRDefault="00E46553" w:rsidP="00E46553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</w:tcPr>
          <w:p w14:paraId="23EE1AE2" w14:textId="28943985" w:rsidR="00E46553" w:rsidRPr="00DD5D25" w:rsidRDefault="00E46553" w:rsidP="00E46553">
            <w:pPr>
              <w:pStyle w:val="Hjelpetekst"/>
              <w:rPr>
                <w:color w:val="auto"/>
                <w:sz w:val="20"/>
                <w:szCs w:val="20"/>
              </w:rPr>
            </w:pPr>
            <w:r w:rsidRPr="00DD5D25">
              <w:rPr>
                <w:color w:val="auto"/>
                <w:sz w:val="20"/>
                <w:szCs w:val="20"/>
              </w:rPr>
              <w:t>x %</w:t>
            </w:r>
          </w:p>
        </w:tc>
      </w:tr>
      <w:tr w:rsidR="00F6188C" w14:paraId="03E21A5E" w14:textId="77777777" w:rsidTr="00F6188C">
        <w:tc>
          <w:tcPr>
            <w:tcW w:w="1555" w:type="dxa"/>
          </w:tcPr>
          <w:p w14:paraId="544BDA36" w14:textId="05BC1FEF" w:rsidR="00F6188C" w:rsidRPr="00DD5D25" w:rsidRDefault="00F6188C" w:rsidP="005E02E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CFF288C" w14:textId="73F128EE" w:rsidR="00F6188C" w:rsidRPr="00DD5D25" w:rsidRDefault="00F6188C" w:rsidP="005E02E5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3C38861" w14:textId="77777777" w:rsidR="00F6188C" w:rsidRPr="00DD5D25" w:rsidRDefault="00F6188C" w:rsidP="005E02E5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</w:tcPr>
          <w:p w14:paraId="144A5D18" w14:textId="34037744" w:rsidR="00F6188C" w:rsidRPr="00DD5D25" w:rsidRDefault="00F6188C" w:rsidP="005E02E5">
            <w:pPr>
              <w:pStyle w:val="Hjelpetekst"/>
              <w:rPr>
                <w:color w:val="auto"/>
                <w:sz w:val="20"/>
                <w:szCs w:val="20"/>
              </w:rPr>
            </w:pPr>
          </w:p>
        </w:tc>
      </w:tr>
    </w:tbl>
    <w:p w14:paraId="449DFE8D" w14:textId="49B50036" w:rsidR="005F54CC" w:rsidRDefault="005F54CC" w:rsidP="00241B3E"/>
    <w:p w14:paraId="3FD5FA13" w14:textId="1C64EF51" w:rsidR="00241B3E" w:rsidRDefault="007112E0" w:rsidP="00EA4233">
      <w:pPr>
        <w:pStyle w:val="Overskrift2"/>
      </w:pPr>
      <w:bookmarkStart w:id="20" w:name="_Toc62655853"/>
      <w:r>
        <w:t xml:space="preserve">Behov for bistand </w:t>
      </w:r>
      <w:r w:rsidR="00376AE6">
        <w:t>fra andre enheter</w:t>
      </w:r>
      <w:bookmarkEnd w:id="20"/>
    </w:p>
    <w:p w14:paraId="45F07A77" w14:textId="7509AB82" w:rsidR="00376AE6" w:rsidRDefault="00692B91" w:rsidP="002F1109">
      <w:pPr>
        <w:pStyle w:val="Hjelpetekst"/>
      </w:pPr>
      <w:r>
        <w:t xml:space="preserve">Beskriv </w:t>
      </w:r>
      <w:proofErr w:type="spellStart"/>
      <w:r>
        <w:t>evt</w:t>
      </w:r>
      <w:proofErr w:type="spellEnd"/>
      <w:r>
        <w:t xml:space="preserve">, behov for bistand fra andre enheter. Husk at dersom det er behov for bistand utover </w:t>
      </w:r>
      <w:r w:rsidR="002F1109">
        <w:t>normale møter og samhandlingsarenaer, skal prosjektet porteføljestyres.</w:t>
      </w:r>
    </w:p>
    <w:tbl>
      <w:tblPr>
        <w:tblStyle w:val="Tabellrutenett"/>
        <w:tblW w:w="8926" w:type="dxa"/>
        <w:tblLayout w:type="fixed"/>
        <w:tblLook w:val="04A0" w:firstRow="1" w:lastRow="0" w:firstColumn="1" w:lastColumn="0" w:noHBand="0" w:noVBand="1"/>
      </w:tblPr>
      <w:tblGrid>
        <w:gridCol w:w="3823"/>
        <w:gridCol w:w="5103"/>
      </w:tblGrid>
      <w:tr w:rsidR="00692B91" w:rsidRPr="00DD5D25" w14:paraId="3C339A1D" w14:textId="745D9704" w:rsidTr="00692B91">
        <w:tc>
          <w:tcPr>
            <w:tcW w:w="3823" w:type="dxa"/>
          </w:tcPr>
          <w:p w14:paraId="2D5C4986" w14:textId="2DE241B1" w:rsidR="00692B91" w:rsidRPr="00DD5D25" w:rsidRDefault="00692B91" w:rsidP="00583E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Tjeneste</w:t>
            </w:r>
          </w:p>
        </w:tc>
        <w:tc>
          <w:tcPr>
            <w:tcW w:w="5103" w:type="dxa"/>
          </w:tcPr>
          <w:p w14:paraId="457774F5" w14:textId="649D1B51" w:rsidR="00692B91" w:rsidRDefault="00692B91" w:rsidP="00583E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Beskrivelse av behov</w:t>
            </w:r>
          </w:p>
        </w:tc>
      </w:tr>
      <w:tr w:rsidR="00692B91" w:rsidRPr="00DD5D25" w14:paraId="0041E968" w14:textId="06956D96" w:rsidTr="00692B91">
        <w:tc>
          <w:tcPr>
            <w:tcW w:w="3823" w:type="dxa"/>
          </w:tcPr>
          <w:p w14:paraId="22AC2D38" w14:textId="3DAA9CB8" w:rsidR="00692B91" w:rsidRPr="00DD5D25" w:rsidRDefault="00692B91" w:rsidP="00583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Anskaffelser</w:t>
            </w:r>
          </w:p>
        </w:tc>
        <w:tc>
          <w:tcPr>
            <w:tcW w:w="5103" w:type="dxa"/>
          </w:tcPr>
          <w:p w14:paraId="2D99D189" w14:textId="77777777" w:rsidR="00692B91" w:rsidRPr="00DD5D25" w:rsidRDefault="00692B91" w:rsidP="00583E62">
            <w:pPr>
              <w:rPr>
                <w:sz w:val="20"/>
                <w:szCs w:val="20"/>
              </w:rPr>
            </w:pPr>
          </w:p>
        </w:tc>
      </w:tr>
      <w:tr w:rsidR="00692B91" w:rsidRPr="00DD5D25" w14:paraId="034305C9" w14:textId="4D100B09" w:rsidTr="00692B91">
        <w:tc>
          <w:tcPr>
            <w:tcW w:w="3823" w:type="dxa"/>
          </w:tcPr>
          <w:p w14:paraId="7BA3E6C3" w14:textId="65641330" w:rsidR="00692B91" w:rsidRPr="00DD5D25" w:rsidRDefault="00692B91" w:rsidP="00583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Kommunikasjon</w:t>
            </w:r>
          </w:p>
        </w:tc>
        <w:tc>
          <w:tcPr>
            <w:tcW w:w="5103" w:type="dxa"/>
          </w:tcPr>
          <w:p w14:paraId="7B8431B1" w14:textId="77777777" w:rsidR="00692B91" w:rsidRPr="00DD5D25" w:rsidRDefault="00692B91" w:rsidP="00583E62">
            <w:pPr>
              <w:rPr>
                <w:sz w:val="20"/>
                <w:szCs w:val="20"/>
              </w:rPr>
            </w:pPr>
          </w:p>
        </w:tc>
      </w:tr>
      <w:tr w:rsidR="00692B91" w:rsidRPr="00DD5D25" w14:paraId="45EE30D8" w14:textId="1ABAE7D5" w:rsidTr="00692B91">
        <w:tc>
          <w:tcPr>
            <w:tcW w:w="3823" w:type="dxa"/>
          </w:tcPr>
          <w:p w14:paraId="3D41AAB0" w14:textId="59CB005C" w:rsidR="00692B91" w:rsidRPr="00DD5D25" w:rsidRDefault="00692B91" w:rsidP="00583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IT-tjenester (utvikling, </w:t>
            </w:r>
            <w:proofErr w:type="gramStart"/>
            <w:r>
              <w:rPr>
                <w:sz w:val="20"/>
                <w:szCs w:val="20"/>
              </w:rPr>
              <w:t>drift,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2F1109">
              <w:rPr>
                <w:sz w:val="20"/>
                <w:szCs w:val="20"/>
              </w:rPr>
              <w:t>servicedesk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103" w:type="dxa"/>
          </w:tcPr>
          <w:p w14:paraId="0F5C86DC" w14:textId="77777777" w:rsidR="00692B91" w:rsidRPr="00DD5D25" w:rsidRDefault="00692B91" w:rsidP="00583E62">
            <w:pPr>
              <w:rPr>
                <w:sz w:val="20"/>
                <w:szCs w:val="20"/>
              </w:rPr>
            </w:pPr>
          </w:p>
        </w:tc>
      </w:tr>
      <w:tr w:rsidR="00692B91" w:rsidRPr="00DD5D25" w14:paraId="30C9DCB8" w14:textId="4E437CD7" w:rsidTr="00692B91">
        <w:tc>
          <w:tcPr>
            <w:tcW w:w="3823" w:type="dxa"/>
          </w:tcPr>
          <w:p w14:paraId="5DD4A23D" w14:textId="4C2345E0" w:rsidR="00692B91" w:rsidRPr="00DD5D25" w:rsidRDefault="00692B91" w:rsidP="00583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Sikkerhet, personvern, ROS</w:t>
            </w:r>
          </w:p>
        </w:tc>
        <w:tc>
          <w:tcPr>
            <w:tcW w:w="5103" w:type="dxa"/>
          </w:tcPr>
          <w:p w14:paraId="0E19309B" w14:textId="77777777" w:rsidR="00692B91" w:rsidRPr="00DD5D25" w:rsidRDefault="00692B91" w:rsidP="00583E62">
            <w:pPr>
              <w:rPr>
                <w:sz w:val="20"/>
                <w:szCs w:val="20"/>
              </w:rPr>
            </w:pPr>
          </w:p>
        </w:tc>
      </w:tr>
      <w:tr w:rsidR="00692B91" w:rsidRPr="00DD5D25" w14:paraId="3ADCA61E" w14:textId="77BFE3F6" w:rsidTr="00692B91">
        <w:tc>
          <w:tcPr>
            <w:tcW w:w="3823" w:type="dxa"/>
          </w:tcPr>
          <w:p w14:paraId="4B255B4E" w14:textId="5AC3D5BD" w:rsidR="00692B91" w:rsidRPr="00DD5D25" w:rsidRDefault="00692B91" w:rsidP="00BE7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Opplæring</w:t>
            </w:r>
          </w:p>
        </w:tc>
        <w:tc>
          <w:tcPr>
            <w:tcW w:w="5103" w:type="dxa"/>
          </w:tcPr>
          <w:p w14:paraId="179959E4" w14:textId="77777777" w:rsidR="00692B91" w:rsidRPr="00DD5D25" w:rsidRDefault="00692B91" w:rsidP="00BE73D8">
            <w:pPr>
              <w:rPr>
                <w:sz w:val="20"/>
                <w:szCs w:val="20"/>
              </w:rPr>
            </w:pPr>
          </w:p>
        </w:tc>
      </w:tr>
      <w:tr w:rsidR="00692B91" w:rsidRPr="00DD5D25" w14:paraId="24EB07C5" w14:textId="77777777" w:rsidTr="00692B91">
        <w:tc>
          <w:tcPr>
            <w:tcW w:w="3823" w:type="dxa"/>
          </w:tcPr>
          <w:p w14:paraId="2BC3992E" w14:textId="4374AF60" w:rsidR="00692B91" w:rsidRDefault="00692B91" w:rsidP="00BE7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Eiendom</w:t>
            </w:r>
          </w:p>
        </w:tc>
        <w:tc>
          <w:tcPr>
            <w:tcW w:w="5103" w:type="dxa"/>
          </w:tcPr>
          <w:p w14:paraId="012288E9" w14:textId="77777777" w:rsidR="00692B91" w:rsidRPr="00DD5D25" w:rsidRDefault="00692B91" w:rsidP="00BE73D8">
            <w:pPr>
              <w:rPr>
                <w:sz w:val="20"/>
                <w:szCs w:val="20"/>
              </w:rPr>
            </w:pPr>
          </w:p>
        </w:tc>
      </w:tr>
    </w:tbl>
    <w:p w14:paraId="74B2C98F" w14:textId="77777777" w:rsidR="000F2F3A" w:rsidRPr="00376AE6" w:rsidRDefault="000F2F3A" w:rsidP="00376AE6"/>
    <w:p w14:paraId="2D8541A7" w14:textId="77777777" w:rsidR="00241B3E" w:rsidRDefault="00241B3E" w:rsidP="00241B3E"/>
    <w:p w14:paraId="5F15058A" w14:textId="0C8458D4" w:rsidR="004243EA" w:rsidRDefault="004243EA" w:rsidP="004243EA">
      <w:pPr>
        <w:pStyle w:val="Overskrift1"/>
      </w:pPr>
      <w:bookmarkStart w:id="21" w:name="_Toc62655854"/>
      <w:r>
        <w:lastRenderedPageBreak/>
        <w:t>Overordnet prosjektplan</w:t>
      </w:r>
      <w:bookmarkEnd w:id="21"/>
    </w:p>
    <w:p w14:paraId="0428B50E" w14:textId="248A0CAD" w:rsidR="00AB2445" w:rsidRPr="00ED5269" w:rsidRDefault="00AB2445" w:rsidP="00AB2445">
      <w:pPr>
        <w:rPr>
          <w:color w:val="808080" w:themeColor="background1" w:themeShade="80"/>
        </w:rPr>
      </w:pPr>
      <w:r w:rsidRPr="00ED5269">
        <w:rPr>
          <w:color w:val="808080" w:themeColor="background1" w:themeShade="80"/>
        </w:rPr>
        <w:t xml:space="preserve">Sett opp en overordnet plan for prosjektet. Detaljerte </w:t>
      </w:r>
      <w:r>
        <w:rPr>
          <w:color w:val="808080" w:themeColor="background1" w:themeShade="80"/>
        </w:rPr>
        <w:t>p</w:t>
      </w:r>
      <w:r w:rsidRPr="00ED5269">
        <w:rPr>
          <w:color w:val="808080" w:themeColor="background1" w:themeShade="80"/>
        </w:rPr>
        <w:t xml:space="preserve">laner </w:t>
      </w:r>
      <w:r>
        <w:rPr>
          <w:color w:val="808080" w:themeColor="background1" w:themeShade="80"/>
        </w:rPr>
        <w:t xml:space="preserve">for hver fase med aktiviteter og milepæler </w:t>
      </w:r>
      <w:r w:rsidRPr="00ED5269">
        <w:rPr>
          <w:color w:val="808080" w:themeColor="background1" w:themeShade="80"/>
        </w:rPr>
        <w:t xml:space="preserve">utvikles i Project for </w:t>
      </w:r>
      <w:proofErr w:type="spellStart"/>
      <w:r>
        <w:rPr>
          <w:color w:val="808080" w:themeColor="background1" w:themeShade="80"/>
        </w:rPr>
        <w:t>the</w:t>
      </w:r>
      <w:proofErr w:type="spellEnd"/>
      <w:r>
        <w:rPr>
          <w:color w:val="808080" w:themeColor="background1" w:themeShade="80"/>
        </w:rPr>
        <w:t xml:space="preserve"> </w:t>
      </w:r>
      <w:r w:rsidRPr="00ED5269">
        <w:rPr>
          <w:color w:val="808080" w:themeColor="background1" w:themeShade="80"/>
        </w:rPr>
        <w:t>Web</w:t>
      </w:r>
      <w:r>
        <w:rPr>
          <w:color w:val="808080" w:themeColor="background1" w:themeShade="80"/>
        </w:rPr>
        <w:t xml:space="preserve"> eller</w:t>
      </w:r>
      <w:r w:rsidRPr="00ED5269">
        <w:rPr>
          <w:color w:val="808080" w:themeColor="background1" w:themeShade="80"/>
        </w:rPr>
        <w:t xml:space="preserve"> evt. Excel-mal.</w:t>
      </w:r>
    </w:p>
    <w:tbl>
      <w:tblPr>
        <w:tblStyle w:val="Tabellrutenett"/>
        <w:tblW w:w="9067" w:type="dxa"/>
        <w:tblLayout w:type="fixed"/>
        <w:tblLook w:val="04A0" w:firstRow="1" w:lastRow="0" w:firstColumn="1" w:lastColumn="0" w:noHBand="0" w:noVBand="1"/>
      </w:tblPr>
      <w:tblGrid>
        <w:gridCol w:w="1993"/>
        <w:gridCol w:w="1121"/>
        <w:gridCol w:w="992"/>
        <w:gridCol w:w="4961"/>
      </w:tblGrid>
      <w:tr w:rsidR="00AB2445" w:rsidRPr="008619A8" w14:paraId="10BE22E1" w14:textId="77777777" w:rsidTr="005E02E5">
        <w:trPr>
          <w:trHeight w:val="262"/>
        </w:trPr>
        <w:tc>
          <w:tcPr>
            <w:tcW w:w="1993" w:type="dxa"/>
            <w:hideMark/>
          </w:tcPr>
          <w:p w14:paraId="28B68B77" w14:textId="77777777" w:rsidR="00AB2445" w:rsidRPr="00ED5269" w:rsidRDefault="00AB2445" w:rsidP="005E02E5">
            <w:pPr>
              <w:rPr>
                <w:b/>
                <w:bCs/>
              </w:rPr>
            </w:pPr>
            <w:r w:rsidRPr="00ED5269">
              <w:rPr>
                <w:rFonts w:cs="Arial"/>
                <w:b/>
                <w:bCs/>
                <w:sz w:val="22"/>
              </w:rPr>
              <w:t>Prosjektfase</w:t>
            </w:r>
          </w:p>
        </w:tc>
        <w:tc>
          <w:tcPr>
            <w:tcW w:w="1121" w:type="dxa"/>
            <w:hideMark/>
          </w:tcPr>
          <w:p w14:paraId="7E11229A" w14:textId="77777777" w:rsidR="00AB2445" w:rsidRPr="00ED5269" w:rsidRDefault="00AB2445" w:rsidP="005E02E5">
            <w:pPr>
              <w:rPr>
                <w:b/>
                <w:bCs/>
              </w:rPr>
            </w:pPr>
            <w:r w:rsidRPr="00ED5269">
              <w:rPr>
                <w:b/>
                <w:bCs/>
              </w:rPr>
              <w:t>Fra</w:t>
            </w:r>
          </w:p>
        </w:tc>
        <w:tc>
          <w:tcPr>
            <w:tcW w:w="992" w:type="dxa"/>
          </w:tcPr>
          <w:p w14:paraId="72696DFF" w14:textId="77777777" w:rsidR="00AB2445" w:rsidRPr="00ED5269" w:rsidRDefault="00AB2445" w:rsidP="005E02E5">
            <w:pPr>
              <w:rPr>
                <w:rFonts w:cs="Arial"/>
                <w:b/>
                <w:bCs/>
                <w:sz w:val="22"/>
              </w:rPr>
            </w:pPr>
            <w:r w:rsidRPr="00ED5269">
              <w:rPr>
                <w:rFonts w:cs="Arial"/>
                <w:b/>
                <w:bCs/>
                <w:sz w:val="22"/>
              </w:rPr>
              <w:t>Til</w:t>
            </w:r>
          </w:p>
        </w:tc>
        <w:tc>
          <w:tcPr>
            <w:tcW w:w="4961" w:type="dxa"/>
            <w:hideMark/>
          </w:tcPr>
          <w:p w14:paraId="51ADB9CF" w14:textId="77777777" w:rsidR="00AB2445" w:rsidRPr="00ED5269" w:rsidRDefault="00AB2445" w:rsidP="005E02E5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  <w:sz w:val="22"/>
              </w:rPr>
              <w:t>L</w:t>
            </w:r>
            <w:r w:rsidRPr="00ED5269">
              <w:rPr>
                <w:rFonts w:cs="Arial"/>
                <w:b/>
                <w:bCs/>
                <w:sz w:val="22"/>
              </w:rPr>
              <w:t>everanser/aktiviteter i fasen</w:t>
            </w:r>
          </w:p>
        </w:tc>
      </w:tr>
      <w:tr w:rsidR="00AB2445" w:rsidRPr="00ED1D4E" w14:paraId="1BEF99BE" w14:textId="77777777" w:rsidTr="005E02E5">
        <w:trPr>
          <w:trHeight w:val="337"/>
        </w:trPr>
        <w:tc>
          <w:tcPr>
            <w:tcW w:w="1993" w:type="dxa"/>
          </w:tcPr>
          <w:p w14:paraId="694CBBB2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Planlegging</w:t>
            </w:r>
          </w:p>
        </w:tc>
        <w:tc>
          <w:tcPr>
            <w:tcW w:w="1121" w:type="dxa"/>
          </w:tcPr>
          <w:p w14:paraId="3FC99114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</w:tcPr>
          <w:p w14:paraId="32CF77F2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4961" w:type="dxa"/>
          </w:tcPr>
          <w:p w14:paraId="5C3943EC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</w:tr>
      <w:tr w:rsidR="00AB2445" w:rsidRPr="00ED1D4E" w14:paraId="0545D828" w14:textId="77777777" w:rsidTr="005E02E5">
        <w:trPr>
          <w:trHeight w:val="337"/>
        </w:trPr>
        <w:tc>
          <w:tcPr>
            <w:tcW w:w="1993" w:type="dxa"/>
          </w:tcPr>
          <w:p w14:paraId="51E9BBCE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Gjennomføring</w:t>
            </w:r>
          </w:p>
        </w:tc>
        <w:tc>
          <w:tcPr>
            <w:tcW w:w="1121" w:type="dxa"/>
          </w:tcPr>
          <w:p w14:paraId="0ED6A701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</w:tcPr>
          <w:p w14:paraId="5BD18AAF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4961" w:type="dxa"/>
          </w:tcPr>
          <w:p w14:paraId="10C233B1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</w:tr>
      <w:tr w:rsidR="00AB2445" w:rsidRPr="00ED1D4E" w14:paraId="43651C0B" w14:textId="77777777" w:rsidTr="005E02E5">
        <w:trPr>
          <w:trHeight w:val="337"/>
        </w:trPr>
        <w:tc>
          <w:tcPr>
            <w:tcW w:w="1993" w:type="dxa"/>
          </w:tcPr>
          <w:p w14:paraId="63823B9D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Avslutning</w:t>
            </w:r>
          </w:p>
        </w:tc>
        <w:tc>
          <w:tcPr>
            <w:tcW w:w="1121" w:type="dxa"/>
          </w:tcPr>
          <w:p w14:paraId="1635E202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992" w:type="dxa"/>
          </w:tcPr>
          <w:p w14:paraId="2C2C36C0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  <w:tc>
          <w:tcPr>
            <w:tcW w:w="4961" w:type="dxa"/>
          </w:tcPr>
          <w:p w14:paraId="373D3D4A" w14:textId="77777777" w:rsidR="00AB2445" w:rsidRPr="00ED1D4E" w:rsidRDefault="00AB2445" w:rsidP="005E02E5">
            <w:pPr>
              <w:rPr>
                <w:color w:val="000000" w:themeColor="text1"/>
                <w:sz w:val="20"/>
              </w:rPr>
            </w:pPr>
          </w:p>
        </w:tc>
      </w:tr>
    </w:tbl>
    <w:p w14:paraId="18F1BBDF" w14:textId="77777777" w:rsidR="00AB2445" w:rsidRPr="00D97BC6" w:rsidRDefault="00AB2445" w:rsidP="00AB2445"/>
    <w:p w14:paraId="0D68AF1C" w14:textId="77777777" w:rsidR="005D1166" w:rsidRDefault="005D1166" w:rsidP="005D1166">
      <w:pPr>
        <w:pStyle w:val="Overskrift1"/>
      </w:pPr>
      <w:bookmarkStart w:id="22" w:name="_Toc62655248"/>
      <w:bookmarkStart w:id="23" w:name="_Toc62655855"/>
      <w:bookmarkEnd w:id="6"/>
      <w:r>
        <w:t>Overføring til linje</w:t>
      </w:r>
      <w:bookmarkEnd w:id="22"/>
      <w:bookmarkEnd w:id="23"/>
    </w:p>
    <w:p w14:paraId="04127E7F" w14:textId="77777777" w:rsidR="005D1166" w:rsidRDefault="005D1166" w:rsidP="005D1166">
      <w:pPr>
        <w:pStyle w:val="Hjelpetekst"/>
      </w:pPr>
      <w:r>
        <w:t>Beskriv hvilke roller som må være på plass når prosjektets leveranser tas i bruk. Legg til og slett rader ved behov.</w:t>
      </w:r>
    </w:p>
    <w:tbl>
      <w:tblPr>
        <w:tblStyle w:val="Tabellrutenett"/>
        <w:tblW w:w="9067" w:type="dxa"/>
        <w:tblLayout w:type="fixed"/>
        <w:tblLook w:val="04A0" w:firstRow="1" w:lastRow="0" w:firstColumn="1" w:lastColumn="0" w:noHBand="0" w:noVBand="1"/>
      </w:tblPr>
      <w:tblGrid>
        <w:gridCol w:w="1980"/>
        <w:gridCol w:w="4252"/>
        <w:gridCol w:w="2835"/>
      </w:tblGrid>
      <w:tr w:rsidR="005D1166" w:rsidRPr="00DD5D25" w14:paraId="5EB53700" w14:textId="77777777" w:rsidTr="00891A3C">
        <w:tc>
          <w:tcPr>
            <w:tcW w:w="1980" w:type="dxa"/>
          </w:tcPr>
          <w:p w14:paraId="548B7FE3" w14:textId="77777777" w:rsidR="005D1166" w:rsidRPr="00DD5D25" w:rsidRDefault="005D1166" w:rsidP="00891A3C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Rolle</w:t>
            </w:r>
          </w:p>
        </w:tc>
        <w:tc>
          <w:tcPr>
            <w:tcW w:w="4252" w:type="dxa"/>
          </w:tcPr>
          <w:p w14:paraId="06B618AF" w14:textId="77777777" w:rsidR="005D1166" w:rsidRPr="00DD5D25" w:rsidRDefault="005D1166" w:rsidP="00891A3C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Ansvar</w:t>
            </w:r>
          </w:p>
        </w:tc>
        <w:tc>
          <w:tcPr>
            <w:tcW w:w="2835" w:type="dxa"/>
          </w:tcPr>
          <w:p w14:paraId="12DDB6A9" w14:textId="77777777" w:rsidR="005D1166" w:rsidRPr="00DD5D25" w:rsidRDefault="005D1166" w:rsidP="00891A3C">
            <w:pPr>
              <w:rPr>
                <w:b/>
                <w:bCs/>
                <w:sz w:val="20"/>
                <w:szCs w:val="20"/>
              </w:rPr>
            </w:pPr>
            <w:r w:rsidRPr="00DD5D25">
              <w:rPr>
                <w:b/>
                <w:bCs/>
                <w:sz w:val="20"/>
                <w:szCs w:val="20"/>
              </w:rPr>
              <w:t>Navn</w:t>
            </w:r>
          </w:p>
        </w:tc>
      </w:tr>
      <w:tr w:rsidR="005D1166" w:rsidRPr="00DD5D25" w14:paraId="0B78B90F" w14:textId="77777777" w:rsidTr="00891A3C">
        <w:tc>
          <w:tcPr>
            <w:tcW w:w="1980" w:type="dxa"/>
          </w:tcPr>
          <w:p w14:paraId="690BF162" w14:textId="77777777" w:rsidR="005D1166" w:rsidRPr="00DD5D25" w:rsidRDefault="005D1166" w:rsidP="0089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Brukerstøtte</w:t>
            </w:r>
          </w:p>
        </w:tc>
        <w:tc>
          <w:tcPr>
            <w:tcW w:w="4252" w:type="dxa"/>
          </w:tcPr>
          <w:p w14:paraId="0A383C82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A75FD07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</w:tr>
      <w:tr w:rsidR="005D1166" w:rsidRPr="00DD5D25" w14:paraId="2F6B57BF" w14:textId="77777777" w:rsidTr="00891A3C">
        <w:tc>
          <w:tcPr>
            <w:tcW w:w="1980" w:type="dxa"/>
          </w:tcPr>
          <w:p w14:paraId="31601AD0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14:paraId="4EF17767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07E7C18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</w:tr>
      <w:tr w:rsidR="005D1166" w:rsidRPr="00DD5D25" w14:paraId="2EEE614F" w14:textId="77777777" w:rsidTr="00891A3C">
        <w:tc>
          <w:tcPr>
            <w:tcW w:w="1980" w:type="dxa"/>
          </w:tcPr>
          <w:p w14:paraId="4412089D" w14:textId="77777777" w:rsidR="005D1166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14:paraId="02E13ACB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599235D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</w:tr>
      <w:tr w:rsidR="005D1166" w:rsidRPr="00DD5D25" w14:paraId="6CB03754" w14:textId="77777777" w:rsidTr="00891A3C">
        <w:tc>
          <w:tcPr>
            <w:tcW w:w="1980" w:type="dxa"/>
          </w:tcPr>
          <w:p w14:paraId="0A17D8DD" w14:textId="77777777" w:rsidR="005D1166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14:paraId="4FE73C7F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508C666" w14:textId="77777777" w:rsidR="005D1166" w:rsidRPr="00DD5D25" w:rsidRDefault="005D1166" w:rsidP="00891A3C">
            <w:pPr>
              <w:rPr>
                <w:sz w:val="20"/>
                <w:szCs w:val="20"/>
              </w:rPr>
            </w:pPr>
          </w:p>
        </w:tc>
      </w:tr>
    </w:tbl>
    <w:p w14:paraId="3F479085" w14:textId="77777777" w:rsidR="005D1166" w:rsidRPr="00044077" w:rsidRDefault="005D1166" w:rsidP="005D1166">
      <w:pPr>
        <w:pStyle w:val="Hjelpetekst"/>
      </w:pPr>
    </w:p>
    <w:p w14:paraId="0D54CC3B" w14:textId="2110CAAC" w:rsidR="00DD7996" w:rsidRPr="00DC70F6" w:rsidRDefault="00DD7996" w:rsidP="004243EA">
      <w:pPr>
        <w:pStyle w:val="Overskrift1"/>
        <w:numPr>
          <w:ilvl w:val="0"/>
          <w:numId w:val="0"/>
        </w:numPr>
      </w:pPr>
    </w:p>
    <w:sectPr w:rsidR="00DD7996" w:rsidRPr="00DC70F6" w:rsidSect="003A69D8">
      <w:headerReference w:type="first" r:id="rId14"/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30960" w14:textId="77777777" w:rsidR="00ED15E0" w:rsidRDefault="00ED15E0" w:rsidP="00752B3F">
      <w:pPr>
        <w:spacing w:after="0" w:line="240" w:lineRule="auto"/>
      </w:pPr>
      <w:r>
        <w:separator/>
      </w:r>
    </w:p>
  </w:endnote>
  <w:endnote w:type="continuationSeparator" w:id="0">
    <w:p w14:paraId="72A0C847" w14:textId="77777777" w:rsidR="00ED15E0" w:rsidRDefault="00ED15E0" w:rsidP="00752B3F">
      <w:pPr>
        <w:spacing w:after="0" w:line="240" w:lineRule="auto"/>
      </w:pPr>
      <w:r>
        <w:continuationSeparator/>
      </w:r>
    </w:p>
  </w:endnote>
  <w:endnote w:type="continuationNotice" w:id="1">
    <w:p w14:paraId="5CDB35AE" w14:textId="77777777" w:rsidR="00ED15E0" w:rsidRDefault="00ED15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21F4E" w14:textId="77777777" w:rsidR="00ED15E0" w:rsidRDefault="00ED15E0" w:rsidP="00752B3F">
      <w:pPr>
        <w:spacing w:after="0" w:line="240" w:lineRule="auto"/>
      </w:pPr>
      <w:r>
        <w:separator/>
      </w:r>
    </w:p>
  </w:footnote>
  <w:footnote w:type="continuationSeparator" w:id="0">
    <w:p w14:paraId="032D4978" w14:textId="77777777" w:rsidR="00ED15E0" w:rsidRDefault="00ED15E0" w:rsidP="00752B3F">
      <w:pPr>
        <w:spacing w:after="0" w:line="240" w:lineRule="auto"/>
      </w:pPr>
      <w:r>
        <w:continuationSeparator/>
      </w:r>
    </w:p>
  </w:footnote>
  <w:footnote w:type="continuationNotice" w:id="1">
    <w:p w14:paraId="6979D300" w14:textId="77777777" w:rsidR="00ED15E0" w:rsidRDefault="00ED15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13499" w14:textId="01CD67D7" w:rsidR="00A44536" w:rsidRDefault="00A44536" w:rsidP="00A93193">
    <w:pPr>
      <w:pStyle w:val="Topptekst"/>
      <w:ind w:left="-142" w:hanging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B5042"/>
    <w:multiLevelType w:val="multilevel"/>
    <w:tmpl w:val="EDA47356"/>
    <w:lvl w:ilvl="0">
      <w:start w:val="1"/>
      <w:numFmt w:val="none"/>
      <w:lvlText w:val="–"/>
      <w:lvlJc w:val="left"/>
      <w:pPr>
        <w:ind w:left="1068" w:hanging="36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none"/>
      <w:lvlText w:val="–"/>
      <w:lvlJc w:val="left"/>
      <w:pPr>
        <w:ind w:left="1428" w:hanging="360"/>
      </w:pPr>
      <w:rPr>
        <w:rFonts w:hint="default"/>
      </w:rPr>
    </w:lvl>
    <w:lvl w:ilvl="2">
      <w:start w:val="1"/>
      <w:numFmt w:val="none"/>
      <w:lvlText w:val="–"/>
      <w:lvlJc w:val="left"/>
      <w:pPr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" w15:restartNumberingAfterBreak="0">
    <w:nsid w:val="1D8F37EC"/>
    <w:multiLevelType w:val="hybridMultilevel"/>
    <w:tmpl w:val="0EE018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75EB3"/>
    <w:multiLevelType w:val="hybridMultilevel"/>
    <w:tmpl w:val="06F4FA22"/>
    <w:lvl w:ilvl="0" w:tplc="1F3A6FF2">
      <w:start w:val="1"/>
      <w:numFmt w:val="lowerLetter"/>
      <w:lvlText w:val="%1)"/>
      <w:lvlJc w:val="left"/>
      <w:pPr>
        <w:ind w:left="1495" w:hanging="360"/>
      </w:pPr>
    </w:lvl>
    <w:lvl w:ilvl="1" w:tplc="04140019" w:tentative="1">
      <w:start w:val="1"/>
      <w:numFmt w:val="lowerLetter"/>
      <w:lvlText w:val="%2."/>
      <w:lvlJc w:val="left"/>
      <w:pPr>
        <w:ind w:left="2433" w:hanging="360"/>
      </w:pPr>
    </w:lvl>
    <w:lvl w:ilvl="2" w:tplc="0414001B" w:tentative="1">
      <w:start w:val="1"/>
      <w:numFmt w:val="lowerRoman"/>
      <w:lvlText w:val="%3."/>
      <w:lvlJc w:val="right"/>
      <w:pPr>
        <w:ind w:left="3153" w:hanging="180"/>
      </w:pPr>
    </w:lvl>
    <w:lvl w:ilvl="3" w:tplc="0414000F" w:tentative="1">
      <w:start w:val="1"/>
      <w:numFmt w:val="decimal"/>
      <w:lvlText w:val="%4."/>
      <w:lvlJc w:val="left"/>
      <w:pPr>
        <w:ind w:left="3873" w:hanging="360"/>
      </w:pPr>
    </w:lvl>
    <w:lvl w:ilvl="4" w:tplc="04140019" w:tentative="1">
      <w:start w:val="1"/>
      <w:numFmt w:val="lowerLetter"/>
      <w:lvlText w:val="%5."/>
      <w:lvlJc w:val="left"/>
      <w:pPr>
        <w:ind w:left="4593" w:hanging="360"/>
      </w:pPr>
    </w:lvl>
    <w:lvl w:ilvl="5" w:tplc="0414001B" w:tentative="1">
      <w:start w:val="1"/>
      <w:numFmt w:val="lowerRoman"/>
      <w:lvlText w:val="%6."/>
      <w:lvlJc w:val="right"/>
      <w:pPr>
        <w:ind w:left="5313" w:hanging="180"/>
      </w:pPr>
    </w:lvl>
    <w:lvl w:ilvl="6" w:tplc="0414000F" w:tentative="1">
      <w:start w:val="1"/>
      <w:numFmt w:val="decimal"/>
      <w:lvlText w:val="%7."/>
      <w:lvlJc w:val="left"/>
      <w:pPr>
        <w:ind w:left="6033" w:hanging="360"/>
      </w:pPr>
    </w:lvl>
    <w:lvl w:ilvl="7" w:tplc="04140019" w:tentative="1">
      <w:start w:val="1"/>
      <w:numFmt w:val="lowerLetter"/>
      <w:lvlText w:val="%8."/>
      <w:lvlJc w:val="left"/>
      <w:pPr>
        <w:ind w:left="6753" w:hanging="360"/>
      </w:pPr>
    </w:lvl>
    <w:lvl w:ilvl="8" w:tplc="0414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410B74BD"/>
    <w:multiLevelType w:val="hybridMultilevel"/>
    <w:tmpl w:val="BBF893FA"/>
    <w:lvl w:ilvl="0" w:tplc="A36AAE92">
      <w:start w:val="17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C842D05"/>
    <w:multiLevelType w:val="hybridMultilevel"/>
    <w:tmpl w:val="EF38C9CC"/>
    <w:lvl w:ilvl="0" w:tplc="39445DFC">
      <w:start w:val="17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9190B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4051585"/>
    <w:multiLevelType w:val="hybridMultilevel"/>
    <w:tmpl w:val="7848DE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D6FDA"/>
    <w:multiLevelType w:val="hybridMultilevel"/>
    <w:tmpl w:val="8758BB50"/>
    <w:lvl w:ilvl="0" w:tplc="67D0EC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2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C2F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ECF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C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C22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AC4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56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743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82D5A80"/>
    <w:multiLevelType w:val="hybridMultilevel"/>
    <w:tmpl w:val="D15AF164"/>
    <w:lvl w:ilvl="0" w:tplc="0414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A133365"/>
    <w:multiLevelType w:val="multilevel"/>
    <w:tmpl w:val="346A21D0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ind w:left="792" w:hanging="432"/>
      </w:pPr>
    </w:lvl>
    <w:lvl w:ilvl="2">
      <w:start w:val="1"/>
      <w:numFmt w:val="decimal"/>
      <w:pStyle w:val="Oversk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D63F02"/>
    <w:multiLevelType w:val="hybridMultilevel"/>
    <w:tmpl w:val="B1EE9D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9"/>
    <w:lvlOverride w:ilvl="0">
      <w:startOverride w:val="1"/>
    </w:lvlOverride>
  </w:num>
  <w:num w:numId="8">
    <w:abstractNumId w:val="9"/>
  </w:num>
  <w:num w:numId="9">
    <w:abstractNumId w:val="8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6A"/>
    <w:rsid w:val="00000F8B"/>
    <w:rsid w:val="0001065B"/>
    <w:rsid w:val="00031F6B"/>
    <w:rsid w:val="000424D8"/>
    <w:rsid w:val="000643C0"/>
    <w:rsid w:val="00086231"/>
    <w:rsid w:val="000B712A"/>
    <w:rsid w:val="000C09CA"/>
    <w:rsid w:val="000D6310"/>
    <w:rsid w:val="000E35A7"/>
    <w:rsid w:val="000E6D4C"/>
    <w:rsid w:val="000F2F3A"/>
    <w:rsid w:val="0010054D"/>
    <w:rsid w:val="00103F5E"/>
    <w:rsid w:val="00114CDD"/>
    <w:rsid w:val="00134954"/>
    <w:rsid w:val="00136650"/>
    <w:rsid w:val="0015074F"/>
    <w:rsid w:val="0015248E"/>
    <w:rsid w:val="00152F58"/>
    <w:rsid w:val="00162428"/>
    <w:rsid w:val="00167D7C"/>
    <w:rsid w:val="001721DF"/>
    <w:rsid w:val="00175662"/>
    <w:rsid w:val="00175D2E"/>
    <w:rsid w:val="00181299"/>
    <w:rsid w:val="0019555F"/>
    <w:rsid w:val="001965E3"/>
    <w:rsid w:val="001A128D"/>
    <w:rsid w:val="001A2152"/>
    <w:rsid w:val="001A30CC"/>
    <w:rsid w:val="001A6219"/>
    <w:rsid w:val="001B45B4"/>
    <w:rsid w:val="001C4AA2"/>
    <w:rsid w:val="00203D70"/>
    <w:rsid w:val="002047E0"/>
    <w:rsid w:val="00214A89"/>
    <w:rsid w:val="00220AA1"/>
    <w:rsid w:val="002231CB"/>
    <w:rsid w:val="00241B3E"/>
    <w:rsid w:val="00245BF0"/>
    <w:rsid w:val="0026333A"/>
    <w:rsid w:val="00276390"/>
    <w:rsid w:val="00280A68"/>
    <w:rsid w:val="002B7194"/>
    <w:rsid w:val="002D54CA"/>
    <w:rsid w:val="002F1109"/>
    <w:rsid w:val="003001B2"/>
    <w:rsid w:val="003032A7"/>
    <w:rsid w:val="00312303"/>
    <w:rsid w:val="00317F6E"/>
    <w:rsid w:val="003262F8"/>
    <w:rsid w:val="0034529D"/>
    <w:rsid w:val="0036150F"/>
    <w:rsid w:val="0037080D"/>
    <w:rsid w:val="0037191B"/>
    <w:rsid w:val="00376AE6"/>
    <w:rsid w:val="00387A94"/>
    <w:rsid w:val="003A69D8"/>
    <w:rsid w:val="003F12B9"/>
    <w:rsid w:val="00403F63"/>
    <w:rsid w:val="00410EF4"/>
    <w:rsid w:val="00411914"/>
    <w:rsid w:val="00413CC0"/>
    <w:rsid w:val="004243EA"/>
    <w:rsid w:val="004407B0"/>
    <w:rsid w:val="004526B0"/>
    <w:rsid w:val="00473F02"/>
    <w:rsid w:val="00477887"/>
    <w:rsid w:val="00496643"/>
    <w:rsid w:val="004B32B5"/>
    <w:rsid w:val="004D72B6"/>
    <w:rsid w:val="004E6850"/>
    <w:rsid w:val="00511E78"/>
    <w:rsid w:val="00525767"/>
    <w:rsid w:val="00527CCE"/>
    <w:rsid w:val="0053091F"/>
    <w:rsid w:val="00534A40"/>
    <w:rsid w:val="00553B03"/>
    <w:rsid w:val="005607E8"/>
    <w:rsid w:val="00560B60"/>
    <w:rsid w:val="0057676A"/>
    <w:rsid w:val="005771C8"/>
    <w:rsid w:val="00583E62"/>
    <w:rsid w:val="00584905"/>
    <w:rsid w:val="00593F1B"/>
    <w:rsid w:val="005A07F0"/>
    <w:rsid w:val="005A22DD"/>
    <w:rsid w:val="005A3413"/>
    <w:rsid w:val="005D0A77"/>
    <w:rsid w:val="005D1166"/>
    <w:rsid w:val="005E02E5"/>
    <w:rsid w:val="005F235A"/>
    <w:rsid w:val="005F2452"/>
    <w:rsid w:val="005F514C"/>
    <w:rsid w:val="005F54CC"/>
    <w:rsid w:val="006146B5"/>
    <w:rsid w:val="00631BAC"/>
    <w:rsid w:val="00643E33"/>
    <w:rsid w:val="006503EB"/>
    <w:rsid w:val="00656A24"/>
    <w:rsid w:val="00660070"/>
    <w:rsid w:val="00664C44"/>
    <w:rsid w:val="0067330E"/>
    <w:rsid w:val="0069185D"/>
    <w:rsid w:val="00692B91"/>
    <w:rsid w:val="00693C78"/>
    <w:rsid w:val="006A3AAB"/>
    <w:rsid w:val="006B1881"/>
    <w:rsid w:val="006B54C9"/>
    <w:rsid w:val="006E0C7B"/>
    <w:rsid w:val="006E3D24"/>
    <w:rsid w:val="006E5CB7"/>
    <w:rsid w:val="006E5D34"/>
    <w:rsid w:val="006E64C5"/>
    <w:rsid w:val="007025A2"/>
    <w:rsid w:val="007112E0"/>
    <w:rsid w:val="007364FD"/>
    <w:rsid w:val="00743DD3"/>
    <w:rsid w:val="00752B3F"/>
    <w:rsid w:val="00752D3F"/>
    <w:rsid w:val="0077277E"/>
    <w:rsid w:val="0078134B"/>
    <w:rsid w:val="007827B4"/>
    <w:rsid w:val="0079616A"/>
    <w:rsid w:val="00796F98"/>
    <w:rsid w:val="007A5284"/>
    <w:rsid w:val="007B2258"/>
    <w:rsid w:val="007C3FF5"/>
    <w:rsid w:val="007C5C05"/>
    <w:rsid w:val="00807E95"/>
    <w:rsid w:val="00812DF3"/>
    <w:rsid w:val="008136B9"/>
    <w:rsid w:val="00821FFD"/>
    <w:rsid w:val="00830791"/>
    <w:rsid w:val="00833018"/>
    <w:rsid w:val="00836CEF"/>
    <w:rsid w:val="00845A1E"/>
    <w:rsid w:val="0085736C"/>
    <w:rsid w:val="00865569"/>
    <w:rsid w:val="0086620D"/>
    <w:rsid w:val="0087338D"/>
    <w:rsid w:val="008806E1"/>
    <w:rsid w:val="00886226"/>
    <w:rsid w:val="00891A3C"/>
    <w:rsid w:val="008C02D1"/>
    <w:rsid w:val="008C1ED0"/>
    <w:rsid w:val="008C5857"/>
    <w:rsid w:val="008D13D9"/>
    <w:rsid w:val="008E7EA9"/>
    <w:rsid w:val="008F2042"/>
    <w:rsid w:val="00901ACA"/>
    <w:rsid w:val="00921784"/>
    <w:rsid w:val="00924E8B"/>
    <w:rsid w:val="00933075"/>
    <w:rsid w:val="009436CF"/>
    <w:rsid w:val="009613E9"/>
    <w:rsid w:val="00972992"/>
    <w:rsid w:val="009744C4"/>
    <w:rsid w:val="00974821"/>
    <w:rsid w:val="009A5330"/>
    <w:rsid w:val="009B257E"/>
    <w:rsid w:val="009B787B"/>
    <w:rsid w:val="009C114E"/>
    <w:rsid w:val="009D3BAE"/>
    <w:rsid w:val="009D4E25"/>
    <w:rsid w:val="009E0F4C"/>
    <w:rsid w:val="009F6C5F"/>
    <w:rsid w:val="00A0545A"/>
    <w:rsid w:val="00A12F1D"/>
    <w:rsid w:val="00A30CF5"/>
    <w:rsid w:val="00A32F77"/>
    <w:rsid w:val="00A355B8"/>
    <w:rsid w:val="00A37E74"/>
    <w:rsid w:val="00A40AC1"/>
    <w:rsid w:val="00A41785"/>
    <w:rsid w:val="00A44536"/>
    <w:rsid w:val="00A566EF"/>
    <w:rsid w:val="00A70D12"/>
    <w:rsid w:val="00A87B1B"/>
    <w:rsid w:val="00A904FD"/>
    <w:rsid w:val="00A93193"/>
    <w:rsid w:val="00A9413E"/>
    <w:rsid w:val="00AA00CF"/>
    <w:rsid w:val="00AB2445"/>
    <w:rsid w:val="00AC3679"/>
    <w:rsid w:val="00AC39CE"/>
    <w:rsid w:val="00AD6A83"/>
    <w:rsid w:val="00AE26BB"/>
    <w:rsid w:val="00AE59D4"/>
    <w:rsid w:val="00AE65ED"/>
    <w:rsid w:val="00B224A1"/>
    <w:rsid w:val="00B23EC2"/>
    <w:rsid w:val="00B41DA1"/>
    <w:rsid w:val="00B515F4"/>
    <w:rsid w:val="00B66C93"/>
    <w:rsid w:val="00B74B4E"/>
    <w:rsid w:val="00B822E9"/>
    <w:rsid w:val="00B90AFB"/>
    <w:rsid w:val="00B93AC1"/>
    <w:rsid w:val="00B9726F"/>
    <w:rsid w:val="00BA618C"/>
    <w:rsid w:val="00BA6CF8"/>
    <w:rsid w:val="00BC0071"/>
    <w:rsid w:val="00BC3F57"/>
    <w:rsid w:val="00BC5686"/>
    <w:rsid w:val="00BE6843"/>
    <w:rsid w:val="00BE73D8"/>
    <w:rsid w:val="00BE7B0F"/>
    <w:rsid w:val="00C05506"/>
    <w:rsid w:val="00C05DFD"/>
    <w:rsid w:val="00C07AD0"/>
    <w:rsid w:val="00C161AD"/>
    <w:rsid w:val="00C328CC"/>
    <w:rsid w:val="00C41594"/>
    <w:rsid w:val="00C5189D"/>
    <w:rsid w:val="00C63F9D"/>
    <w:rsid w:val="00C65D07"/>
    <w:rsid w:val="00C74977"/>
    <w:rsid w:val="00C82D95"/>
    <w:rsid w:val="00C9420F"/>
    <w:rsid w:val="00C95180"/>
    <w:rsid w:val="00CA7A17"/>
    <w:rsid w:val="00CB41F7"/>
    <w:rsid w:val="00CC06D4"/>
    <w:rsid w:val="00CC10B4"/>
    <w:rsid w:val="00CD3849"/>
    <w:rsid w:val="00CF4AD8"/>
    <w:rsid w:val="00D24E7B"/>
    <w:rsid w:val="00D3650E"/>
    <w:rsid w:val="00D4132B"/>
    <w:rsid w:val="00D50193"/>
    <w:rsid w:val="00D506D1"/>
    <w:rsid w:val="00D64E02"/>
    <w:rsid w:val="00D67B72"/>
    <w:rsid w:val="00D84225"/>
    <w:rsid w:val="00D85083"/>
    <w:rsid w:val="00DA4119"/>
    <w:rsid w:val="00DB2C52"/>
    <w:rsid w:val="00DB7D6A"/>
    <w:rsid w:val="00DC70F6"/>
    <w:rsid w:val="00DD1A19"/>
    <w:rsid w:val="00DD5D25"/>
    <w:rsid w:val="00DD7996"/>
    <w:rsid w:val="00DE0FB3"/>
    <w:rsid w:val="00DE706B"/>
    <w:rsid w:val="00DF2B04"/>
    <w:rsid w:val="00E054F1"/>
    <w:rsid w:val="00E17AA9"/>
    <w:rsid w:val="00E25A8C"/>
    <w:rsid w:val="00E3154B"/>
    <w:rsid w:val="00E4478F"/>
    <w:rsid w:val="00E462ED"/>
    <w:rsid w:val="00E46553"/>
    <w:rsid w:val="00E465D7"/>
    <w:rsid w:val="00E513A0"/>
    <w:rsid w:val="00E53CD4"/>
    <w:rsid w:val="00E657F3"/>
    <w:rsid w:val="00E80BB6"/>
    <w:rsid w:val="00E812D1"/>
    <w:rsid w:val="00E862C2"/>
    <w:rsid w:val="00E94FC7"/>
    <w:rsid w:val="00E96845"/>
    <w:rsid w:val="00EA4233"/>
    <w:rsid w:val="00EB07C1"/>
    <w:rsid w:val="00EB79E8"/>
    <w:rsid w:val="00ED15E0"/>
    <w:rsid w:val="00ED4144"/>
    <w:rsid w:val="00ED50D4"/>
    <w:rsid w:val="00EE6AF0"/>
    <w:rsid w:val="00F00348"/>
    <w:rsid w:val="00F06331"/>
    <w:rsid w:val="00F10C51"/>
    <w:rsid w:val="00F20D6A"/>
    <w:rsid w:val="00F342DB"/>
    <w:rsid w:val="00F363AF"/>
    <w:rsid w:val="00F447FB"/>
    <w:rsid w:val="00F449E8"/>
    <w:rsid w:val="00F546E5"/>
    <w:rsid w:val="00F6188C"/>
    <w:rsid w:val="00F66503"/>
    <w:rsid w:val="00F8190C"/>
    <w:rsid w:val="00F8682A"/>
    <w:rsid w:val="00F92D4E"/>
    <w:rsid w:val="00F9546F"/>
    <w:rsid w:val="00FB5095"/>
    <w:rsid w:val="00FB7BF4"/>
    <w:rsid w:val="00FD2BDD"/>
    <w:rsid w:val="00FD2CA3"/>
    <w:rsid w:val="00FE0269"/>
    <w:rsid w:val="00FE3A28"/>
    <w:rsid w:val="00FF17C5"/>
    <w:rsid w:val="00FF2063"/>
    <w:rsid w:val="172B8C6E"/>
    <w:rsid w:val="421DAFF9"/>
    <w:rsid w:val="53BBD9F3"/>
    <w:rsid w:val="7859DC95"/>
    <w:rsid w:val="7893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A85969"/>
  <w15:chartTrackingRefBased/>
  <w15:docId w15:val="{82FCEA38-05C6-4B93-A60E-ACA753B3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D12"/>
    <w:rPr>
      <w:rFonts w:ascii="Arial" w:hAnsi="Arial"/>
      <w:sz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C10B4"/>
    <w:pPr>
      <w:keepNext/>
      <w:keepLines/>
      <w:numPr>
        <w:numId w:val="11"/>
      </w:numPr>
      <w:spacing w:before="40" w:after="0"/>
      <w:outlineLvl w:val="0"/>
    </w:pPr>
    <w:rPr>
      <w:rFonts w:eastAsiaTheme="majorEastAsia" w:cstheme="majorBidi"/>
      <w:b/>
      <w:color w:val="000000" w:themeColor="text1"/>
      <w:sz w:val="36"/>
      <w:szCs w:val="36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AE26BB"/>
    <w:pPr>
      <w:numPr>
        <w:ilvl w:val="1"/>
      </w:numPr>
      <w:outlineLvl w:val="1"/>
    </w:pPr>
    <w:rPr>
      <w:sz w:val="28"/>
      <w:szCs w:val="28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5771C8"/>
    <w:pPr>
      <w:numPr>
        <w:ilvl w:val="2"/>
      </w:numPr>
      <w:outlineLvl w:val="2"/>
    </w:pPr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52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2B3F"/>
  </w:style>
  <w:style w:type="paragraph" w:styleId="Bunntekst">
    <w:name w:val="footer"/>
    <w:basedOn w:val="Normal"/>
    <w:link w:val="BunntekstTegn"/>
    <w:uiPriority w:val="99"/>
    <w:unhideWhenUsed/>
    <w:rsid w:val="00752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2B3F"/>
  </w:style>
  <w:style w:type="paragraph" w:styleId="Tittel">
    <w:name w:val="Title"/>
    <w:basedOn w:val="Normal"/>
    <w:next w:val="Normal"/>
    <w:link w:val="TittelTegn"/>
    <w:uiPriority w:val="10"/>
    <w:qFormat/>
    <w:rsid w:val="00F92D4E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92D4E"/>
    <w:rPr>
      <w:rFonts w:ascii="Arial" w:eastAsiaTheme="majorEastAsia" w:hAnsi="Arial" w:cstheme="majorBidi"/>
      <w:b/>
      <w:spacing w:val="-10"/>
      <w:kern w:val="28"/>
      <w:sz w:val="96"/>
      <w:szCs w:val="56"/>
    </w:rPr>
  </w:style>
  <w:style w:type="character" w:styleId="Boktittel">
    <w:name w:val="Book Title"/>
    <w:basedOn w:val="Standardskriftforavsnitt"/>
    <w:uiPriority w:val="33"/>
    <w:rsid w:val="00752B3F"/>
    <w:rPr>
      <w:b/>
      <w:bCs/>
      <w:i/>
      <w:iCs/>
      <w:spacing w:val="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C10B4"/>
    <w:rPr>
      <w:rFonts w:ascii="Arial" w:eastAsiaTheme="majorEastAsia" w:hAnsi="Arial" w:cstheme="majorBidi"/>
      <w:b/>
      <w:color w:val="000000" w:themeColor="text1"/>
      <w:sz w:val="36"/>
      <w:szCs w:val="36"/>
    </w:rPr>
  </w:style>
  <w:style w:type="paragraph" w:styleId="Listeavsnitt">
    <w:name w:val="List Paragraph"/>
    <w:basedOn w:val="Normal"/>
    <w:link w:val="ListeavsnittTegn"/>
    <w:uiPriority w:val="99"/>
    <w:qFormat/>
    <w:rsid w:val="005A22DD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AE26BB"/>
    <w:rPr>
      <w:rFonts w:ascii="Arial" w:eastAsiaTheme="majorEastAsia" w:hAnsi="Arial" w:cstheme="majorBidi"/>
      <w:b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771C8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A1">
    <w:name w:val="A1"/>
    <w:uiPriority w:val="99"/>
    <w:rsid w:val="006503EB"/>
    <w:rPr>
      <w:b/>
      <w:bCs/>
      <w:color w:val="000000"/>
      <w:sz w:val="36"/>
      <w:szCs w:val="36"/>
    </w:rPr>
  </w:style>
  <w:style w:type="paragraph" w:customStyle="1" w:styleId="Default">
    <w:name w:val="Default"/>
    <w:rsid w:val="006503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503EB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6503EB"/>
    <w:rPr>
      <w:color w:val="000000"/>
      <w:sz w:val="19"/>
      <w:szCs w:val="19"/>
    </w:rPr>
  </w:style>
  <w:style w:type="character" w:customStyle="1" w:styleId="A3">
    <w:name w:val="A3"/>
    <w:uiPriority w:val="99"/>
    <w:rsid w:val="006503EB"/>
    <w:rPr>
      <w:color w:val="000000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6503EB"/>
    <w:pPr>
      <w:spacing w:line="241" w:lineRule="atLeast"/>
    </w:pPr>
    <w:rPr>
      <w:color w:val="auto"/>
    </w:rPr>
  </w:style>
  <w:style w:type="paragraph" w:styleId="Ingenmellomrom">
    <w:name w:val="No Spacing"/>
    <w:link w:val="IngenmellomromTegn"/>
    <w:uiPriority w:val="1"/>
    <w:qFormat/>
    <w:rsid w:val="00496643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96643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96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9616A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semiHidden/>
    <w:unhideWhenUsed/>
    <w:rsid w:val="00086231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086231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MerknadstekstTegn">
    <w:name w:val="Merknadstekst Tegn"/>
    <w:basedOn w:val="Standardskriftforavsnitt"/>
    <w:link w:val="Merknadstekst"/>
    <w:semiHidden/>
    <w:rsid w:val="00086231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customStyle="1" w:styleId="paragraph">
    <w:name w:val="paragraph"/>
    <w:basedOn w:val="Normal"/>
    <w:rsid w:val="00086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086231"/>
  </w:style>
  <w:style w:type="character" w:customStyle="1" w:styleId="eop">
    <w:name w:val="eop"/>
    <w:basedOn w:val="Standardskriftforavsnitt"/>
    <w:rsid w:val="00086231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F235A"/>
    <w:pPr>
      <w:spacing w:before="240"/>
      <w:outlineLvl w:val="9"/>
    </w:pPr>
    <w:rPr>
      <w:rFonts w:asciiTheme="majorHAnsi" w:hAnsiTheme="majorHAnsi"/>
      <w:b w:val="0"/>
      <w:color w:val="2E74B5" w:themeColor="accent1" w:themeShade="BF"/>
      <w:sz w:val="32"/>
      <w:szCs w:val="32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5F235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F235A"/>
    <w:pPr>
      <w:spacing w:after="100"/>
      <w:ind w:left="210"/>
    </w:pPr>
  </w:style>
  <w:style w:type="character" w:styleId="Hyperkobling">
    <w:name w:val="Hyperlink"/>
    <w:basedOn w:val="Standardskriftforavsnitt"/>
    <w:uiPriority w:val="99"/>
    <w:unhideWhenUsed/>
    <w:rsid w:val="005F235A"/>
    <w:rPr>
      <w:color w:val="0563C1" w:themeColor="hyperlink"/>
      <w:u w:val="single"/>
    </w:rPr>
  </w:style>
  <w:style w:type="paragraph" w:customStyle="1" w:styleId="Hjelpetekst">
    <w:name w:val="Hjelpetekst"/>
    <w:basedOn w:val="Normal"/>
    <w:next w:val="Normal"/>
    <w:qFormat/>
    <w:rsid w:val="00B9726F"/>
    <w:rPr>
      <w:color w:val="808080" w:themeColor="background1" w:themeShade="80"/>
      <w:szCs w:val="24"/>
    </w:rPr>
  </w:style>
  <w:style w:type="table" w:styleId="Tabellrutenett">
    <w:name w:val="Table Grid"/>
    <w:basedOn w:val="Vanligtabell"/>
    <w:rsid w:val="00C05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vsnittTegn">
    <w:name w:val="Listeavsnitt Tegn"/>
    <w:basedOn w:val="Standardskriftforavsnitt"/>
    <w:link w:val="Listeavsnitt"/>
    <w:uiPriority w:val="99"/>
    <w:locked/>
    <w:rsid w:val="00312303"/>
    <w:rPr>
      <w:rFonts w:ascii="Arial" w:hAnsi="Arial"/>
      <w:sz w:val="21"/>
    </w:rPr>
  </w:style>
  <w:style w:type="character" w:styleId="Sterk">
    <w:name w:val="Strong"/>
    <w:basedOn w:val="Standardskriftforavsnitt"/>
    <w:uiPriority w:val="22"/>
    <w:qFormat/>
    <w:rsid w:val="00473F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nsatt.oslomet.no/documents/585743/54402248/Mal+for+risikoanalyse/c81d15d5-837c-4e52-9bba-de17f3687c7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lle\maler\OsloMet-maler\Rapportmal_smalmar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C9283-4799-45E0-99FD-526E254CA595}"/>
      </w:docPartPr>
      <w:docPartBody>
        <w:p w:rsidR="00784AC3" w:rsidRDefault="00784AC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AC3"/>
    <w:rsid w:val="002E72FF"/>
    <w:rsid w:val="00373C5D"/>
    <w:rsid w:val="00390915"/>
    <w:rsid w:val="00784AC3"/>
    <w:rsid w:val="00920765"/>
    <w:rsid w:val="00985301"/>
    <w:rsid w:val="00E1311D"/>
    <w:rsid w:val="00E71D58"/>
    <w:rsid w:val="00FA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82E96E66F9E4AA1333E6EDE182CB1" ma:contentTypeVersion="10" ma:contentTypeDescription="Opprett et nytt dokument." ma:contentTypeScope="" ma:versionID="8af1bcd13a0672f5a11921a51a15aa01">
  <xsd:schema xmlns:xsd="http://www.w3.org/2001/XMLSchema" xmlns:xs="http://www.w3.org/2001/XMLSchema" xmlns:p="http://schemas.microsoft.com/office/2006/metadata/properties" xmlns:ns2="351bd4f1-4840-4e36-b6be-536d93b1fe71" xmlns:ns3="e85d5254-de39-424c-ad23-0aece8e281e8" targetNamespace="http://schemas.microsoft.com/office/2006/metadata/properties" ma:root="true" ma:fieldsID="f6358153114104e7439f58f627aeeb24" ns2:_="" ns3:_="">
    <xsd:import namespace="351bd4f1-4840-4e36-b6be-536d93b1fe71"/>
    <xsd:import namespace="e85d5254-de39-424c-ad23-0aece8e28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bd4f1-4840-4e36-b6be-536d93b1f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d5254-de39-424c-ad23-0aece8e28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1BDA8E-8F8D-4B83-B5BE-0127595FE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141614-533D-4D12-B69D-DE78B104C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bd4f1-4840-4e36-b6be-536d93b1fe71"/>
    <ds:schemaRef ds:uri="e85d5254-de39-424c-ad23-0aece8e28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1C9F84-40EB-41E0-898A-9570D6D60C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C1910C-C891-4722-8C1D-1FE5E4CDC3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K:\alle\maler\OsloMet-maler\Rapportmal_smalmarg.dotx</Template>
  <TotalTime>1</TotalTime>
  <Pages>6</Pages>
  <Words>848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Høgskolen i Oslo og Akershus</Company>
  <LinksUpToDate>false</LinksUpToDate>
  <CharactersWithSpaces>5336</CharactersWithSpaces>
  <SharedDoc>false</SharedDoc>
  <HLinks>
    <vt:vector size="84" baseType="variant">
      <vt:variant>
        <vt:i4>4063329</vt:i4>
      </vt:variant>
      <vt:variant>
        <vt:i4>81</vt:i4>
      </vt:variant>
      <vt:variant>
        <vt:i4>0</vt:i4>
      </vt:variant>
      <vt:variant>
        <vt:i4>5</vt:i4>
      </vt:variant>
      <vt:variant>
        <vt:lpwstr>https://ansatt.oslomet.no/documents/585743/54402248/Mal+for+risikoanalyse/c81d15d5-837c-4e52-9bba-de17f3687c7e</vt:lpwstr>
      </vt:variant>
      <vt:variant>
        <vt:lpwstr/>
      </vt:variant>
      <vt:variant>
        <vt:i4>1900592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_Toc62655855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_Toc62655854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_Toc62655853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_Toc62655852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_Toc62655851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_Toc62655850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_Toc62655849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_Toc62655848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_Toc62655847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_Toc62655846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_Toc62655845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_Toc62655844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_Toc62655843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</dc:creator>
  <cp:keywords/>
  <dc:description/>
  <cp:lastModifiedBy>Heidi Margrete Toftner</cp:lastModifiedBy>
  <cp:revision>2</cp:revision>
  <dcterms:created xsi:type="dcterms:W3CDTF">2021-03-17T12:52:00Z</dcterms:created>
  <dcterms:modified xsi:type="dcterms:W3CDTF">2021-03-17T12:52:00Z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0x010100D8082E96E66F9E4AA1333E6EDE182CB1</vt:lpwstr>
  </property>
</Properties>
</file>