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A0C5C" w14:textId="670505BD" w:rsidR="00A0545A" w:rsidRDefault="0086620D">
      <w:pPr>
        <w:rPr>
          <w:rFonts w:eastAsiaTheme="majorEastAsia" w:cstheme="majorBidi"/>
          <w:b/>
          <w:spacing w:val="-10"/>
          <w:kern w:val="28"/>
          <w:sz w:val="96"/>
          <w:szCs w:val="5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E03E28" wp14:editId="1C16BD0F">
            <wp:simplePos x="0" y="0"/>
            <wp:positionH relativeFrom="page">
              <wp:posOffset>9209</wp:posOffset>
            </wp:positionH>
            <wp:positionV relativeFrom="page">
              <wp:posOffset>-85060</wp:posOffset>
            </wp:positionV>
            <wp:extent cx="7539849" cy="10848151"/>
            <wp:effectExtent l="0" t="0" r="4445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rside1rapport_wor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849" cy="108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BF0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45B85B4" wp14:editId="4DDABB4C">
                <wp:simplePos x="0" y="0"/>
                <wp:positionH relativeFrom="column">
                  <wp:posOffset>-447040</wp:posOffset>
                </wp:positionH>
                <wp:positionV relativeFrom="page">
                  <wp:posOffset>1664335</wp:posOffset>
                </wp:positionV>
                <wp:extent cx="6523355" cy="757555"/>
                <wp:effectExtent l="0" t="0" r="0" b="4445"/>
                <wp:wrapSquare wrapText="bothSides"/>
                <wp:docPr id="1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757555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452E" w14:textId="3AFC0A84" w:rsidR="00A0545A" w:rsidRPr="00672C06" w:rsidRDefault="0079616A" w:rsidP="00C6710C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672C06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Skriv inn prosjektnavn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B85B4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5.2pt;margin-top:131.05pt;width:513.65pt;height:59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" fillcolor="#ffdc00" stroked="f">
                <v:textbox>
                  <w:txbxContent>
                    <w:p w14:paraId="650A452E" w14:textId="3AFC0A84" w:rsidR="00A0545A" w:rsidRPr="00672C06" w:rsidRDefault="0079616A" w:rsidP="00C6710C">
                      <w:pPr>
                        <w:rPr>
                          <w:rFonts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672C06">
                        <w:rPr>
                          <w:rFonts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Skriv inn prosjektnavn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45BF0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22D3FF6" wp14:editId="1A0502CF">
                <wp:simplePos x="0" y="0"/>
                <wp:positionH relativeFrom="margin">
                  <wp:posOffset>-478790</wp:posOffset>
                </wp:positionH>
                <wp:positionV relativeFrom="page">
                  <wp:posOffset>2428875</wp:posOffset>
                </wp:positionV>
                <wp:extent cx="6523355" cy="757555"/>
                <wp:effectExtent l="0" t="0" r="0" b="4445"/>
                <wp:wrapSquare wrapText="bothSides"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757555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297DF" w14:textId="28976E55" w:rsidR="0079616A" w:rsidRPr="00672C06" w:rsidRDefault="00277AE4" w:rsidP="00C6710C">
                            <w:pPr>
                              <w:rPr>
                                <w:rFonts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672C06">
                              <w:rPr>
                                <w:rFonts w:cs="Arial"/>
                                <w:b/>
                                <w:bCs/>
                                <w:sz w:val="64"/>
                                <w:szCs w:val="64"/>
                              </w:rPr>
                              <w:t>Overleveringsdokument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D3FF6" id="_x0000_s1027" type="#_x0000_t202" style="position:absolute;margin-left:-37.7pt;margin-top:191.25pt;width:513.65pt;height:59.6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" fillcolor="#ffdc00" stroked="f">
                <v:textbox>
                  <w:txbxContent>
                    <w:p w14:paraId="0BB297DF" w14:textId="28976E55" w:rsidR="0079616A" w:rsidRPr="00672C06" w:rsidRDefault="00277AE4" w:rsidP="00C6710C">
                      <w:pPr>
                        <w:rPr>
                          <w:rFonts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672C06">
                        <w:rPr>
                          <w:rFonts w:cs="Arial"/>
                          <w:b/>
                          <w:bCs/>
                          <w:sz w:val="64"/>
                          <w:szCs w:val="64"/>
                        </w:rPr>
                        <w:t>Overleveringsdokument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45BF0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B222F23" wp14:editId="6DA471D4">
                <wp:simplePos x="0" y="0"/>
                <wp:positionH relativeFrom="column">
                  <wp:posOffset>-394970</wp:posOffset>
                </wp:positionH>
                <wp:positionV relativeFrom="page">
                  <wp:posOffset>3166745</wp:posOffset>
                </wp:positionV>
                <wp:extent cx="6400165" cy="1353820"/>
                <wp:effectExtent l="0" t="0" r="635" b="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1353820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71354" w14:textId="0BA07205" w:rsidR="00A0545A" w:rsidRPr="00C07AD0" w:rsidRDefault="0079616A" w:rsidP="00C6710C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Prosjekteier:</w:t>
                            </w:r>
                            <w:r w:rsidR="00C07AD0"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[Skriv inn navn]</w:t>
                            </w:r>
                          </w:p>
                          <w:p w14:paraId="7488964E" w14:textId="2E682467" w:rsidR="0079616A" w:rsidRPr="00C07AD0" w:rsidRDefault="0079616A" w:rsidP="00C6710C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Prosjektleder</w:t>
                            </w:r>
                            <w:r w:rsidR="00C07AD0" w:rsidRP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07AD0">
                              <w:rPr>
                                <w:rFonts w:cs="Arial"/>
                                <w:sz w:val="28"/>
                                <w:szCs w:val="28"/>
                              </w:rPr>
                              <w:t>[Skriv inn navn]</w:t>
                            </w:r>
                          </w:p>
                          <w:p w14:paraId="246FB892" w14:textId="77777777" w:rsidR="0079616A" w:rsidRPr="007827B4" w:rsidRDefault="0079616A" w:rsidP="00C6710C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63DD56D4" w14:textId="77777777" w:rsidR="00A0545A" w:rsidRPr="00B15594" w:rsidRDefault="00A0545A" w:rsidP="00C671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E95163D">
              <v:shape id="_x0000_s1028" style="position:absolute;margin-left:-31.1pt;margin-top:249.35pt;width:503.95pt;height:106.6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fillcolor="#ffdc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" w14:anchorId="6B222F23">
                <v:textbox>
                  <w:txbxContent>
                    <w:p w:rsidRPr="00C07AD0" w:rsidR="00A0545A" w:rsidP="00C6710C" w:rsidRDefault="0079616A" w14:paraId="2F75DA99" w14:textId="0BA0720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C07AD0">
                        <w:rPr>
                          <w:rFonts w:cs="Arial"/>
                          <w:sz w:val="28"/>
                          <w:szCs w:val="28"/>
                        </w:rPr>
                        <w:t>Prosjekteier:</w:t>
                      </w:r>
                      <w:r w:rsidRPr="00C07AD0" w:rsidR="00C07AD0"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="00C07AD0">
                        <w:rPr>
                          <w:rFonts w:cs="Arial"/>
                          <w:sz w:val="28"/>
                          <w:szCs w:val="28"/>
                        </w:rPr>
                        <w:t>[Skriv inn navn]</w:t>
                      </w:r>
                    </w:p>
                    <w:p w:rsidRPr="00C07AD0" w:rsidR="0079616A" w:rsidP="00C6710C" w:rsidRDefault="0079616A" w14:paraId="78A0C9D1" w14:textId="2E682467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C07AD0">
                        <w:rPr>
                          <w:rFonts w:cs="Arial"/>
                          <w:sz w:val="28"/>
                          <w:szCs w:val="28"/>
                        </w:rPr>
                        <w:t>Prosjektleder</w:t>
                      </w:r>
                      <w:r w:rsidRPr="00C07AD0" w:rsidR="00C07AD0">
                        <w:rPr>
                          <w:rFonts w:cs="Arial"/>
                          <w:sz w:val="28"/>
                          <w:szCs w:val="28"/>
                        </w:rPr>
                        <w:t xml:space="preserve">: </w:t>
                      </w:r>
                      <w:r w:rsidR="00C07AD0">
                        <w:rPr>
                          <w:rFonts w:cs="Arial"/>
                          <w:sz w:val="28"/>
                          <w:szCs w:val="28"/>
                        </w:rPr>
                        <w:t>[Skriv inn navn]</w:t>
                      </w:r>
                    </w:p>
                    <w:p w:rsidRPr="007827B4" w:rsidR="0079616A" w:rsidP="00C6710C" w:rsidRDefault="0079616A" w14:paraId="672A6659" w14:textId="77777777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Pr="00B15594" w:rsidR="00A0545A" w:rsidP="00C6710C" w:rsidRDefault="00A0545A" w14:paraId="0A37501D" w14:textId="77777777"/>
                  </w:txbxContent>
                </v:textbox>
                <w10:wrap type="square" anchory="page"/>
              </v:shape>
            </w:pict>
          </mc:Fallback>
        </mc:AlternateContent>
      </w:r>
      <w:r w:rsidR="00C07AD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ED63FCC" wp14:editId="7AC11285">
                <wp:simplePos x="0" y="0"/>
                <wp:positionH relativeFrom="margin">
                  <wp:align>center</wp:align>
                </wp:positionH>
                <wp:positionV relativeFrom="page">
                  <wp:posOffset>4217670</wp:posOffset>
                </wp:positionV>
                <wp:extent cx="6400165" cy="271780"/>
                <wp:effectExtent l="0" t="0" r="635" b="0"/>
                <wp:wrapSquare wrapText="bothSides"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271780"/>
                        </a:xfrm>
                        <a:prstGeom prst="rect">
                          <a:avLst/>
                        </a:prstGeom>
                        <a:solidFill>
                          <a:srgbClr val="FFDC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83346" w14:textId="77777777" w:rsidR="00C07AD0" w:rsidRPr="00B15594" w:rsidRDefault="00C07AD0" w:rsidP="00C07A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28C57E2">
              <v:shape id="_x0000_s1029" style="position:absolute;margin-left:0;margin-top:332.1pt;width:503.95pt;height:21.4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fillcolor="#ffdc0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" w14:anchorId="1ED63FCC">
                <v:textbox>
                  <w:txbxContent>
                    <w:p w:rsidRPr="00B15594" w:rsidR="00C07AD0" w:rsidP="00C07AD0" w:rsidRDefault="00C07AD0" w14:paraId="5DAB6C7B" w14:textId="77777777"/>
                  </w:txbxContent>
                </v:textbox>
                <w10:wrap type="square" anchorx="margin" anchory="page"/>
              </v:shape>
            </w:pict>
          </mc:Fallback>
        </mc:AlternateContent>
      </w:r>
      <w:sdt>
        <w:sdtPr>
          <w:id w:val="-1151594737"/>
          <w:placeholder>
            <w:docPart w:val="DefaultPlaceholder_1081868574"/>
          </w:placeholder>
          <w:docPartObj>
            <w:docPartGallery w:val="Cover Pages"/>
            <w:docPartUnique/>
          </w:docPartObj>
        </w:sdtPr>
        <w:sdtEndPr/>
        <w:sdtContent>
          <w:r w:rsidR="00A0545A">
            <w:br w:type="page"/>
          </w:r>
        </w:sdtContent>
      </w:sdt>
    </w:p>
    <w:p w14:paraId="7CF90D58" w14:textId="77777777" w:rsidR="00752B3F" w:rsidRDefault="00752B3F" w:rsidP="00752B3F">
      <w:pPr>
        <w:pStyle w:val="Title"/>
      </w:pPr>
    </w:p>
    <w:p w14:paraId="7981E6C5" w14:textId="77777777" w:rsidR="00921784" w:rsidRDefault="00F92D4E" w:rsidP="00921784">
      <w:pPr>
        <w:pStyle w:val="Title"/>
      </w:pPr>
      <w:r>
        <w:t>Innhold</w:t>
      </w:r>
    </w:p>
    <w:p w14:paraId="6DDC2C7E" w14:textId="32A3E060" w:rsidR="005F235A" w:rsidRDefault="005F235A" w:rsidP="00AE26BB">
      <w:pPr>
        <w:pStyle w:val="Heading2"/>
        <w:numPr>
          <w:ilvl w:val="0"/>
          <w:numId w:val="0"/>
        </w:numPr>
        <w:ind w:left="792"/>
      </w:pPr>
      <w:bookmarkStart w:id="0" w:name="_Toc52346900"/>
      <w:bookmarkEnd w:id="0"/>
    </w:p>
    <w:sdt>
      <w:sdtPr>
        <w:id w:val="13452830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bookmarkStart w:id="1" w:name="_GoBack" w:displacedByCustomXml="prev"/>
        <w:bookmarkEnd w:id="1" w:displacedByCustomXml="prev"/>
        <w:p w14:paraId="2E7B4985" w14:textId="149B8932" w:rsidR="009C67A5" w:rsidRDefault="005F235A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962979" w:history="1">
            <w:r w:rsidR="009C67A5" w:rsidRPr="000D0282">
              <w:rPr>
                <w:rStyle w:val="Hyperlink"/>
                <w:noProof/>
              </w:rPr>
              <w:t>1.</w:t>
            </w:r>
            <w:r w:rsidR="009C67A5"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="009C67A5" w:rsidRPr="000D0282">
              <w:rPr>
                <w:rStyle w:val="Hyperlink"/>
                <w:noProof/>
              </w:rPr>
              <w:t>Kort beskrivelse av prosjektet</w:t>
            </w:r>
            <w:r w:rsidR="009C67A5">
              <w:rPr>
                <w:noProof/>
                <w:webHidden/>
              </w:rPr>
              <w:tab/>
            </w:r>
            <w:r w:rsidR="009C67A5">
              <w:rPr>
                <w:noProof/>
                <w:webHidden/>
              </w:rPr>
              <w:fldChar w:fldCharType="begin"/>
            </w:r>
            <w:r w:rsidR="009C67A5">
              <w:rPr>
                <w:noProof/>
                <w:webHidden/>
              </w:rPr>
              <w:instrText xml:space="preserve"> PAGEREF _Toc73962979 \h </w:instrText>
            </w:r>
            <w:r w:rsidR="009C67A5">
              <w:rPr>
                <w:noProof/>
                <w:webHidden/>
              </w:rPr>
            </w:r>
            <w:r w:rsidR="009C67A5">
              <w:rPr>
                <w:noProof/>
                <w:webHidden/>
              </w:rPr>
              <w:fldChar w:fldCharType="separate"/>
            </w:r>
            <w:r w:rsidR="009C67A5">
              <w:rPr>
                <w:noProof/>
                <w:webHidden/>
              </w:rPr>
              <w:t>3</w:t>
            </w:r>
            <w:r w:rsidR="009C67A5">
              <w:rPr>
                <w:noProof/>
                <w:webHidden/>
              </w:rPr>
              <w:fldChar w:fldCharType="end"/>
            </w:r>
          </w:hyperlink>
        </w:p>
        <w:p w14:paraId="4AC0525D" w14:textId="5E3B24F6" w:rsidR="009C67A5" w:rsidRDefault="009C67A5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0" w:history="1">
            <w:r w:rsidRPr="000D0282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Ansvar og roller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49037" w14:textId="45A13432" w:rsidR="009C67A5" w:rsidRDefault="009C67A5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1" w:history="1">
            <w:r w:rsidRPr="000D0282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Status leveranser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D68A5" w14:textId="1B37971E" w:rsidR="009C67A5" w:rsidRDefault="009C67A5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2" w:history="1">
            <w:r w:rsidRPr="000D0282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Dokumentasjon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4538A" w14:textId="3B9DC224" w:rsidR="009C67A5" w:rsidRDefault="009C67A5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3" w:history="1">
            <w:r w:rsidRPr="000D0282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Opplæring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5A78F" w14:textId="7B8FEABF" w:rsidR="009C67A5" w:rsidRDefault="009C67A5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4" w:history="1">
            <w:r w:rsidRPr="000D0282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Drift- og forvaltningskostnader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9C4EF" w14:textId="67C13351" w:rsidR="009C67A5" w:rsidRDefault="009C67A5">
          <w:pPr>
            <w:pStyle w:val="TOC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5" w:history="1">
            <w:r w:rsidRPr="000D0282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Overlevering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4D035" w14:textId="3CB204A1" w:rsidR="009C67A5" w:rsidRDefault="009C67A5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6" w:history="1">
            <w:r w:rsidRPr="000D0282">
              <w:rPr>
                <w:rStyle w:val="Hyperlink"/>
                <w:noProof/>
              </w:rPr>
              <w:t>7.1.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Sjekkliste for overlevering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42A64" w14:textId="6614F92B" w:rsidR="009C67A5" w:rsidRDefault="009C67A5">
          <w:pPr>
            <w:pStyle w:val="TOC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nb-NO"/>
            </w:rPr>
          </w:pPr>
          <w:hyperlink w:anchor="_Toc73962987" w:history="1">
            <w:r w:rsidRPr="000D0282">
              <w:rPr>
                <w:rStyle w:val="Hyperlink"/>
                <w:noProof/>
              </w:rPr>
              <w:t>7.2.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nb-NO"/>
              </w:rPr>
              <w:tab/>
            </w:r>
            <w:r w:rsidRPr="000D0282">
              <w:rPr>
                <w:rStyle w:val="Hyperlink"/>
                <w:noProof/>
              </w:rPr>
              <w:t>Godkjenning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_Toc73962987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3F3C3" w14:textId="3CAB0D74" w:rsidR="005F235A" w:rsidRDefault="005F235A">
          <w:r>
            <w:rPr>
              <w:b/>
              <w:bCs/>
              <w:noProof/>
            </w:rPr>
            <w:fldChar w:fldCharType="end"/>
          </w:r>
        </w:p>
      </w:sdtContent>
    </w:sdt>
    <w:p w14:paraId="53E38D6E" w14:textId="3B558966" w:rsidR="005F235A" w:rsidRDefault="005F235A" w:rsidP="005F235A"/>
    <w:p w14:paraId="513092EF" w14:textId="1DB51711" w:rsidR="00603EAD" w:rsidRPr="001255DD" w:rsidRDefault="00BF4B8B" w:rsidP="00603EAD">
      <w:pPr>
        <w:rPr>
          <w:iCs/>
        </w:rPr>
      </w:pPr>
      <w:r w:rsidRPr="001255DD">
        <w:rPr>
          <w:iCs/>
          <w:sz w:val="22"/>
        </w:rPr>
        <w:t>Dette do</w:t>
      </w:r>
      <w:r w:rsidR="00584E7A" w:rsidRPr="001255DD">
        <w:rPr>
          <w:iCs/>
          <w:sz w:val="22"/>
        </w:rPr>
        <w:t xml:space="preserve">kumentet </w:t>
      </w:r>
      <w:r w:rsidR="00913F8F" w:rsidRPr="001255DD">
        <w:rPr>
          <w:iCs/>
          <w:sz w:val="22"/>
        </w:rPr>
        <w:t>er et verktøy for</w:t>
      </w:r>
      <w:r w:rsidR="00584E7A" w:rsidRPr="001255DD">
        <w:rPr>
          <w:iCs/>
          <w:sz w:val="22"/>
        </w:rPr>
        <w:t xml:space="preserve"> overleveringen av prosjektets resultater til linjen.</w:t>
      </w:r>
      <w:r w:rsidRPr="001255DD">
        <w:rPr>
          <w:iCs/>
          <w:sz w:val="22"/>
        </w:rPr>
        <w:t xml:space="preserve"> D</w:t>
      </w:r>
      <w:r w:rsidR="00C426D0" w:rsidRPr="001255DD">
        <w:rPr>
          <w:iCs/>
          <w:sz w:val="22"/>
        </w:rPr>
        <w:t>u bør jobbe med dokumentet i gjennomføringsfa</w:t>
      </w:r>
      <w:r w:rsidR="00913F8F" w:rsidRPr="001255DD">
        <w:rPr>
          <w:iCs/>
          <w:sz w:val="22"/>
        </w:rPr>
        <w:t>se</w:t>
      </w:r>
      <w:r w:rsidR="004422D9" w:rsidRPr="001255DD">
        <w:rPr>
          <w:iCs/>
          <w:sz w:val="22"/>
        </w:rPr>
        <w:t>n i samarbeid med linjen. Du ferdigstiller dokumentet og gjennomgår det med linjen i avslutningsfasen</w:t>
      </w:r>
      <w:r w:rsidR="00E62320" w:rsidRPr="001255DD">
        <w:rPr>
          <w:iCs/>
          <w:sz w:val="22"/>
        </w:rPr>
        <w:t xml:space="preserve"> av prosjektet.</w:t>
      </w:r>
      <w:r w:rsidR="00EB52E0" w:rsidRPr="001255DD">
        <w:rPr>
          <w:iCs/>
          <w:sz w:val="22"/>
        </w:rPr>
        <w:t xml:space="preserve"> </w:t>
      </w:r>
    </w:p>
    <w:p w14:paraId="4CFF1C5A" w14:textId="4F81AA19" w:rsidR="00584E7A" w:rsidRPr="00584E7A" w:rsidRDefault="00584E7A" w:rsidP="00584E7A">
      <w:pPr>
        <w:spacing w:line="240" w:lineRule="auto"/>
        <w:rPr>
          <w:i/>
          <w:sz w:val="22"/>
        </w:rPr>
      </w:pPr>
    </w:p>
    <w:p w14:paraId="019CD01F" w14:textId="77E8D88D" w:rsidR="006B54C9" w:rsidRDefault="006B54C9" w:rsidP="005F235A"/>
    <w:p w14:paraId="3AC88845" w14:textId="3A20856D" w:rsidR="006B54C9" w:rsidRDefault="006B54C9" w:rsidP="005F235A"/>
    <w:p w14:paraId="0CAB6F95" w14:textId="77777777" w:rsidR="006B54C9" w:rsidRPr="005F235A" w:rsidRDefault="006B54C9" w:rsidP="005F235A"/>
    <w:p w14:paraId="2B2025C0" w14:textId="77777777" w:rsidR="00B41DA1" w:rsidRDefault="00B41DA1">
      <w:pPr>
        <w:rPr>
          <w:rFonts w:eastAsiaTheme="majorEastAsia" w:cstheme="majorBidi"/>
          <w:b/>
          <w:color w:val="000000" w:themeColor="text1"/>
          <w:sz w:val="36"/>
          <w:szCs w:val="36"/>
        </w:rPr>
      </w:pPr>
      <w:r>
        <w:br w:type="page"/>
      </w:r>
    </w:p>
    <w:p w14:paraId="5FDF0457" w14:textId="2E3E05E3" w:rsidR="00E3154B" w:rsidRPr="00CC10B4" w:rsidRDefault="00A604FA" w:rsidP="00E3154B">
      <w:pPr>
        <w:pStyle w:val="Heading1"/>
        <w:numPr>
          <w:ilvl w:val="0"/>
          <w:numId w:val="11"/>
        </w:numPr>
      </w:pPr>
      <w:bookmarkStart w:id="2" w:name="_Toc73962979"/>
      <w:r>
        <w:lastRenderedPageBreak/>
        <w:t xml:space="preserve">Kort </w:t>
      </w:r>
      <w:r w:rsidR="00072FC3">
        <w:t>beskrivelse a</w:t>
      </w:r>
      <w:r>
        <w:t>v prosjektet</w:t>
      </w:r>
      <w:bookmarkEnd w:id="2"/>
    </w:p>
    <w:p w14:paraId="33F2A206" w14:textId="0BF2D141" w:rsidR="00372827" w:rsidRDefault="00372827" w:rsidP="00372827">
      <w:pPr>
        <w:rPr>
          <w:color w:val="808080" w:themeColor="background1" w:themeShade="80"/>
          <w:szCs w:val="24"/>
        </w:rPr>
      </w:pPr>
      <w:r>
        <w:rPr>
          <w:color w:val="808080" w:themeColor="background1" w:themeShade="80"/>
          <w:szCs w:val="24"/>
        </w:rPr>
        <w:t>Gi</w:t>
      </w:r>
      <w:r w:rsidRPr="00727432">
        <w:rPr>
          <w:color w:val="808080" w:themeColor="background1" w:themeShade="80"/>
          <w:szCs w:val="24"/>
        </w:rPr>
        <w:t xml:space="preserve"> </w:t>
      </w:r>
      <w:r>
        <w:rPr>
          <w:color w:val="808080" w:themeColor="background1" w:themeShade="80"/>
          <w:szCs w:val="24"/>
        </w:rPr>
        <w:t xml:space="preserve">en </w:t>
      </w:r>
      <w:r w:rsidRPr="00727432">
        <w:rPr>
          <w:color w:val="808080" w:themeColor="background1" w:themeShade="80"/>
          <w:szCs w:val="24"/>
        </w:rPr>
        <w:t xml:space="preserve">kort </w:t>
      </w:r>
      <w:r>
        <w:rPr>
          <w:color w:val="808080" w:themeColor="background1" w:themeShade="80"/>
          <w:szCs w:val="24"/>
        </w:rPr>
        <w:t>beskrivelse av prosje</w:t>
      </w:r>
      <w:r w:rsidR="009F7A20">
        <w:rPr>
          <w:color w:val="808080" w:themeColor="background1" w:themeShade="80"/>
          <w:szCs w:val="24"/>
        </w:rPr>
        <w:t xml:space="preserve">ktet (bakgrunn, mål </w:t>
      </w:r>
      <w:proofErr w:type="spellStart"/>
      <w:r w:rsidR="009F7A20">
        <w:rPr>
          <w:color w:val="808080" w:themeColor="background1" w:themeShade="80"/>
          <w:szCs w:val="24"/>
        </w:rPr>
        <w:t>osv</w:t>
      </w:r>
      <w:proofErr w:type="spellEnd"/>
      <w:r w:rsidR="009F7A20">
        <w:rPr>
          <w:color w:val="808080" w:themeColor="background1" w:themeShade="80"/>
          <w:szCs w:val="24"/>
        </w:rPr>
        <w:t>).</w:t>
      </w:r>
    </w:p>
    <w:p w14:paraId="7D525146" w14:textId="77777777" w:rsidR="00111C30" w:rsidRDefault="00111C30" w:rsidP="00111C30"/>
    <w:p w14:paraId="3E1E81EA" w14:textId="002468D9" w:rsidR="00D64E02" w:rsidRDefault="00E37BE1" w:rsidP="00D64E02">
      <w:pPr>
        <w:pStyle w:val="Heading1"/>
        <w:keepLines w:val="0"/>
        <w:spacing w:before="240" w:after="60" w:line="240" w:lineRule="auto"/>
        <w:ind w:left="708" w:hanging="708"/>
      </w:pPr>
      <w:bookmarkStart w:id="3" w:name="_Toc51768475"/>
      <w:bookmarkStart w:id="4" w:name="_Toc73962980"/>
      <w:r>
        <w:t>Ansvar og roller</w:t>
      </w:r>
      <w:bookmarkEnd w:id="4"/>
    </w:p>
    <w:p w14:paraId="336AB57E" w14:textId="12795F9A" w:rsidR="00D64E02" w:rsidRDefault="00155174" w:rsidP="00D64E02">
      <w:pPr>
        <w:pStyle w:val="Hjelpetekst"/>
      </w:pPr>
      <w:r>
        <w:t xml:space="preserve">Beskriv de ulike rollene </w:t>
      </w:r>
      <w:r w:rsidR="007677CE">
        <w:t>som er nødvendig</w:t>
      </w:r>
      <w:r w:rsidR="00FB25D6">
        <w:t>e</w:t>
      </w:r>
      <w:r w:rsidR="007677CE">
        <w:t xml:space="preserve"> når </w:t>
      </w:r>
      <w:r w:rsidR="009E5CA9">
        <w:t>prosjektets</w:t>
      </w:r>
      <w:r w:rsidR="007677CE">
        <w:t xml:space="preserve"> lever</w:t>
      </w:r>
      <w:r w:rsidR="009E5CA9">
        <w:t>anser skal brukes</w:t>
      </w:r>
      <w:r w:rsidR="00A46F69">
        <w:t>.</w:t>
      </w:r>
      <w:r w:rsidR="00FB25D6">
        <w:t xml:space="preserve"> Slett eller legg til rader ved behov.</w:t>
      </w:r>
    </w:p>
    <w:tbl>
      <w:tblPr>
        <w:tblStyle w:val="TableGrid"/>
        <w:tblW w:w="9067" w:type="dxa"/>
        <w:tblLayout w:type="fixed"/>
        <w:tblLook w:val="00A0" w:firstRow="1" w:lastRow="0" w:firstColumn="1" w:lastColumn="0" w:noHBand="0" w:noVBand="0"/>
      </w:tblPr>
      <w:tblGrid>
        <w:gridCol w:w="2122"/>
        <w:gridCol w:w="4536"/>
        <w:gridCol w:w="2409"/>
      </w:tblGrid>
      <w:tr w:rsidR="00176B1D" w:rsidRPr="00BA739E" w14:paraId="481A04FB" w14:textId="4EF41FAF" w:rsidTr="00FB25D6">
        <w:tc>
          <w:tcPr>
            <w:tcW w:w="2122" w:type="dxa"/>
            <w:hideMark/>
          </w:tcPr>
          <w:p w14:paraId="0E1C60DD" w14:textId="19BB226C" w:rsidR="00176B1D" w:rsidRPr="00BA739E" w:rsidRDefault="00176B1D" w:rsidP="00C6710C">
            <w:pPr>
              <w:keepNext/>
              <w:ind w:right="365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Rolle</w:t>
            </w:r>
          </w:p>
        </w:tc>
        <w:tc>
          <w:tcPr>
            <w:tcW w:w="4536" w:type="dxa"/>
            <w:hideMark/>
          </w:tcPr>
          <w:p w14:paraId="6E2D60D2" w14:textId="02EAAE03" w:rsidR="00176B1D" w:rsidRPr="00BA739E" w:rsidRDefault="00574DB9" w:rsidP="00C6710C">
            <w:pPr>
              <w:keepNext/>
              <w:ind w:right="172"/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Ansvar</w:t>
            </w:r>
          </w:p>
        </w:tc>
        <w:tc>
          <w:tcPr>
            <w:tcW w:w="2409" w:type="dxa"/>
          </w:tcPr>
          <w:p w14:paraId="06704E53" w14:textId="02088AB7" w:rsidR="00176B1D" w:rsidRPr="00BA739E" w:rsidRDefault="00574DB9" w:rsidP="001B3677">
            <w:pPr>
              <w:keepNext/>
              <w:ind w:right="4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Navn og organisatorisk enhet</w:t>
            </w:r>
          </w:p>
        </w:tc>
      </w:tr>
      <w:tr w:rsidR="00176B1D" w:rsidRPr="00EB07C1" w14:paraId="79ED39D4" w14:textId="070DE5C7" w:rsidTr="00FB25D6">
        <w:tc>
          <w:tcPr>
            <w:tcW w:w="2122" w:type="dxa"/>
          </w:tcPr>
          <w:p w14:paraId="5887E51C" w14:textId="77777777" w:rsidR="00176B1D" w:rsidRDefault="003E6247" w:rsidP="0015153E">
            <w:pPr>
              <w:ind w:right="365"/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Tjenesteeier</w:t>
            </w:r>
            <w:proofErr w:type="spellEnd"/>
          </w:p>
          <w:p w14:paraId="22882BB5" w14:textId="77777777" w:rsidR="008E3888" w:rsidRDefault="008E3888" w:rsidP="008E3888">
            <w:pPr>
              <w:ind w:right="365"/>
              <w:rPr>
                <w:sz w:val="22"/>
              </w:rPr>
            </w:pPr>
          </w:p>
          <w:p w14:paraId="293DF391" w14:textId="6298FF54" w:rsidR="008E3888" w:rsidRPr="008E3888" w:rsidRDefault="008E3888" w:rsidP="008E3888">
            <w:pPr>
              <w:pStyle w:val="Hjelpetekst"/>
            </w:pPr>
            <w:r w:rsidRPr="008E3888">
              <w:t>Skriv inn aktuell(e) tjeneste</w:t>
            </w:r>
            <w:r>
              <w:t>(r)</w:t>
            </w:r>
          </w:p>
        </w:tc>
        <w:tc>
          <w:tcPr>
            <w:tcW w:w="4536" w:type="dxa"/>
          </w:tcPr>
          <w:p w14:paraId="48B5C81C" w14:textId="448B7C6F" w:rsidR="00176B1D" w:rsidRPr="00EE1079" w:rsidRDefault="00A52D8F" w:rsidP="00000090">
            <w:pPr>
              <w:tabs>
                <w:tab w:val="left" w:pos="840"/>
              </w:tabs>
              <w:spacing w:after="120"/>
              <w:ind w:right="172"/>
              <w:rPr>
                <w:rFonts w:cs="Arial"/>
                <w:sz w:val="20"/>
              </w:rPr>
            </w:pPr>
            <w:r w:rsidRPr="00EE1079">
              <w:rPr>
                <w:rFonts w:cs="Arial"/>
                <w:sz w:val="20"/>
              </w:rPr>
              <w:t>Ansvar for å sikre at tjeneste</w:t>
            </w:r>
            <w:r w:rsidR="00000090">
              <w:rPr>
                <w:rFonts w:cs="Arial"/>
                <w:sz w:val="20"/>
              </w:rPr>
              <w:t>n</w:t>
            </w:r>
            <w:r w:rsidRPr="00EE1079">
              <w:rPr>
                <w:rFonts w:cs="Arial"/>
                <w:sz w:val="20"/>
              </w:rPr>
              <w:t xml:space="preserve"> er brukerorientert, har riktig kvalitet og er kostnadseffektiv. </w:t>
            </w:r>
          </w:p>
        </w:tc>
        <w:tc>
          <w:tcPr>
            <w:tcW w:w="2409" w:type="dxa"/>
          </w:tcPr>
          <w:p w14:paraId="3B34A563" w14:textId="77777777" w:rsidR="00176B1D" w:rsidRPr="00EB07C1" w:rsidRDefault="00176B1D" w:rsidP="001B3677">
            <w:pPr>
              <w:spacing w:after="120"/>
              <w:ind w:right="60"/>
              <w:rPr>
                <w:b/>
                <w:bCs/>
                <w:sz w:val="20"/>
              </w:rPr>
            </w:pPr>
          </w:p>
        </w:tc>
      </w:tr>
      <w:tr w:rsidR="00176B1D" w:rsidRPr="004251BE" w14:paraId="02286D30" w14:textId="1035067C" w:rsidTr="00FB25D6">
        <w:tc>
          <w:tcPr>
            <w:tcW w:w="2122" w:type="dxa"/>
          </w:tcPr>
          <w:p w14:paraId="1CD080AA" w14:textId="59653BB7" w:rsidR="00176B1D" w:rsidRPr="00A546D1" w:rsidRDefault="003E6247" w:rsidP="0015153E">
            <w:pPr>
              <w:ind w:right="365"/>
              <w:jc w:val="both"/>
              <w:rPr>
                <w:sz w:val="22"/>
              </w:rPr>
            </w:pPr>
            <w:r>
              <w:rPr>
                <w:sz w:val="22"/>
              </w:rPr>
              <w:t>Systemeier</w:t>
            </w:r>
          </w:p>
        </w:tc>
        <w:tc>
          <w:tcPr>
            <w:tcW w:w="4536" w:type="dxa"/>
          </w:tcPr>
          <w:p w14:paraId="05E4C883" w14:textId="0DAE8378" w:rsidR="00176B1D" w:rsidRPr="00E46B9D" w:rsidRDefault="003527AA" w:rsidP="0015153E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</w:rPr>
            </w:pPr>
            <w:r w:rsidRPr="003527AA">
              <w:rPr>
                <w:rFonts w:cs="Arial"/>
                <w:sz w:val="20"/>
              </w:rPr>
              <w:t>Ansvar for å utvikle, forvalte og drifte et informasjonssystem. Utpeker ofte en eller flere systemforvaltere som operativt ansvarlig for de oppgaver systemeier har ansvaret for.</w:t>
            </w:r>
          </w:p>
        </w:tc>
        <w:tc>
          <w:tcPr>
            <w:tcW w:w="2409" w:type="dxa"/>
          </w:tcPr>
          <w:p w14:paraId="5D467ACB" w14:textId="77777777" w:rsidR="00176B1D" w:rsidRPr="004251BE" w:rsidRDefault="00176B1D" w:rsidP="001B3677">
            <w:pPr>
              <w:spacing w:after="120"/>
              <w:ind w:right="60"/>
              <w:rPr>
                <w:sz w:val="20"/>
              </w:rPr>
            </w:pPr>
          </w:p>
        </w:tc>
      </w:tr>
      <w:tr w:rsidR="003527AA" w:rsidRPr="004251BE" w14:paraId="3FBE2836" w14:textId="77777777" w:rsidTr="00FB25D6">
        <w:tc>
          <w:tcPr>
            <w:tcW w:w="2122" w:type="dxa"/>
          </w:tcPr>
          <w:p w14:paraId="6152DB2B" w14:textId="7B0C8F00" w:rsidR="003527AA" w:rsidRDefault="003527AA" w:rsidP="0015153E">
            <w:pPr>
              <w:ind w:right="365"/>
              <w:jc w:val="both"/>
              <w:rPr>
                <w:sz w:val="22"/>
              </w:rPr>
            </w:pPr>
            <w:r>
              <w:rPr>
                <w:sz w:val="22"/>
              </w:rPr>
              <w:t>Systemforvalter</w:t>
            </w:r>
          </w:p>
        </w:tc>
        <w:tc>
          <w:tcPr>
            <w:tcW w:w="4536" w:type="dxa"/>
          </w:tcPr>
          <w:p w14:paraId="42AEDB5C" w14:textId="5990857F" w:rsidR="003527AA" w:rsidRPr="003527AA" w:rsidRDefault="0007624D" w:rsidP="0015153E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</w:rPr>
            </w:pPr>
            <w:r w:rsidRPr="0007624D">
              <w:rPr>
                <w:rFonts w:cs="Arial"/>
                <w:sz w:val="20"/>
              </w:rPr>
              <w:t>Har det operative ansvaret for et system på vegne av systemeier og har det tekniske ansvaret for å utvikle, vedlikeholde og drifte et informasjonssystem.</w:t>
            </w:r>
          </w:p>
        </w:tc>
        <w:tc>
          <w:tcPr>
            <w:tcW w:w="2409" w:type="dxa"/>
          </w:tcPr>
          <w:p w14:paraId="492230FD" w14:textId="77777777" w:rsidR="003527AA" w:rsidRPr="004251BE" w:rsidRDefault="003527AA" w:rsidP="001B3677">
            <w:pPr>
              <w:spacing w:after="120"/>
              <w:ind w:right="60"/>
              <w:rPr>
                <w:sz w:val="20"/>
              </w:rPr>
            </w:pPr>
          </w:p>
        </w:tc>
      </w:tr>
      <w:tr w:rsidR="00176B1D" w:rsidRPr="004251BE" w14:paraId="6108639F" w14:textId="28071449" w:rsidTr="00FB25D6">
        <w:tc>
          <w:tcPr>
            <w:tcW w:w="2122" w:type="dxa"/>
          </w:tcPr>
          <w:p w14:paraId="63F18794" w14:textId="38EA3D98" w:rsidR="00176B1D" w:rsidRDefault="003E6247" w:rsidP="00094600">
            <w:pPr>
              <w:ind w:right="365"/>
              <w:jc w:val="both"/>
              <w:rPr>
                <w:sz w:val="22"/>
              </w:rPr>
            </w:pPr>
            <w:r>
              <w:rPr>
                <w:sz w:val="22"/>
              </w:rPr>
              <w:t>Funksjonell systemforvalter</w:t>
            </w:r>
          </w:p>
        </w:tc>
        <w:tc>
          <w:tcPr>
            <w:tcW w:w="4536" w:type="dxa"/>
          </w:tcPr>
          <w:p w14:paraId="43EB1B00" w14:textId="2BD79062" w:rsidR="00176B1D" w:rsidRPr="00E46B9D" w:rsidRDefault="007D6333" w:rsidP="0015153E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</w:t>
            </w:r>
            <w:r w:rsidR="00094600">
              <w:rPr>
                <w:rFonts w:cs="Arial"/>
                <w:sz w:val="20"/>
              </w:rPr>
              <w:t xml:space="preserve">nsvar for </w:t>
            </w:r>
            <w:r w:rsidR="00967A2F">
              <w:rPr>
                <w:rFonts w:cs="Arial"/>
                <w:sz w:val="20"/>
              </w:rPr>
              <w:t>å i</w:t>
            </w:r>
            <w:r w:rsidR="00967A2F" w:rsidRPr="00967A2F">
              <w:rPr>
                <w:rFonts w:cs="Arial"/>
                <w:sz w:val="20"/>
              </w:rPr>
              <w:t>vareta</w:t>
            </w:r>
            <w:r w:rsidR="00967A2F">
              <w:rPr>
                <w:rFonts w:cs="Arial"/>
                <w:sz w:val="20"/>
              </w:rPr>
              <w:t xml:space="preserve"> </w:t>
            </w:r>
            <w:r w:rsidR="00967A2F" w:rsidRPr="00967A2F">
              <w:rPr>
                <w:rFonts w:cs="Arial"/>
                <w:sz w:val="20"/>
              </w:rPr>
              <w:t>brukerperspektivet i systemforvaltning</w:t>
            </w:r>
          </w:p>
        </w:tc>
        <w:tc>
          <w:tcPr>
            <w:tcW w:w="2409" w:type="dxa"/>
          </w:tcPr>
          <w:p w14:paraId="32A1FE40" w14:textId="77777777" w:rsidR="00176B1D" w:rsidRPr="004251BE" w:rsidRDefault="00176B1D" w:rsidP="001B3677">
            <w:pPr>
              <w:spacing w:after="120"/>
              <w:ind w:right="60"/>
              <w:rPr>
                <w:sz w:val="20"/>
              </w:rPr>
            </w:pPr>
          </w:p>
        </w:tc>
      </w:tr>
      <w:tr w:rsidR="00176B1D" w:rsidRPr="004251BE" w14:paraId="272316F6" w14:textId="4F4C07CD" w:rsidTr="00FB25D6">
        <w:tc>
          <w:tcPr>
            <w:tcW w:w="2122" w:type="dxa"/>
          </w:tcPr>
          <w:p w14:paraId="19E2C3C6" w14:textId="3B172061" w:rsidR="00176B1D" w:rsidRDefault="003E6247" w:rsidP="0015153E">
            <w:pPr>
              <w:ind w:right="365"/>
              <w:jc w:val="both"/>
              <w:rPr>
                <w:sz w:val="22"/>
              </w:rPr>
            </w:pPr>
            <w:r>
              <w:rPr>
                <w:sz w:val="22"/>
              </w:rPr>
              <w:t>Teknisk systemforvalter</w:t>
            </w:r>
          </w:p>
        </w:tc>
        <w:tc>
          <w:tcPr>
            <w:tcW w:w="4536" w:type="dxa"/>
          </w:tcPr>
          <w:p w14:paraId="2B7D43D2" w14:textId="2687D33C" w:rsidR="00176B1D" w:rsidRPr="00E46B9D" w:rsidRDefault="00A80BE7" w:rsidP="00A80BE7">
            <w:pPr>
              <w:tabs>
                <w:tab w:val="left" w:pos="840"/>
              </w:tabs>
              <w:spacing w:after="120"/>
              <w:ind w:right="172"/>
              <w:rPr>
                <w:rFonts w:cs="Arial"/>
                <w:sz w:val="20"/>
              </w:rPr>
            </w:pPr>
            <w:r w:rsidRPr="00A80BE7">
              <w:rPr>
                <w:rFonts w:cs="Arial"/>
                <w:sz w:val="20"/>
              </w:rPr>
              <w:t>Har det tekniske ansvaret for å utvikle, vedlikeholde og drifte et informasjonssystem</w:t>
            </w:r>
          </w:p>
        </w:tc>
        <w:tc>
          <w:tcPr>
            <w:tcW w:w="2409" w:type="dxa"/>
          </w:tcPr>
          <w:p w14:paraId="32D42B79" w14:textId="77777777" w:rsidR="00176B1D" w:rsidRPr="004251BE" w:rsidRDefault="00176B1D" w:rsidP="001B3677">
            <w:pPr>
              <w:spacing w:after="120"/>
              <w:ind w:right="60"/>
              <w:rPr>
                <w:sz w:val="20"/>
              </w:rPr>
            </w:pPr>
          </w:p>
        </w:tc>
      </w:tr>
      <w:tr w:rsidR="0090289B" w:rsidRPr="004251BE" w14:paraId="5ACC340C" w14:textId="637F847C" w:rsidTr="00FB25D6">
        <w:tc>
          <w:tcPr>
            <w:tcW w:w="2122" w:type="dxa"/>
          </w:tcPr>
          <w:p w14:paraId="08349FEE" w14:textId="22DB7200" w:rsidR="0090289B" w:rsidRPr="003E6247" w:rsidRDefault="0090289B" w:rsidP="0090289B">
            <w:pPr>
              <w:ind w:right="365"/>
              <w:jc w:val="both"/>
              <w:rPr>
                <w:sz w:val="22"/>
              </w:rPr>
            </w:pPr>
            <w:r w:rsidRPr="003E6247">
              <w:rPr>
                <w:sz w:val="22"/>
              </w:rPr>
              <w:t>Førstelinje støtte</w:t>
            </w:r>
          </w:p>
        </w:tc>
        <w:tc>
          <w:tcPr>
            <w:tcW w:w="4536" w:type="dxa"/>
          </w:tcPr>
          <w:p w14:paraId="65E828A7" w14:textId="5E620FCB" w:rsidR="0090289B" w:rsidRPr="00E46B9D" w:rsidRDefault="0090289B" w:rsidP="0090289B">
            <w:pPr>
              <w:tabs>
                <w:tab w:val="left" w:pos="840"/>
              </w:tabs>
              <w:spacing w:after="120"/>
              <w:ind w:right="172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Ansvar for å ta imot og løse brukerhenvendelser.</w:t>
            </w:r>
          </w:p>
        </w:tc>
        <w:tc>
          <w:tcPr>
            <w:tcW w:w="2409" w:type="dxa"/>
          </w:tcPr>
          <w:p w14:paraId="2E0A6DC0" w14:textId="77777777" w:rsidR="0090289B" w:rsidRPr="004251BE" w:rsidRDefault="0090289B" w:rsidP="0090289B">
            <w:pPr>
              <w:spacing w:after="120"/>
              <w:ind w:right="60"/>
              <w:rPr>
                <w:sz w:val="20"/>
              </w:rPr>
            </w:pPr>
          </w:p>
        </w:tc>
      </w:tr>
      <w:tr w:rsidR="0090289B" w:rsidRPr="004251BE" w14:paraId="101F3644" w14:textId="77777777" w:rsidTr="00FB25D6">
        <w:tc>
          <w:tcPr>
            <w:tcW w:w="2122" w:type="dxa"/>
          </w:tcPr>
          <w:p w14:paraId="32439A31" w14:textId="20F90F79" w:rsidR="0090289B" w:rsidRPr="003E6247" w:rsidRDefault="0090289B" w:rsidP="0090289B">
            <w:pPr>
              <w:ind w:right="365"/>
              <w:jc w:val="both"/>
              <w:rPr>
                <w:sz w:val="22"/>
              </w:rPr>
            </w:pPr>
            <w:r>
              <w:rPr>
                <w:sz w:val="22"/>
              </w:rPr>
              <w:t>Andrelinje støtte</w:t>
            </w:r>
          </w:p>
        </w:tc>
        <w:tc>
          <w:tcPr>
            <w:tcW w:w="4536" w:type="dxa"/>
          </w:tcPr>
          <w:p w14:paraId="667F1D0B" w14:textId="194795AC" w:rsidR="0090289B" w:rsidRPr="00E46B9D" w:rsidRDefault="0090289B" w:rsidP="0090289B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Ansvar for å løse brukerhenvendelser som ikke førstelinje kan løse.</w:t>
            </w:r>
          </w:p>
        </w:tc>
        <w:tc>
          <w:tcPr>
            <w:tcW w:w="2409" w:type="dxa"/>
          </w:tcPr>
          <w:p w14:paraId="358A27A2" w14:textId="77777777" w:rsidR="0090289B" w:rsidRPr="004251BE" w:rsidRDefault="0090289B" w:rsidP="0090289B">
            <w:pPr>
              <w:spacing w:after="120"/>
              <w:ind w:right="60"/>
              <w:rPr>
                <w:sz w:val="20"/>
              </w:rPr>
            </w:pPr>
          </w:p>
        </w:tc>
      </w:tr>
      <w:tr w:rsidR="0090289B" w:rsidRPr="004251BE" w14:paraId="0E5B2129" w14:textId="77777777" w:rsidTr="00FB25D6">
        <w:tc>
          <w:tcPr>
            <w:tcW w:w="2122" w:type="dxa"/>
          </w:tcPr>
          <w:p w14:paraId="10B5458D" w14:textId="33C7D01A" w:rsidR="0090289B" w:rsidRDefault="0090289B" w:rsidP="0090289B">
            <w:pPr>
              <w:ind w:right="365"/>
              <w:jc w:val="both"/>
              <w:rPr>
                <w:sz w:val="22"/>
              </w:rPr>
            </w:pPr>
          </w:p>
        </w:tc>
        <w:tc>
          <w:tcPr>
            <w:tcW w:w="4536" w:type="dxa"/>
          </w:tcPr>
          <w:p w14:paraId="1539F237" w14:textId="77777777" w:rsidR="0090289B" w:rsidRPr="00E46B9D" w:rsidRDefault="0090289B" w:rsidP="0090289B">
            <w:pPr>
              <w:tabs>
                <w:tab w:val="left" w:pos="840"/>
              </w:tabs>
              <w:spacing w:after="120"/>
              <w:ind w:right="172"/>
              <w:jc w:val="both"/>
              <w:rPr>
                <w:rFonts w:cs="Arial"/>
                <w:sz w:val="20"/>
              </w:rPr>
            </w:pPr>
          </w:p>
        </w:tc>
        <w:tc>
          <w:tcPr>
            <w:tcW w:w="2409" w:type="dxa"/>
          </w:tcPr>
          <w:p w14:paraId="6B0DE019" w14:textId="77777777" w:rsidR="0090289B" w:rsidRPr="004251BE" w:rsidRDefault="0090289B" w:rsidP="0090289B">
            <w:pPr>
              <w:spacing w:after="120"/>
              <w:ind w:right="60"/>
              <w:rPr>
                <w:sz w:val="20"/>
              </w:rPr>
            </w:pPr>
          </w:p>
        </w:tc>
      </w:tr>
    </w:tbl>
    <w:p w14:paraId="253E5F72" w14:textId="77777777" w:rsidR="0015153E" w:rsidRPr="0015153E" w:rsidRDefault="0015153E" w:rsidP="0015153E"/>
    <w:p w14:paraId="0293E06F" w14:textId="0088700E" w:rsidR="00560B60" w:rsidRDefault="00560B60">
      <w:r>
        <w:br w:type="page"/>
      </w:r>
    </w:p>
    <w:p w14:paraId="3B6F80C6" w14:textId="70768664" w:rsidR="00A65DC5" w:rsidRDefault="00D41061" w:rsidP="00495B21">
      <w:pPr>
        <w:pStyle w:val="Heading1"/>
      </w:pPr>
      <w:bookmarkStart w:id="5" w:name="_Toc38287748"/>
      <w:bookmarkStart w:id="6" w:name="_Toc73962981"/>
      <w:bookmarkEnd w:id="3"/>
      <w:r>
        <w:lastRenderedPageBreak/>
        <w:t>Status l</w:t>
      </w:r>
      <w:r w:rsidR="00A65DC5">
        <w:t>everanser</w:t>
      </w:r>
      <w:bookmarkEnd w:id="6"/>
    </w:p>
    <w:bookmarkEnd w:id="5"/>
    <w:p w14:paraId="671E9DA8" w14:textId="149D7F13" w:rsidR="00357217" w:rsidRDefault="00E83F90" w:rsidP="00E83F90">
      <w:pPr>
        <w:pStyle w:val="Hjelpetekst"/>
      </w:pPr>
      <w:r>
        <w:t xml:space="preserve">Beskriv </w:t>
      </w:r>
      <w:r w:rsidR="00ED0C05">
        <w:t>status på</w:t>
      </w:r>
      <w:r w:rsidR="0090239E">
        <w:t xml:space="preserve"> </w:t>
      </w:r>
      <w:r>
        <w:t>leveranse</w:t>
      </w:r>
      <w:r w:rsidR="005E26E3">
        <w:t xml:space="preserve"> </w:t>
      </w:r>
      <w:r w:rsidR="00DE6534">
        <w:t xml:space="preserve">og eventuelle kjente feil. Dersom feilene skal utbedres, skal tiltak skrives i kap. </w:t>
      </w:r>
      <w:r w:rsidR="006941E2">
        <w:fldChar w:fldCharType="begin"/>
      </w:r>
      <w:r w:rsidR="006941E2">
        <w:instrText xml:space="preserve"> REF _Ref65665990 \r \h </w:instrText>
      </w:r>
      <w:r w:rsidR="006941E2">
        <w:fldChar w:fldCharType="separate"/>
      </w:r>
      <w:r w:rsidR="006941E2">
        <w:t>7.1</w:t>
      </w:r>
      <w:r w:rsidR="006941E2">
        <w:fldChar w:fldCharType="end"/>
      </w:r>
      <w:r w:rsidR="006941E2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57217" w14:paraId="4B151A29" w14:textId="77777777" w:rsidTr="00AF060E">
        <w:tc>
          <w:tcPr>
            <w:tcW w:w="3020" w:type="dxa"/>
          </w:tcPr>
          <w:p w14:paraId="5394EFFF" w14:textId="77777777" w:rsidR="00357217" w:rsidRPr="008E0775" w:rsidRDefault="00357217" w:rsidP="00AF060E">
            <w:pPr>
              <w:rPr>
                <w:b/>
                <w:bCs/>
              </w:rPr>
            </w:pPr>
            <w:r w:rsidRPr="008E0775">
              <w:rPr>
                <w:b/>
                <w:bCs/>
              </w:rPr>
              <w:t>Leveranse</w:t>
            </w:r>
          </w:p>
        </w:tc>
        <w:tc>
          <w:tcPr>
            <w:tcW w:w="3021" w:type="dxa"/>
          </w:tcPr>
          <w:p w14:paraId="13C7FD2E" w14:textId="096E0CAC" w:rsidR="00357217" w:rsidRPr="008E0775" w:rsidRDefault="00D41061" w:rsidP="00AF060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Status </w:t>
            </w:r>
          </w:p>
        </w:tc>
        <w:tc>
          <w:tcPr>
            <w:tcW w:w="3021" w:type="dxa"/>
          </w:tcPr>
          <w:p w14:paraId="7A4884A1" w14:textId="0A6821AF" w:rsidR="00357217" w:rsidRPr="008E0775" w:rsidRDefault="00DE6534" w:rsidP="00AF060E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002D8D">
              <w:rPr>
                <w:b/>
                <w:bCs/>
              </w:rPr>
              <w:t>ventuelle kjente feil</w:t>
            </w:r>
          </w:p>
        </w:tc>
      </w:tr>
      <w:tr w:rsidR="00357217" w14:paraId="525AD423" w14:textId="77777777" w:rsidTr="00AF060E">
        <w:tc>
          <w:tcPr>
            <w:tcW w:w="3020" w:type="dxa"/>
          </w:tcPr>
          <w:p w14:paraId="03997289" w14:textId="77777777" w:rsidR="00357217" w:rsidRDefault="00357217" w:rsidP="00AF060E"/>
        </w:tc>
        <w:tc>
          <w:tcPr>
            <w:tcW w:w="3021" w:type="dxa"/>
          </w:tcPr>
          <w:p w14:paraId="30CBAADE" w14:textId="77777777" w:rsidR="00357217" w:rsidRDefault="00357217" w:rsidP="00AF060E"/>
        </w:tc>
        <w:tc>
          <w:tcPr>
            <w:tcW w:w="3021" w:type="dxa"/>
          </w:tcPr>
          <w:p w14:paraId="1066C9DD" w14:textId="77777777" w:rsidR="00357217" w:rsidRDefault="00357217" w:rsidP="00AF060E"/>
        </w:tc>
      </w:tr>
      <w:tr w:rsidR="00357217" w14:paraId="02C8B27C" w14:textId="77777777" w:rsidTr="00AF060E">
        <w:tc>
          <w:tcPr>
            <w:tcW w:w="3020" w:type="dxa"/>
          </w:tcPr>
          <w:p w14:paraId="01892D0B" w14:textId="77777777" w:rsidR="00357217" w:rsidRDefault="00357217" w:rsidP="00AF060E"/>
        </w:tc>
        <w:tc>
          <w:tcPr>
            <w:tcW w:w="3021" w:type="dxa"/>
          </w:tcPr>
          <w:p w14:paraId="0691A8CF" w14:textId="77777777" w:rsidR="00357217" w:rsidRDefault="00357217" w:rsidP="00AF060E"/>
        </w:tc>
        <w:tc>
          <w:tcPr>
            <w:tcW w:w="3021" w:type="dxa"/>
          </w:tcPr>
          <w:p w14:paraId="1D05CE51" w14:textId="77777777" w:rsidR="00357217" w:rsidRDefault="00357217" w:rsidP="00AF060E"/>
        </w:tc>
      </w:tr>
      <w:tr w:rsidR="00357217" w14:paraId="6451C124" w14:textId="77777777" w:rsidTr="00AF060E">
        <w:tc>
          <w:tcPr>
            <w:tcW w:w="3020" w:type="dxa"/>
          </w:tcPr>
          <w:p w14:paraId="6873E3F2" w14:textId="77777777" w:rsidR="00357217" w:rsidRDefault="00357217" w:rsidP="00AF060E"/>
        </w:tc>
        <w:tc>
          <w:tcPr>
            <w:tcW w:w="3021" w:type="dxa"/>
          </w:tcPr>
          <w:p w14:paraId="40FCB982" w14:textId="77777777" w:rsidR="00357217" w:rsidRDefault="00357217" w:rsidP="00AF060E"/>
        </w:tc>
        <w:tc>
          <w:tcPr>
            <w:tcW w:w="3021" w:type="dxa"/>
          </w:tcPr>
          <w:p w14:paraId="3A658951" w14:textId="77777777" w:rsidR="00357217" w:rsidRDefault="00357217" w:rsidP="00AF060E"/>
        </w:tc>
      </w:tr>
    </w:tbl>
    <w:p w14:paraId="2F6B5E51" w14:textId="77777777" w:rsidR="00357217" w:rsidRPr="00764AED" w:rsidRDefault="00357217" w:rsidP="00357217"/>
    <w:p w14:paraId="6FA799F8" w14:textId="77777777" w:rsidR="00357217" w:rsidRDefault="00357217" w:rsidP="00357217"/>
    <w:p w14:paraId="32DBA82A" w14:textId="77777777" w:rsidR="00357217" w:rsidRDefault="00357217" w:rsidP="00EB52E0">
      <w:pPr>
        <w:pStyle w:val="Heading1"/>
      </w:pPr>
      <w:bookmarkStart w:id="7" w:name="_Toc38287751"/>
      <w:bookmarkStart w:id="8" w:name="_Toc73962982"/>
      <w:r>
        <w:t>Dokumentasjon</w:t>
      </w:r>
      <w:bookmarkEnd w:id="7"/>
      <w:bookmarkEnd w:id="8"/>
    </w:p>
    <w:p w14:paraId="2FCF1F03" w14:textId="4B257A12" w:rsidR="00357217" w:rsidRPr="00EE2C14" w:rsidRDefault="00A600E7" w:rsidP="00A600E7">
      <w:pPr>
        <w:pStyle w:val="Hjelpetekst"/>
      </w:pPr>
      <w:r>
        <w:t>List dokumentasjon</w:t>
      </w:r>
      <w:r w:rsidR="00CC12FE">
        <w:t xml:space="preserve"> med lenke.</w:t>
      </w:r>
      <w:r w:rsidR="00831A61">
        <w:t xml:space="preserve"> </w:t>
      </w:r>
      <w:r w:rsidR="0014748C">
        <w:t>Punktene under er kun ment som h</w:t>
      </w:r>
      <w:r w:rsidR="00F63F65">
        <w:t>jelp</w:t>
      </w:r>
      <w:r w:rsidR="0014748C">
        <w:t>, så slett, rediger og legg til etter behov.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240"/>
        <w:gridCol w:w="1559"/>
        <w:gridCol w:w="2268"/>
      </w:tblGrid>
      <w:tr w:rsidR="00357217" w:rsidRPr="00F41A72" w14:paraId="2D1F05BD" w14:textId="77777777" w:rsidTr="00AF060E">
        <w:tc>
          <w:tcPr>
            <w:tcW w:w="5240" w:type="dxa"/>
          </w:tcPr>
          <w:p w14:paraId="37E58211" w14:textId="77777777" w:rsidR="00357217" w:rsidRPr="00F41A72" w:rsidRDefault="00357217" w:rsidP="00AF060E">
            <w:pPr>
              <w:rPr>
                <w:b/>
              </w:rPr>
            </w:pPr>
            <w:r w:rsidRPr="00F41A72">
              <w:rPr>
                <w:b/>
              </w:rPr>
              <w:br w:type="page"/>
              <w:t>Dokument</w:t>
            </w:r>
            <w:r>
              <w:rPr>
                <w:b/>
              </w:rPr>
              <w:t xml:space="preserve"> (med lenke)</w:t>
            </w:r>
          </w:p>
        </w:tc>
        <w:tc>
          <w:tcPr>
            <w:tcW w:w="1559" w:type="dxa"/>
          </w:tcPr>
          <w:p w14:paraId="6D28AC4C" w14:textId="77777777" w:rsidR="00357217" w:rsidRDefault="00357217" w:rsidP="00AF060E">
            <w:pPr>
              <w:rPr>
                <w:b/>
              </w:rPr>
            </w:pPr>
            <w:r>
              <w:rPr>
                <w:b/>
              </w:rPr>
              <w:t>Status</w:t>
            </w:r>
          </w:p>
          <w:p w14:paraId="7ABBA70E" w14:textId="16F9193C" w:rsidR="00A600E7" w:rsidRPr="00A600E7" w:rsidRDefault="00A600E7" w:rsidP="00AF060E">
            <w:pPr>
              <w:rPr>
                <w:b/>
                <w:sz w:val="16"/>
                <w:szCs w:val="16"/>
              </w:rPr>
            </w:pPr>
            <w:r w:rsidRPr="00A600E7">
              <w:rPr>
                <w:b/>
                <w:sz w:val="16"/>
                <w:szCs w:val="16"/>
              </w:rPr>
              <w:t>(Godkjent, under arbeid, ikke påbegynt)</w:t>
            </w:r>
          </w:p>
        </w:tc>
        <w:tc>
          <w:tcPr>
            <w:tcW w:w="2268" w:type="dxa"/>
          </w:tcPr>
          <w:p w14:paraId="0C04BEF9" w14:textId="77777777" w:rsidR="00357217" w:rsidRPr="00F41A72" w:rsidRDefault="00357217" w:rsidP="00AF060E">
            <w:pPr>
              <w:rPr>
                <w:b/>
              </w:rPr>
            </w:pPr>
            <w:r>
              <w:rPr>
                <w:b/>
              </w:rPr>
              <w:t>Mottakende rolle/</w:t>
            </w:r>
            <w:proofErr w:type="spellStart"/>
            <w:r>
              <w:rPr>
                <w:b/>
              </w:rPr>
              <w:t>org.enhet</w:t>
            </w:r>
            <w:proofErr w:type="spellEnd"/>
          </w:p>
        </w:tc>
      </w:tr>
      <w:tr w:rsidR="00357217" w:rsidRPr="00EA3B75" w14:paraId="1DDB7728" w14:textId="77777777" w:rsidTr="00AF060E">
        <w:tc>
          <w:tcPr>
            <w:tcW w:w="5240" w:type="dxa"/>
            <w:shd w:val="clear" w:color="auto" w:fill="D9D9D9" w:themeFill="background1" w:themeFillShade="D9"/>
          </w:tcPr>
          <w:p w14:paraId="1A2BEEBE" w14:textId="6E903A67" w:rsidR="004639FB" w:rsidRPr="004C75AC" w:rsidRDefault="00357217" w:rsidP="00AF060E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4C75AC">
              <w:rPr>
                <w:b/>
                <w:bCs/>
                <w:sz w:val="20"/>
                <w:szCs w:val="20"/>
              </w:rPr>
              <w:t>Teknisk dokumentasjon</w:t>
            </w:r>
            <w:r w:rsidR="004639FB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272A2A7" w14:textId="77777777" w:rsidR="00357217" w:rsidRPr="004C75AC" w:rsidRDefault="00357217" w:rsidP="00AF060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22D699EA" w14:textId="77777777" w:rsidR="00357217" w:rsidRPr="004C75AC" w:rsidRDefault="00357217" w:rsidP="00AF060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357217" w:rsidRPr="00EA3B75" w14:paraId="66713A4A" w14:textId="77777777" w:rsidTr="00AF060E">
        <w:tc>
          <w:tcPr>
            <w:tcW w:w="5240" w:type="dxa"/>
          </w:tcPr>
          <w:p w14:paraId="437D3E48" w14:textId="010ED1B8" w:rsidR="00357217" w:rsidRPr="00B62A06" w:rsidRDefault="002930DC" w:rsidP="002930DC">
            <w:pPr>
              <w:spacing w:before="100" w:beforeAutospacing="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Systembeskrivelse</w:t>
            </w:r>
          </w:p>
        </w:tc>
        <w:tc>
          <w:tcPr>
            <w:tcW w:w="1559" w:type="dxa"/>
          </w:tcPr>
          <w:p w14:paraId="36CB3220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C4ECF3E" w14:textId="03CAF37B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2930DC" w:rsidRPr="00EA3B75" w14:paraId="219231A1" w14:textId="77777777" w:rsidTr="00AF060E">
        <w:tc>
          <w:tcPr>
            <w:tcW w:w="5240" w:type="dxa"/>
          </w:tcPr>
          <w:p w14:paraId="31F342A3" w14:textId="5E7B68B3" w:rsidR="002930DC" w:rsidRDefault="002930DC" w:rsidP="002930DC">
            <w:pPr>
              <w:spacing w:before="100" w:beforeAutospacing="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Arkitekturtegninger</w:t>
            </w:r>
          </w:p>
        </w:tc>
        <w:tc>
          <w:tcPr>
            <w:tcW w:w="1559" w:type="dxa"/>
          </w:tcPr>
          <w:p w14:paraId="5C50363A" w14:textId="77777777" w:rsidR="002930DC" w:rsidRPr="00EA3B75" w:rsidRDefault="002930DC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C3D2A73" w14:textId="77777777" w:rsidR="002930DC" w:rsidRPr="00EA3B75" w:rsidRDefault="002930DC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57217" w:rsidRPr="00EA3B75" w14:paraId="235CA175" w14:textId="77777777" w:rsidTr="00AF060E">
        <w:tc>
          <w:tcPr>
            <w:tcW w:w="5240" w:type="dxa"/>
          </w:tcPr>
          <w:p w14:paraId="20D60EA3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  <w:r w:rsidRPr="0AFAE5A5">
              <w:rPr>
                <w:sz w:val="20"/>
                <w:szCs w:val="20"/>
              </w:rPr>
              <w:t xml:space="preserve">ROS-vurdering </w:t>
            </w:r>
          </w:p>
        </w:tc>
        <w:tc>
          <w:tcPr>
            <w:tcW w:w="1559" w:type="dxa"/>
          </w:tcPr>
          <w:p w14:paraId="4EFC5051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0A209BE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57217" w:rsidRPr="00EA3B75" w14:paraId="08B0A48A" w14:textId="77777777" w:rsidTr="00AF060E">
        <w:tc>
          <w:tcPr>
            <w:tcW w:w="5240" w:type="dxa"/>
          </w:tcPr>
          <w:p w14:paraId="21F24CA1" w14:textId="70FA37F8" w:rsidR="00357217" w:rsidRPr="00EA3B75" w:rsidRDefault="001C6207" w:rsidP="00AF060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Testrapport </w:t>
            </w:r>
            <w:r w:rsidR="00567C71">
              <w:rPr>
                <w:sz w:val="20"/>
                <w:szCs w:val="20"/>
              </w:rPr>
              <w:t xml:space="preserve">oppfyllelse av </w:t>
            </w:r>
            <w:r>
              <w:rPr>
                <w:sz w:val="20"/>
                <w:szCs w:val="20"/>
              </w:rPr>
              <w:t>UU-krav</w:t>
            </w:r>
            <w:r w:rsidR="003572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67728099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EBC4BB1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44770" w:rsidRPr="00EA3B75" w14:paraId="6C6A303F" w14:textId="77777777" w:rsidTr="00AF060E">
        <w:tc>
          <w:tcPr>
            <w:tcW w:w="5240" w:type="dxa"/>
          </w:tcPr>
          <w:p w14:paraId="1787A4F5" w14:textId="77777777" w:rsidR="00144770" w:rsidRDefault="00144770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9D00419" w14:textId="77777777" w:rsidR="00144770" w:rsidRPr="00EA3B75" w:rsidRDefault="00144770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C3A1CA8" w14:textId="77777777" w:rsidR="00144770" w:rsidRPr="00EA3B75" w:rsidRDefault="00144770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57217" w:rsidRPr="00EA3B75" w14:paraId="7C4D2986" w14:textId="77777777" w:rsidTr="00AF060E">
        <w:tc>
          <w:tcPr>
            <w:tcW w:w="5240" w:type="dxa"/>
            <w:shd w:val="clear" w:color="auto" w:fill="D9D9D9" w:themeFill="background1" w:themeFillShade="D9"/>
          </w:tcPr>
          <w:p w14:paraId="7BA4F06F" w14:textId="77777777" w:rsidR="00357217" w:rsidRPr="00FB2B6F" w:rsidRDefault="00357217" w:rsidP="00AF060E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B2B6F">
              <w:rPr>
                <w:b/>
                <w:bCs/>
                <w:sz w:val="20"/>
                <w:szCs w:val="20"/>
              </w:rPr>
              <w:t>Dokumentasjon knyttet til databehandling/GDPR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1A8DC45" w14:textId="77777777" w:rsidR="00357217" w:rsidRPr="00FB2B6F" w:rsidRDefault="00357217" w:rsidP="00AF060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461705FA" w14:textId="77777777" w:rsidR="00357217" w:rsidRPr="00FB2B6F" w:rsidRDefault="00357217" w:rsidP="00AF060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357217" w:rsidRPr="00EA3B75" w14:paraId="360C0D70" w14:textId="77777777" w:rsidTr="00AF060E">
        <w:tc>
          <w:tcPr>
            <w:tcW w:w="5240" w:type="dxa"/>
          </w:tcPr>
          <w:p w14:paraId="373EFFF4" w14:textId="77777777" w:rsidR="00357217" w:rsidRDefault="00357217" w:rsidP="00AF060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Utfylt </w:t>
            </w:r>
            <w:hyperlink r:id="rId12" w:history="1">
              <w:r w:rsidRPr="00FB2B6F">
                <w:rPr>
                  <w:rStyle w:val="Hyperlink"/>
                  <w:sz w:val="20"/>
                  <w:szCs w:val="20"/>
                </w:rPr>
                <w:t>GDPR-kartlegging</w:t>
              </w:r>
            </w:hyperlink>
            <w:r>
              <w:rPr>
                <w:sz w:val="20"/>
                <w:szCs w:val="20"/>
              </w:rPr>
              <w:t xml:space="preserve"> ved behov</w:t>
            </w:r>
          </w:p>
        </w:tc>
        <w:tc>
          <w:tcPr>
            <w:tcW w:w="1559" w:type="dxa"/>
          </w:tcPr>
          <w:p w14:paraId="06EDFA4D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2A81A76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57217" w:rsidRPr="00EA3B75" w14:paraId="377971EB" w14:textId="77777777" w:rsidTr="00AF060E">
        <w:tc>
          <w:tcPr>
            <w:tcW w:w="5240" w:type="dxa"/>
          </w:tcPr>
          <w:p w14:paraId="076C632C" w14:textId="169076F0" w:rsidR="00357217" w:rsidRPr="00EA3B75" w:rsidRDefault="00357217" w:rsidP="00AF060E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144770">
              <w:rPr>
                <w:sz w:val="20"/>
                <w:szCs w:val="20"/>
              </w:rPr>
              <w:t>Databehandleravtale</w:t>
            </w:r>
            <w:r w:rsidR="00144770">
              <w:rPr>
                <w:sz w:val="20"/>
                <w:szCs w:val="20"/>
              </w:rPr>
              <w:t xml:space="preserve"> ved behov</w:t>
            </w:r>
          </w:p>
        </w:tc>
        <w:tc>
          <w:tcPr>
            <w:tcW w:w="1559" w:type="dxa"/>
          </w:tcPr>
          <w:p w14:paraId="64254E86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064245B9" w14:textId="77777777" w:rsidR="00357217" w:rsidRPr="00EA3B75" w:rsidRDefault="00357217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67C71" w:rsidRPr="00EA3B75" w14:paraId="65198CCC" w14:textId="77777777" w:rsidTr="00AF060E">
        <w:tc>
          <w:tcPr>
            <w:tcW w:w="5240" w:type="dxa"/>
          </w:tcPr>
          <w:p w14:paraId="24140F5A" w14:textId="77777777" w:rsidR="00567C71" w:rsidRPr="00144770" w:rsidRDefault="00567C71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309DA9C4" w14:textId="77777777" w:rsidR="00567C71" w:rsidRPr="00EA3B75" w:rsidRDefault="00567C71" w:rsidP="00AF060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2B869547" w14:textId="77777777" w:rsidR="00567C71" w:rsidRPr="00EA3B75" w:rsidRDefault="00567C71" w:rsidP="00AF060E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44770" w:rsidRPr="00EA3B75" w14:paraId="492DD8DB" w14:textId="77777777" w:rsidTr="00567C71">
        <w:tc>
          <w:tcPr>
            <w:tcW w:w="5240" w:type="dxa"/>
            <w:shd w:val="clear" w:color="auto" w:fill="D9D9D9" w:themeFill="background1" w:themeFillShade="D9"/>
          </w:tcPr>
          <w:p w14:paraId="183E90F6" w14:textId="14ED4682" w:rsidR="00144770" w:rsidRPr="00680D74" w:rsidRDefault="00567C71" w:rsidP="00144770">
            <w:pPr>
              <w:spacing w:line="276" w:lineRule="auto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aps/>
                <w:sz w:val="20"/>
                <w:szCs w:val="20"/>
              </w:rPr>
              <w:t>K</w:t>
            </w:r>
            <w:r w:rsidR="00680D74">
              <w:rPr>
                <w:b/>
                <w:bCs/>
                <w:sz w:val="20"/>
                <w:szCs w:val="20"/>
              </w:rPr>
              <w:t>ontrakter med underleverandører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34BFA9F" w14:textId="77777777" w:rsidR="00144770" w:rsidRPr="00EA3B75" w:rsidRDefault="00144770" w:rsidP="0014477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04DA63A8" w14:textId="77777777" w:rsidR="00144770" w:rsidRPr="00EA3B75" w:rsidRDefault="00144770" w:rsidP="0014477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44770" w:rsidRPr="00EA3B75" w14:paraId="511F7E05" w14:textId="77777777" w:rsidTr="00AF060E">
        <w:tc>
          <w:tcPr>
            <w:tcW w:w="5240" w:type="dxa"/>
          </w:tcPr>
          <w:p w14:paraId="15F69B09" w14:textId="38E0F02B" w:rsidR="00144770" w:rsidRPr="00680D74" w:rsidRDefault="00680D74" w:rsidP="00144770">
            <w:pPr>
              <w:spacing w:line="276" w:lineRule="auto"/>
              <w:rPr>
                <w:sz w:val="20"/>
                <w:szCs w:val="20"/>
              </w:rPr>
            </w:pPr>
            <w:r w:rsidRPr="00680D74">
              <w:rPr>
                <w:sz w:val="20"/>
                <w:szCs w:val="20"/>
              </w:rPr>
              <w:t>Driftsavtale</w:t>
            </w:r>
          </w:p>
        </w:tc>
        <w:tc>
          <w:tcPr>
            <w:tcW w:w="1559" w:type="dxa"/>
          </w:tcPr>
          <w:p w14:paraId="30A66CC1" w14:textId="77777777" w:rsidR="00144770" w:rsidRPr="00EA3B75" w:rsidRDefault="00144770" w:rsidP="0014477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BA702B3" w14:textId="77777777" w:rsidR="00144770" w:rsidRPr="00EA3B75" w:rsidRDefault="00144770" w:rsidP="0014477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44770" w:rsidRPr="00EA3B75" w14:paraId="30D13EA3" w14:textId="77777777" w:rsidTr="00AF060E">
        <w:tc>
          <w:tcPr>
            <w:tcW w:w="5240" w:type="dxa"/>
          </w:tcPr>
          <w:p w14:paraId="4914288D" w14:textId="2EA10B6B" w:rsidR="00144770" w:rsidRPr="00680D74" w:rsidRDefault="00680D74" w:rsidP="00144770">
            <w:pPr>
              <w:spacing w:line="276" w:lineRule="auto"/>
              <w:rPr>
                <w:sz w:val="20"/>
                <w:szCs w:val="20"/>
              </w:rPr>
            </w:pPr>
            <w:r w:rsidRPr="00680D74">
              <w:rPr>
                <w:sz w:val="20"/>
                <w:szCs w:val="20"/>
              </w:rPr>
              <w:t>Vedlikeholdsavtale</w:t>
            </w:r>
          </w:p>
        </w:tc>
        <w:tc>
          <w:tcPr>
            <w:tcW w:w="1559" w:type="dxa"/>
          </w:tcPr>
          <w:p w14:paraId="25647D72" w14:textId="77777777" w:rsidR="00144770" w:rsidRPr="00EA3B75" w:rsidRDefault="00144770" w:rsidP="0014477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B2D3830" w14:textId="77777777" w:rsidR="00144770" w:rsidRPr="00EA3B75" w:rsidRDefault="00144770" w:rsidP="0014477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80D74" w:rsidRPr="00EA3B75" w14:paraId="2DABAE43" w14:textId="77777777" w:rsidTr="00AF060E">
        <w:tc>
          <w:tcPr>
            <w:tcW w:w="5240" w:type="dxa"/>
          </w:tcPr>
          <w:p w14:paraId="5D39C9E8" w14:textId="492B14E1" w:rsidR="00680D74" w:rsidRPr="00680D74" w:rsidRDefault="00337C82" w:rsidP="0014477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Kontaktinformasjon, leverandører</w:t>
            </w:r>
          </w:p>
        </w:tc>
        <w:tc>
          <w:tcPr>
            <w:tcW w:w="1559" w:type="dxa"/>
          </w:tcPr>
          <w:p w14:paraId="0D03A526" w14:textId="77777777" w:rsidR="00680D74" w:rsidRPr="00EA3B75" w:rsidRDefault="00680D74" w:rsidP="0014477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5FE34A71" w14:textId="77777777" w:rsidR="00680D74" w:rsidRPr="00EA3B75" w:rsidRDefault="00680D74" w:rsidP="0014477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CB224C" w:rsidRPr="00EA3B75" w14:paraId="29193FF1" w14:textId="77777777" w:rsidTr="00AF060E">
        <w:tc>
          <w:tcPr>
            <w:tcW w:w="5240" w:type="dxa"/>
          </w:tcPr>
          <w:p w14:paraId="0027AEBC" w14:textId="77777777" w:rsidR="00CB224C" w:rsidRDefault="00CB224C" w:rsidP="0014477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D671B19" w14:textId="77777777" w:rsidR="00CB224C" w:rsidRPr="00EA3B75" w:rsidRDefault="00CB224C" w:rsidP="0014477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787356C" w14:textId="77777777" w:rsidR="00CB224C" w:rsidRPr="00EA3B75" w:rsidRDefault="00CB224C" w:rsidP="00144770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144770" w:rsidRPr="00EA3B75" w14:paraId="455C8939" w14:textId="77777777" w:rsidTr="00AF060E">
        <w:tc>
          <w:tcPr>
            <w:tcW w:w="5240" w:type="dxa"/>
            <w:shd w:val="clear" w:color="auto" w:fill="D9D9D9" w:themeFill="background1" w:themeFillShade="D9"/>
          </w:tcPr>
          <w:p w14:paraId="665CCBB4" w14:textId="77777777" w:rsidR="00144770" w:rsidRPr="00A201B8" w:rsidRDefault="00144770" w:rsidP="00144770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A201B8">
              <w:rPr>
                <w:b/>
                <w:bCs/>
                <w:caps/>
                <w:sz w:val="20"/>
                <w:szCs w:val="20"/>
              </w:rPr>
              <w:t>a</w:t>
            </w:r>
            <w:r w:rsidRPr="00A201B8">
              <w:rPr>
                <w:b/>
                <w:bCs/>
                <w:sz w:val="20"/>
                <w:szCs w:val="20"/>
              </w:rPr>
              <w:t>nnen dokumentasjon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0FFA617" w14:textId="77777777" w:rsidR="00144770" w:rsidRPr="00A201B8" w:rsidRDefault="00144770" w:rsidP="00144770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3A9370D6" w14:textId="77777777" w:rsidR="00144770" w:rsidRPr="00A201B8" w:rsidRDefault="00144770" w:rsidP="00144770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80D74" w:rsidRPr="00EA3B75" w14:paraId="60BA28F0" w14:textId="77777777" w:rsidTr="00AF060E">
        <w:tc>
          <w:tcPr>
            <w:tcW w:w="5240" w:type="dxa"/>
          </w:tcPr>
          <w:p w14:paraId="0A09347D" w14:textId="31FDEC86" w:rsidR="00680D74" w:rsidRDefault="00680D74" w:rsidP="00680D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Brukerveiledninger</w:t>
            </w:r>
          </w:p>
        </w:tc>
        <w:tc>
          <w:tcPr>
            <w:tcW w:w="1559" w:type="dxa"/>
          </w:tcPr>
          <w:p w14:paraId="1E2F5EA7" w14:textId="77777777" w:rsidR="00680D74" w:rsidRDefault="00680D74" w:rsidP="00680D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A4EEBD6" w14:textId="77777777" w:rsidR="00680D74" w:rsidRPr="00EA3B75" w:rsidRDefault="00680D74" w:rsidP="00680D7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80D74" w14:paraId="017368BE" w14:textId="77777777" w:rsidTr="00AF060E">
        <w:tc>
          <w:tcPr>
            <w:tcW w:w="5240" w:type="dxa"/>
          </w:tcPr>
          <w:p w14:paraId="60C161DE" w14:textId="7567A126" w:rsidR="00680D74" w:rsidRDefault="00680D74" w:rsidP="00680D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Rutinebeskrivelser</w:t>
            </w:r>
          </w:p>
        </w:tc>
        <w:tc>
          <w:tcPr>
            <w:tcW w:w="1559" w:type="dxa"/>
          </w:tcPr>
          <w:p w14:paraId="75D463F4" w14:textId="77777777" w:rsidR="00680D74" w:rsidRDefault="00680D74" w:rsidP="00680D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00B6D77" w14:textId="77777777" w:rsidR="00680D74" w:rsidRDefault="00680D74" w:rsidP="00680D74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80D74" w:rsidRPr="00EA3B75" w14:paraId="3BA44CB1" w14:textId="77777777" w:rsidTr="00AF060E">
        <w:tc>
          <w:tcPr>
            <w:tcW w:w="5240" w:type="dxa"/>
          </w:tcPr>
          <w:p w14:paraId="4385F3E6" w14:textId="49D90E17" w:rsidR="00680D74" w:rsidRPr="00EA3B75" w:rsidRDefault="00680D74" w:rsidP="00680D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04EAA536" w14:textId="77777777" w:rsidR="00680D74" w:rsidRDefault="00680D74" w:rsidP="00680D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38D0C1B7" w14:textId="77777777" w:rsidR="00680D74" w:rsidRPr="00EA3B75" w:rsidRDefault="00680D74" w:rsidP="00680D74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3895322D" w14:textId="77777777" w:rsidR="00357217" w:rsidRDefault="00357217" w:rsidP="00357217"/>
    <w:p w14:paraId="3141C2FD" w14:textId="77777777" w:rsidR="00071D6C" w:rsidRDefault="00071D6C">
      <w:pPr>
        <w:rPr>
          <w:rFonts w:eastAsiaTheme="majorEastAsia" w:cstheme="majorBidi"/>
          <w:b/>
          <w:color w:val="000000" w:themeColor="text1"/>
          <w:sz w:val="36"/>
          <w:szCs w:val="36"/>
        </w:rPr>
      </w:pPr>
      <w:bookmarkStart w:id="9" w:name="_Toc38287750"/>
      <w:r>
        <w:br w:type="page"/>
      </w:r>
    </w:p>
    <w:p w14:paraId="69974245" w14:textId="2752DF00" w:rsidR="00071D6C" w:rsidRDefault="00071D6C" w:rsidP="00071D6C">
      <w:pPr>
        <w:pStyle w:val="Heading1"/>
      </w:pPr>
      <w:bookmarkStart w:id="10" w:name="_Toc73962983"/>
      <w:r>
        <w:lastRenderedPageBreak/>
        <w:t>Opplæring</w:t>
      </w:r>
      <w:bookmarkEnd w:id="9"/>
      <w:bookmarkEnd w:id="10"/>
    </w:p>
    <w:p w14:paraId="6AD64C2C" w14:textId="77777777" w:rsidR="00071D6C" w:rsidRPr="00AB0AF6" w:rsidRDefault="00071D6C" w:rsidP="00071D6C">
      <w:pPr>
        <w:pStyle w:val="Hjelpetekst"/>
      </w:pPr>
      <w:r w:rsidRPr="00236DA5">
        <w:t xml:space="preserve">Beskriv </w:t>
      </w:r>
      <w:r>
        <w:t>hvilke opplæringstiltak som er gjennomført eller planlegges gjennomført for å sikre at linjen blir i stand til å ta imot prosjektets leveranser.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71D6C" w:rsidRPr="008E0775" w14:paraId="70F309B8" w14:textId="77777777" w:rsidTr="00AF060E">
        <w:tc>
          <w:tcPr>
            <w:tcW w:w="3020" w:type="dxa"/>
          </w:tcPr>
          <w:p w14:paraId="3A351E88" w14:textId="77777777" w:rsidR="00071D6C" w:rsidRPr="008E0775" w:rsidRDefault="00071D6C" w:rsidP="00AF060E">
            <w:pPr>
              <w:rPr>
                <w:b/>
                <w:bCs/>
              </w:rPr>
            </w:pPr>
            <w:r>
              <w:rPr>
                <w:b/>
                <w:bCs/>
              </w:rPr>
              <w:t>Opplæringstiltak</w:t>
            </w:r>
          </w:p>
        </w:tc>
        <w:tc>
          <w:tcPr>
            <w:tcW w:w="3021" w:type="dxa"/>
          </w:tcPr>
          <w:p w14:paraId="22E12CA3" w14:textId="77777777" w:rsidR="00071D6C" w:rsidRPr="008E0775" w:rsidRDefault="00071D6C" w:rsidP="00AF060E">
            <w:pPr>
              <w:rPr>
                <w:b/>
                <w:bCs/>
              </w:rPr>
            </w:pPr>
            <w:r>
              <w:rPr>
                <w:b/>
                <w:bCs/>
              </w:rPr>
              <w:t>Målgruppe</w:t>
            </w:r>
          </w:p>
        </w:tc>
        <w:tc>
          <w:tcPr>
            <w:tcW w:w="3021" w:type="dxa"/>
          </w:tcPr>
          <w:p w14:paraId="337A2BE7" w14:textId="77777777" w:rsidR="00071D6C" w:rsidRPr="008E0775" w:rsidRDefault="00071D6C" w:rsidP="00AF060E">
            <w:pPr>
              <w:rPr>
                <w:b/>
                <w:bCs/>
              </w:rPr>
            </w:pPr>
            <w:r w:rsidRPr="008E0775">
              <w:rPr>
                <w:b/>
                <w:bCs/>
              </w:rPr>
              <w:t>Status</w:t>
            </w:r>
            <w:r>
              <w:rPr>
                <w:b/>
                <w:bCs/>
              </w:rPr>
              <w:t>/Dato</w:t>
            </w:r>
          </w:p>
        </w:tc>
      </w:tr>
      <w:tr w:rsidR="00071D6C" w14:paraId="0CDF8EE1" w14:textId="77777777" w:rsidTr="00AF060E">
        <w:tc>
          <w:tcPr>
            <w:tcW w:w="3020" w:type="dxa"/>
          </w:tcPr>
          <w:p w14:paraId="36C8B8A7" w14:textId="77777777" w:rsidR="00071D6C" w:rsidRDefault="00071D6C" w:rsidP="00AF060E"/>
        </w:tc>
        <w:tc>
          <w:tcPr>
            <w:tcW w:w="3021" w:type="dxa"/>
          </w:tcPr>
          <w:p w14:paraId="4D60AC38" w14:textId="77777777" w:rsidR="00071D6C" w:rsidRDefault="00071D6C" w:rsidP="00AF060E"/>
        </w:tc>
        <w:tc>
          <w:tcPr>
            <w:tcW w:w="3021" w:type="dxa"/>
          </w:tcPr>
          <w:p w14:paraId="10BBBA1C" w14:textId="77777777" w:rsidR="00071D6C" w:rsidRDefault="00071D6C" w:rsidP="00AF060E"/>
        </w:tc>
      </w:tr>
      <w:tr w:rsidR="00071D6C" w14:paraId="6A70738E" w14:textId="77777777" w:rsidTr="00AF060E">
        <w:tc>
          <w:tcPr>
            <w:tcW w:w="3020" w:type="dxa"/>
          </w:tcPr>
          <w:p w14:paraId="777904E2" w14:textId="77777777" w:rsidR="00071D6C" w:rsidRDefault="00071D6C" w:rsidP="00AF060E"/>
        </w:tc>
        <w:tc>
          <w:tcPr>
            <w:tcW w:w="3021" w:type="dxa"/>
          </w:tcPr>
          <w:p w14:paraId="78BD4650" w14:textId="77777777" w:rsidR="00071D6C" w:rsidRDefault="00071D6C" w:rsidP="00AF060E"/>
        </w:tc>
        <w:tc>
          <w:tcPr>
            <w:tcW w:w="3021" w:type="dxa"/>
          </w:tcPr>
          <w:p w14:paraId="103F60C7" w14:textId="77777777" w:rsidR="00071D6C" w:rsidRDefault="00071D6C" w:rsidP="00AF060E"/>
        </w:tc>
      </w:tr>
      <w:tr w:rsidR="00071D6C" w14:paraId="15C75360" w14:textId="77777777" w:rsidTr="00AF060E">
        <w:tc>
          <w:tcPr>
            <w:tcW w:w="3020" w:type="dxa"/>
          </w:tcPr>
          <w:p w14:paraId="770DF070" w14:textId="77777777" w:rsidR="00071D6C" w:rsidRDefault="00071D6C" w:rsidP="00AF060E"/>
        </w:tc>
        <w:tc>
          <w:tcPr>
            <w:tcW w:w="3021" w:type="dxa"/>
          </w:tcPr>
          <w:p w14:paraId="6CCE016E" w14:textId="77777777" w:rsidR="00071D6C" w:rsidRDefault="00071D6C" w:rsidP="00AF060E"/>
        </w:tc>
        <w:tc>
          <w:tcPr>
            <w:tcW w:w="3021" w:type="dxa"/>
          </w:tcPr>
          <w:p w14:paraId="3619C5D5" w14:textId="77777777" w:rsidR="00071D6C" w:rsidRDefault="00071D6C" w:rsidP="00AF060E"/>
        </w:tc>
      </w:tr>
    </w:tbl>
    <w:p w14:paraId="1AD638EF" w14:textId="77777777" w:rsidR="00071D6C" w:rsidRDefault="00071D6C" w:rsidP="00071D6C"/>
    <w:p w14:paraId="4EB2AC9B" w14:textId="5672D864" w:rsidR="00357217" w:rsidRDefault="00357217" w:rsidP="00EB52E0">
      <w:pPr>
        <w:pStyle w:val="Heading1"/>
      </w:pPr>
      <w:bookmarkStart w:id="11" w:name="_Toc73962984"/>
      <w:r>
        <w:t>Drift- og forvaltningskostnader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57217" w:rsidRPr="008E0775" w14:paraId="3573DD9E" w14:textId="77777777" w:rsidTr="00AF060E">
        <w:tc>
          <w:tcPr>
            <w:tcW w:w="3020" w:type="dxa"/>
          </w:tcPr>
          <w:p w14:paraId="3794A25B" w14:textId="77777777" w:rsidR="00357217" w:rsidRPr="008E0775" w:rsidRDefault="00357217" w:rsidP="00AF060E">
            <w:pPr>
              <w:rPr>
                <w:b/>
                <w:bCs/>
              </w:rPr>
            </w:pPr>
            <w:r>
              <w:rPr>
                <w:b/>
                <w:bCs/>
              </w:rPr>
              <w:t>Hva</w:t>
            </w:r>
          </w:p>
        </w:tc>
        <w:tc>
          <w:tcPr>
            <w:tcW w:w="3021" w:type="dxa"/>
          </w:tcPr>
          <w:p w14:paraId="5C25540D" w14:textId="77777777" w:rsidR="00357217" w:rsidRPr="008E0775" w:rsidRDefault="00357217" w:rsidP="00AF060E">
            <w:pPr>
              <w:rPr>
                <w:b/>
                <w:bCs/>
              </w:rPr>
            </w:pPr>
            <w:r>
              <w:rPr>
                <w:b/>
                <w:bCs/>
              </w:rPr>
              <w:t>Kostnad</w:t>
            </w:r>
          </w:p>
        </w:tc>
        <w:tc>
          <w:tcPr>
            <w:tcW w:w="3021" w:type="dxa"/>
          </w:tcPr>
          <w:p w14:paraId="1F164C25" w14:textId="7D02E27C" w:rsidR="00357217" w:rsidRPr="008E0775" w:rsidRDefault="00357217" w:rsidP="00AF060E">
            <w:pPr>
              <w:rPr>
                <w:b/>
                <w:bCs/>
              </w:rPr>
            </w:pPr>
            <w:r>
              <w:rPr>
                <w:b/>
                <w:bCs/>
              </w:rPr>
              <w:t>Dekkes av</w:t>
            </w:r>
            <w:r w:rsidR="00071D6C">
              <w:rPr>
                <w:b/>
                <w:bCs/>
              </w:rPr>
              <w:t xml:space="preserve"> (</w:t>
            </w:r>
            <w:proofErr w:type="spellStart"/>
            <w:proofErr w:type="gramStart"/>
            <w:r w:rsidR="00071D6C">
              <w:rPr>
                <w:b/>
                <w:bCs/>
              </w:rPr>
              <w:t>org.enhet</w:t>
            </w:r>
            <w:proofErr w:type="spellEnd"/>
            <w:proofErr w:type="gramEnd"/>
            <w:r w:rsidR="00071D6C">
              <w:rPr>
                <w:b/>
                <w:bCs/>
              </w:rPr>
              <w:t>)</w:t>
            </w:r>
          </w:p>
        </w:tc>
      </w:tr>
      <w:tr w:rsidR="00357217" w14:paraId="2A7CDED7" w14:textId="77777777" w:rsidTr="00AF060E">
        <w:tc>
          <w:tcPr>
            <w:tcW w:w="3020" w:type="dxa"/>
          </w:tcPr>
          <w:p w14:paraId="3909B663" w14:textId="77777777" w:rsidR="00357217" w:rsidRDefault="00357217" w:rsidP="00AF060E">
            <w:r>
              <w:t>(Lisenser, vedlikeholdsavtale, mm)</w:t>
            </w:r>
          </w:p>
        </w:tc>
        <w:tc>
          <w:tcPr>
            <w:tcW w:w="3021" w:type="dxa"/>
          </w:tcPr>
          <w:p w14:paraId="44A6D273" w14:textId="77777777" w:rsidR="00357217" w:rsidRDefault="00357217" w:rsidP="00AF060E"/>
        </w:tc>
        <w:tc>
          <w:tcPr>
            <w:tcW w:w="3021" w:type="dxa"/>
          </w:tcPr>
          <w:p w14:paraId="4EE4617D" w14:textId="77777777" w:rsidR="00357217" w:rsidRDefault="00357217" w:rsidP="00AF060E"/>
        </w:tc>
      </w:tr>
      <w:tr w:rsidR="00357217" w14:paraId="4A610AF0" w14:textId="77777777" w:rsidTr="00AF060E">
        <w:tc>
          <w:tcPr>
            <w:tcW w:w="3020" w:type="dxa"/>
          </w:tcPr>
          <w:p w14:paraId="137D9D33" w14:textId="77777777" w:rsidR="00357217" w:rsidRDefault="00357217" w:rsidP="00AF060E"/>
        </w:tc>
        <w:tc>
          <w:tcPr>
            <w:tcW w:w="3021" w:type="dxa"/>
          </w:tcPr>
          <w:p w14:paraId="55045EC1" w14:textId="77777777" w:rsidR="00357217" w:rsidRDefault="00357217" w:rsidP="00AF060E"/>
        </w:tc>
        <w:tc>
          <w:tcPr>
            <w:tcW w:w="3021" w:type="dxa"/>
          </w:tcPr>
          <w:p w14:paraId="23B3F8EB" w14:textId="77777777" w:rsidR="00357217" w:rsidRDefault="00357217" w:rsidP="00AF060E"/>
        </w:tc>
      </w:tr>
      <w:tr w:rsidR="00357217" w14:paraId="4D27CCB6" w14:textId="77777777" w:rsidTr="00AF060E">
        <w:tc>
          <w:tcPr>
            <w:tcW w:w="3020" w:type="dxa"/>
          </w:tcPr>
          <w:p w14:paraId="07ED828A" w14:textId="77777777" w:rsidR="00357217" w:rsidRDefault="00357217" w:rsidP="00AF060E"/>
        </w:tc>
        <w:tc>
          <w:tcPr>
            <w:tcW w:w="3021" w:type="dxa"/>
          </w:tcPr>
          <w:p w14:paraId="3DB5AA72" w14:textId="77777777" w:rsidR="00357217" w:rsidRDefault="00357217" w:rsidP="00AF060E"/>
        </w:tc>
        <w:tc>
          <w:tcPr>
            <w:tcW w:w="3021" w:type="dxa"/>
          </w:tcPr>
          <w:p w14:paraId="7D58A7BC" w14:textId="77777777" w:rsidR="00357217" w:rsidRDefault="00357217" w:rsidP="00AF060E"/>
        </w:tc>
      </w:tr>
    </w:tbl>
    <w:p w14:paraId="0AE52DE0" w14:textId="77777777" w:rsidR="00357217" w:rsidRDefault="00357217" w:rsidP="00357217"/>
    <w:p w14:paraId="143BB5F7" w14:textId="77777777" w:rsidR="00357217" w:rsidRDefault="00357217" w:rsidP="00357217"/>
    <w:p w14:paraId="2B11A909" w14:textId="608E0F44" w:rsidR="00603EAD" w:rsidRDefault="00495B21" w:rsidP="00603EAD">
      <w:pPr>
        <w:pStyle w:val="Heading1"/>
      </w:pPr>
      <w:bookmarkStart w:id="12" w:name="_Toc38287753"/>
      <w:bookmarkStart w:id="13" w:name="_Toc73962985"/>
      <w:r>
        <w:t>Overlevering</w:t>
      </w:r>
      <w:bookmarkEnd w:id="13"/>
    </w:p>
    <w:p w14:paraId="51C06F84" w14:textId="20A9BF03" w:rsidR="00357217" w:rsidRDefault="00357217" w:rsidP="00357217">
      <w:pPr>
        <w:pStyle w:val="Heading2"/>
      </w:pPr>
      <w:bookmarkStart w:id="14" w:name="_Ref65665990"/>
      <w:bookmarkStart w:id="15" w:name="_Toc73962986"/>
      <w:r>
        <w:t>Sjekkliste for overlevering</w:t>
      </w:r>
      <w:bookmarkEnd w:id="12"/>
      <w:bookmarkEnd w:id="14"/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36"/>
        <w:gridCol w:w="1870"/>
        <w:gridCol w:w="1858"/>
        <w:gridCol w:w="1696"/>
      </w:tblGrid>
      <w:tr w:rsidR="00357217" w:rsidRPr="0058565E" w14:paraId="083809AD" w14:textId="77777777" w:rsidTr="00AF060E">
        <w:tc>
          <w:tcPr>
            <w:tcW w:w="1802" w:type="dxa"/>
          </w:tcPr>
          <w:p w14:paraId="5F55142B" w14:textId="77777777" w:rsidR="00357217" w:rsidRPr="00071D6C" w:rsidRDefault="00357217" w:rsidP="00AF060E">
            <w:pPr>
              <w:rPr>
                <w:b/>
                <w:iCs/>
                <w:sz w:val="20"/>
                <w:szCs w:val="20"/>
              </w:rPr>
            </w:pPr>
            <w:r w:rsidRPr="00071D6C">
              <w:rPr>
                <w:b/>
                <w:iCs/>
                <w:sz w:val="20"/>
                <w:szCs w:val="20"/>
              </w:rPr>
              <w:t>Leveranse</w:t>
            </w:r>
          </w:p>
        </w:tc>
        <w:tc>
          <w:tcPr>
            <w:tcW w:w="1836" w:type="dxa"/>
          </w:tcPr>
          <w:p w14:paraId="5DF3A51D" w14:textId="77777777" w:rsidR="00357217" w:rsidRPr="00071D6C" w:rsidRDefault="00357217" w:rsidP="00AF060E">
            <w:pPr>
              <w:rPr>
                <w:b/>
                <w:iCs/>
                <w:sz w:val="20"/>
                <w:szCs w:val="20"/>
              </w:rPr>
            </w:pPr>
            <w:r w:rsidRPr="00071D6C">
              <w:rPr>
                <w:b/>
                <w:iCs/>
                <w:sz w:val="20"/>
                <w:szCs w:val="20"/>
              </w:rPr>
              <w:t>Godkjent/ikke godkjent</w:t>
            </w:r>
          </w:p>
        </w:tc>
        <w:tc>
          <w:tcPr>
            <w:tcW w:w="1870" w:type="dxa"/>
          </w:tcPr>
          <w:p w14:paraId="67122E29" w14:textId="77777777" w:rsidR="00357217" w:rsidRPr="00071D6C" w:rsidRDefault="00357217" w:rsidP="00AF060E">
            <w:pPr>
              <w:rPr>
                <w:b/>
                <w:iCs/>
                <w:sz w:val="20"/>
                <w:szCs w:val="20"/>
              </w:rPr>
            </w:pPr>
            <w:r w:rsidRPr="00071D6C">
              <w:rPr>
                <w:b/>
                <w:iCs/>
                <w:sz w:val="20"/>
                <w:szCs w:val="20"/>
              </w:rPr>
              <w:t>Utbedringstiltak</w:t>
            </w:r>
          </w:p>
        </w:tc>
        <w:tc>
          <w:tcPr>
            <w:tcW w:w="1858" w:type="dxa"/>
          </w:tcPr>
          <w:p w14:paraId="3F81D8ED" w14:textId="77777777" w:rsidR="00357217" w:rsidRPr="00071D6C" w:rsidRDefault="00357217" w:rsidP="00AF060E">
            <w:pPr>
              <w:rPr>
                <w:b/>
                <w:iCs/>
                <w:sz w:val="20"/>
                <w:szCs w:val="20"/>
              </w:rPr>
            </w:pPr>
            <w:r w:rsidRPr="00071D6C">
              <w:rPr>
                <w:b/>
                <w:iCs/>
                <w:sz w:val="20"/>
                <w:szCs w:val="20"/>
              </w:rPr>
              <w:t>Hvem utbedrer? (Prosjekt eller linje)</w:t>
            </w:r>
          </w:p>
        </w:tc>
        <w:tc>
          <w:tcPr>
            <w:tcW w:w="1696" w:type="dxa"/>
          </w:tcPr>
          <w:p w14:paraId="736BC380" w14:textId="77777777" w:rsidR="00357217" w:rsidRPr="00071D6C" w:rsidRDefault="00357217" w:rsidP="00AF060E">
            <w:pPr>
              <w:rPr>
                <w:b/>
                <w:iCs/>
                <w:sz w:val="20"/>
                <w:szCs w:val="20"/>
              </w:rPr>
            </w:pPr>
            <w:r w:rsidRPr="00071D6C">
              <w:rPr>
                <w:b/>
                <w:iCs/>
                <w:sz w:val="20"/>
                <w:szCs w:val="20"/>
              </w:rPr>
              <w:t>Ansvar og frist</w:t>
            </w:r>
          </w:p>
        </w:tc>
      </w:tr>
      <w:tr w:rsidR="00357217" w14:paraId="5FBD9F02" w14:textId="77777777" w:rsidTr="00AF060E">
        <w:tc>
          <w:tcPr>
            <w:tcW w:w="1802" w:type="dxa"/>
          </w:tcPr>
          <w:p w14:paraId="68D7F535" w14:textId="77777777" w:rsidR="00357217" w:rsidRPr="00EA3B75" w:rsidRDefault="00357217" w:rsidP="00AF060E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14:paraId="3FE6D768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70" w:type="dxa"/>
          </w:tcPr>
          <w:p w14:paraId="15E292DE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</w:tcPr>
          <w:p w14:paraId="3028F936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696" w:type="dxa"/>
          </w:tcPr>
          <w:p w14:paraId="2EED46B0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357217" w14:paraId="1B97085A" w14:textId="77777777" w:rsidTr="00AF060E">
        <w:tc>
          <w:tcPr>
            <w:tcW w:w="1802" w:type="dxa"/>
          </w:tcPr>
          <w:p w14:paraId="0889FE1A" w14:textId="77777777" w:rsidR="00357217" w:rsidRPr="006C2C58" w:rsidRDefault="00357217" w:rsidP="00AF060E">
            <w:pPr>
              <w:rPr>
                <w:sz w:val="20"/>
                <w:szCs w:val="20"/>
              </w:rPr>
            </w:pPr>
          </w:p>
        </w:tc>
        <w:tc>
          <w:tcPr>
            <w:tcW w:w="1836" w:type="dxa"/>
          </w:tcPr>
          <w:p w14:paraId="30E5CDEA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70" w:type="dxa"/>
          </w:tcPr>
          <w:p w14:paraId="7B1952C3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</w:tcPr>
          <w:p w14:paraId="1588EAFE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696" w:type="dxa"/>
          </w:tcPr>
          <w:p w14:paraId="40ABD855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357217" w14:paraId="6F8394F9" w14:textId="77777777" w:rsidTr="00AF060E">
        <w:tc>
          <w:tcPr>
            <w:tcW w:w="1802" w:type="dxa"/>
          </w:tcPr>
          <w:p w14:paraId="0C282583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7B33CAA2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70" w:type="dxa"/>
          </w:tcPr>
          <w:p w14:paraId="0CF1A3F6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</w:tcPr>
          <w:p w14:paraId="2D2BD8A1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696" w:type="dxa"/>
          </w:tcPr>
          <w:p w14:paraId="06225E2D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357217" w14:paraId="3A92C5FB" w14:textId="77777777" w:rsidTr="00AF060E">
        <w:tc>
          <w:tcPr>
            <w:tcW w:w="1802" w:type="dxa"/>
          </w:tcPr>
          <w:p w14:paraId="25F7103E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1236D0B3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BF12304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</w:tcPr>
          <w:p w14:paraId="4CD92EF0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696" w:type="dxa"/>
          </w:tcPr>
          <w:p w14:paraId="42EA88E6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357217" w14:paraId="2DE04D0F" w14:textId="77777777" w:rsidTr="00AF060E">
        <w:tc>
          <w:tcPr>
            <w:tcW w:w="1802" w:type="dxa"/>
          </w:tcPr>
          <w:p w14:paraId="2BC213A3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4F782BCE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03564A3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</w:tcPr>
          <w:p w14:paraId="2B62A326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696" w:type="dxa"/>
          </w:tcPr>
          <w:p w14:paraId="0219ABCB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357217" w14:paraId="3DD350AD" w14:textId="77777777" w:rsidTr="00AF060E">
        <w:tc>
          <w:tcPr>
            <w:tcW w:w="1802" w:type="dxa"/>
          </w:tcPr>
          <w:p w14:paraId="10F908C7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36" w:type="dxa"/>
          </w:tcPr>
          <w:p w14:paraId="3CD279FC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70" w:type="dxa"/>
          </w:tcPr>
          <w:p w14:paraId="719E7B28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858" w:type="dxa"/>
          </w:tcPr>
          <w:p w14:paraId="67E799BA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696" w:type="dxa"/>
          </w:tcPr>
          <w:p w14:paraId="3B015980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</w:tbl>
    <w:p w14:paraId="6ECADA21" w14:textId="77777777" w:rsidR="00357217" w:rsidRDefault="00357217" w:rsidP="00357217"/>
    <w:p w14:paraId="771F29A8" w14:textId="77777777" w:rsidR="00357217" w:rsidRDefault="00357217" w:rsidP="00357217">
      <w:pPr>
        <w:pStyle w:val="Heading2"/>
      </w:pPr>
      <w:bookmarkStart w:id="16" w:name="_Toc38287754"/>
      <w:bookmarkStart w:id="17" w:name="_Toc73962987"/>
      <w:r>
        <w:t>Godkjenning</w:t>
      </w:r>
      <w:bookmarkEnd w:id="16"/>
      <w:bookmarkEnd w:id="17"/>
    </w:p>
    <w:p w14:paraId="018E1409" w14:textId="0EB2C1F3" w:rsidR="00357217" w:rsidRDefault="00357217" w:rsidP="008D16B3">
      <w:pPr>
        <w:pStyle w:val="Hjelpetekst"/>
      </w:pPr>
      <w:r w:rsidRPr="00AE279A">
        <w:t>Linjeleder overtar ansvaret for prosjektets leveranser</w:t>
      </w:r>
      <w:r>
        <w:t>. Godkjenning skjer i P360 eller på annet egnet format</w:t>
      </w:r>
      <w:r w:rsidR="008D16B3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3"/>
        <w:gridCol w:w="3123"/>
        <w:gridCol w:w="2410"/>
      </w:tblGrid>
      <w:tr w:rsidR="00357217" w:rsidRPr="0058565E" w14:paraId="383FA2F4" w14:textId="77777777" w:rsidTr="00AF060E">
        <w:tc>
          <w:tcPr>
            <w:tcW w:w="3393" w:type="dxa"/>
          </w:tcPr>
          <w:p w14:paraId="42A35671" w14:textId="77777777" w:rsidR="00357217" w:rsidRPr="00C4513A" w:rsidRDefault="00357217" w:rsidP="00AF060E">
            <w:pPr>
              <w:rPr>
                <w:b/>
                <w:iCs/>
                <w:sz w:val="20"/>
                <w:szCs w:val="20"/>
              </w:rPr>
            </w:pPr>
            <w:proofErr w:type="spellStart"/>
            <w:r w:rsidRPr="00C4513A">
              <w:rPr>
                <w:b/>
                <w:iCs/>
                <w:sz w:val="20"/>
                <w:szCs w:val="20"/>
              </w:rPr>
              <w:t>Org.enhet</w:t>
            </w:r>
            <w:proofErr w:type="spellEnd"/>
          </w:p>
        </w:tc>
        <w:tc>
          <w:tcPr>
            <w:tcW w:w="3123" w:type="dxa"/>
          </w:tcPr>
          <w:p w14:paraId="0F37F73C" w14:textId="77777777" w:rsidR="00357217" w:rsidRPr="00C4513A" w:rsidRDefault="00357217" w:rsidP="00AF060E">
            <w:pPr>
              <w:rPr>
                <w:b/>
                <w:iCs/>
                <w:sz w:val="20"/>
                <w:szCs w:val="20"/>
              </w:rPr>
            </w:pPr>
            <w:r w:rsidRPr="00C4513A">
              <w:rPr>
                <w:b/>
                <w:iCs/>
                <w:sz w:val="20"/>
                <w:szCs w:val="20"/>
              </w:rPr>
              <w:t>Navn på godkjenner</w:t>
            </w:r>
          </w:p>
        </w:tc>
        <w:tc>
          <w:tcPr>
            <w:tcW w:w="2410" w:type="dxa"/>
          </w:tcPr>
          <w:p w14:paraId="711470FE" w14:textId="77777777" w:rsidR="00357217" w:rsidRPr="00C4513A" w:rsidRDefault="00357217" w:rsidP="00AF060E">
            <w:pPr>
              <w:rPr>
                <w:b/>
                <w:iCs/>
                <w:sz w:val="20"/>
                <w:szCs w:val="20"/>
              </w:rPr>
            </w:pPr>
            <w:r w:rsidRPr="00C4513A">
              <w:rPr>
                <w:b/>
                <w:iCs/>
                <w:sz w:val="20"/>
                <w:szCs w:val="20"/>
              </w:rPr>
              <w:t>Dato</w:t>
            </w:r>
          </w:p>
        </w:tc>
      </w:tr>
      <w:tr w:rsidR="00357217" w14:paraId="3ED2611E" w14:textId="77777777" w:rsidTr="00AF060E">
        <w:tc>
          <w:tcPr>
            <w:tcW w:w="3393" w:type="dxa"/>
          </w:tcPr>
          <w:p w14:paraId="7C5B4D05" w14:textId="77777777" w:rsidR="00357217" w:rsidRPr="00EA3B75" w:rsidRDefault="00357217" w:rsidP="00AF060E">
            <w:pPr>
              <w:rPr>
                <w:sz w:val="20"/>
                <w:szCs w:val="20"/>
              </w:rPr>
            </w:pPr>
          </w:p>
        </w:tc>
        <w:tc>
          <w:tcPr>
            <w:tcW w:w="3123" w:type="dxa"/>
          </w:tcPr>
          <w:p w14:paraId="55A6A59C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2C47FB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357217" w14:paraId="1BA26223" w14:textId="77777777" w:rsidTr="00AF060E">
        <w:tc>
          <w:tcPr>
            <w:tcW w:w="3393" w:type="dxa"/>
          </w:tcPr>
          <w:p w14:paraId="27E49C55" w14:textId="77777777" w:rsidR="00357217" w:rsidRPr="006C2C58" w:rsidRDefault="00357217" w:rsidP="00AF060E">
            <w:pPr>
              <w:rPr>
                <w:sz w:val="20"/>
                <w:szCs w:val="20"/>
              </w:rPr>
            </w:pPr>
          </w:p>
        </w:tc>
        <w:tc>
          <w:tcPr>
            <w:tcW w:w="3123" w:type="dxa"/>
          </w:tcPr>
          <w:p w14:paraId="084E39F4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C120DA6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  <w:tr w:rsidR="00357217" w14:paraId="1AC93A25" w14:textId="77777777" w:rsidTr="00AF060E">
        <w:tc>
          <w:tcPr>
            <w:tcW w:w="3393" w:type="dxa"/>
          </w:tcPr>
          <w:p w14:paraId="3F9BA178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3123" w:type="dxa"/>
          </w:tcPr>
          <w:p w14:paraId="508E60BE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22454D" w14:textId="77777777" w:rsidR="00357217" w:rsidRDefault="00357217" w:rsidP="00AF060E">
            <w:pPr>
              <w:rPr>
                <w:i/>
                <w:color w:val="FF0000"/>
                <w:sz w:val="20"/>
                <w:szCs w:val="20"/>
              </w:rPr>
            </w:pPr>
          </w:p>
        </w:tc>
      </w:tr>
    </w:tbl>
    <w:p w14:paraId="34C86680" w14:textId="77777777" w:rsidR="00357217" w:rsidRPr="008B3AF6" w:rsidRDefault="00357217" w:rsidP="00357217"/>
    <w:p w14:paraId="545B49AD" w14:textId="77777777" w:rsidR="0020635B" w:rsidRDefault="0020635B" w:rsidP="0020635B"/>
    <w:p w14:paraId="531DFA7E" w14:textId="2AC3EFDD" w:rsidR="0020635B" w:rsidRPr="0020635B" w:rsidRDefault="0020635B" w:rsidP="0020635B"/>
    <w:sectPr w:rsidR="0020635B" w:rsidRPr="0020635B" w:rsidSect="003A69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4CB43" w14:textId="77777777" w:rsidR="00D321C4" w:rsidRDefault="00D321C4" w:rsidP="00752B3F">
      <w:pPr>
        <w:spacing w:after="0" w:line="240" w:lineRule="auto"/>
      </w:pPr>
      <w:r>
        <w:separator/>
      </w:r>
    </w:p>
  </w:endnote>
  <w:endnote w:type="continuationSeparator" w:id="0">
    <w:p w14:paraId="3A20AF23" w14:textId="77777777" w:rsidR="00D321C4" w:rsidRDefault="00D321C4" w:rsidP="00752B3F">
      <w:pPr>
        <w:spacing w:after="0" w:line="240" w:lineRule="auto"/>
      </w:pPr>
      <w:r>
        <w:continuationSeparator/>
      </w:r>
    </w:p>
  </w:endnote>
  <w:endnote w:type="continuationNotice" w:id="1">
    <w:p w14:paraId="76469693" w14:textId="77777777" w:rsidR="00D321C4" w:rsidRDefault="00D321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7187D" w14:textId="77777777" w:rsidR="00523E8B" w:rsidRDefault="00523E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93255" w14:textId="77777777" w:rsidR="00523E8B" w:rsidRDefault="00523E8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B0878" w14:textId="77777777" w:rsidR="00523E8B" w:rsidRDefault="00523E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A8A5D" w14:textId="77777777" w:rsidR="00D321C4" w:rsidRDefault="00D321C4" w:rsidP="00752B3F">
      <w:pPr>
        <w:spacing w:after="0" w:line="240" w:lineRule="auto"/>
      </w:pPr>
      <w:r>
        <w:separator/>
      </w:r>
    </w:p>
  </w:footnote>
  <w:footnote w:type="continuationSeparator" w:id="0">
    <w:p w14:paraId="302B2151" w14:textId="77777777" w:rsidR="00D321C4" w:rsidRDefault="00D321C4" w:rsidP="00752B3F">
      <w:pPr>
        <w:spacing w:after="0" w:line="240" w:lineRule="auto"/>
      </w:pPr>
      <w:r>
        <w:continuationSeparator/>
      </w:r>
    </w:p>
  </w:footnote>
  <w:footnote w:type="continuationNotice" w:id="1">
    <w:p w14:paraId="701B3E12" w14:textId="77777777" w:rsidR="00D321C4" w:rsidRDefault="00D321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69B8A" w14:textId="77777777" w:rsidR="00523E8B" w:rsidRDefault="00523E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59ED7" w14:textId="77777777" w:rsidR="00523E8B" w:rsidRDefault="00523E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13499" w14:textId="01CD67D7" w:rsidR="00A44536" w:rsidRDefault="00A44536" w:rsidP="00A93193">
    <w:pPr>
      <w:pStyle w:val="Header"/>
      <w:ind w:left="-142" w:hanging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B222F2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57pt;height:130.1pt" o:bullet="t">
        <v:imagedata r:id="rId1" o:title=""/>
      </v:shape>
    </w:pict>
  </w:numPicBullet>
  <w:abstractNum w:abstractNumId="0" w15:restartNumberingAfterBreak="0">
    <w:nsid w:val="16AB5042"/>
    <w:multiLevelType w:val="multilevel"/>
    <w:tmpl w:val="EDA47356"/>
    <w:lvl w:ilvl="0">
      <w:start w:val="1"/>
      <w:numFmt w:val="none"/>
      <w:lvlText w:val="–"/>
      <w:lvlJc w:val="left"/>
      <w:pPr>
        <w:ind w:left="1068" w:hanging="360"/>
      </w:pPr>
      <w:rPr>
        <w:rFonts w:ascii="Arial" w:hAnsi="Arial" w:hint="default"/>
        <w:b w:val="0"/>
        <w:i w:val="0"/>
        <w:sz w:val="19"/>
      </w:rPr>
    </w:lvl>
    <w:lvl w:ilvl="1">
      <w:start w:val="1"/>
      <w:numFmt w:val="none"/>
      <w:lvlText w:val="–"/>
      <w:lvlJc w:val="left"/>
      <w:pPr>
        <w:ind w:left="1428" w:hanging="360"/>
      </w:pPr>
      <w:rPr>
        <w:rFonts w:hint="default"/>
      </w:rPr>
    </w:lvl>
    <w:lvl w:ilvl="2">
      <w:start w:val="1"/>
      <w:numFmt w:val="none"/>
      <w:lvlText w:val="–"/>
      <w:lvlJc w:val="left"/>
      <w:pPr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" w15:restartNumberingAfterBreak="0">
    <w:nsid w:val="17E54E8A"/>
    <w:multiLevelType w:val="hybridMultilevel"/>
    <w:tmpl w:val="7EEED4C0"/>
    <w:lvl w:ilvl="0" w:tplc="9E442D9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F37EC"/>
    <w:multiLevelType w:val="hybridMultilevel"/>
    <w:tmpl w:val="0EE018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75EB3"/>
    <w:multiLevelType w:val="hybridMultilevel"/>
    <w:tmpl w:val="06F4FA22"/>
    <w:lvl w:ilvl="0" w:tplc="1F3A6FF2">
      <w:start w:val="1"/>
      <w:numFmt w:val="lowerLetter"/>
      <w:lvlText w:val="%1)"/>
      <w:lvlJc w:val="left"/>
      <w:pPr>
        <w:ind w:left="1495" w:hanging="360"/>
      </w:pPr>
    </w:lvl>
    <w:lvl w:ilvl="1" w:tplc="04140019" w:tentative="1">
      <w:start w:val="1"/>
      <w:numFmt w:val="lowerLetter"/>
      <w:lvlText w:val="%2."/>
      <w:lvlJc w:val="left"/>
      <w:pPr>
        <w:ind w:left="2433" w:hanging="360"/>
      </w:pPr>
    </w:lvl>
    <w:lvl w:ilvl="2" w:tplc="0414001B" w:tentative="1">
      <w:start w:val="1"/>
      <w:numFmt w:val="lowerRoman"/>
      <w:lvlText w:val="%3."/>
      <w:lvlJc w:val="right"/>
      <w:pPr>
        <w:ind w:left="3153" w:hanging="180"/>
      </w:pPr>
    </w:lvl>
    <w:lvl w:ilvl="3" w:tplc="0414000F" w:tentative="1">
      <w:start w:val="1"/>
      <w:numFmt w:val="decimal"/>
      <w:lvlText w:val="%4."/>
      <w:lvlJc w:val="left"/>
      <w:pPr>
        <w:ind w:left="3873" w:hanging="360"/>
      </w:pPr>
    </w:lvl>
    <w:lvl w:ilvl="4" w:tplc="04140019" w:tentative="1">
      <w:start w:val="1"/>
      <w:numFmt w:val="lowerLetter"/>
      <w:lvlText w:val="%5."/>
      <w:lvlJc w:val="left"/>
      <w:pPr>
        <w:ind w:left="4593" w:hanging="360"/>
      </w:pPr>
    </w:lvl>
    <w:lvl w:ilvl="5" w:tplc="0414001B" w:tentative="1">
      <w:start w:val="1"/>
      <w:numFmt w:val="lowerRoman"/>
      <w:lvlText w:val="%6."/>
      <w:lvlJc w:val="right"/>
      <w:pPr>
        <w:ind w:left="5313" w:hanging="180"/>
      </w:pPr>
    </w:lvl>
    <w:lvl w:ilvl="6" w:tplc="0414000F" w:tentative="1">
      <w:start w:val="1"/>
      <w:numFmt w:val="decimal"/>
      <w:lvlText w:val="%7."/>
      <w:lvlJc w:val="left"/>
      <w:pPr>
        <w:ind w:left="6033" w:hanging="360"/>
      </w:pPr>
    </w:lvl>
    <w:lvl w:ilvl="7" w:tplc="04140019" w:tentative="1">
      <w:start w:val="1"/>
      <w:numFmt w:val="lowerLetter"/>
      <w:lvlText w:val="%8."/>
      <w:lvlJc w:val="left"/>
      <w:pPr>
        <w:ind w:left="6753" w:hanging="360"/>
      </w:pPr>
    </w:lvl>
    <w:lvl w:ilvl="8" w:tplc="0414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410B74BD"/>
    <w:multiLevelType w:val="hybridMultilevel"/>
    <w:tmpl w:val="BBF893FA"/>
    <w:lvl w:ilvl="0" w:tplc="A36AAE92">
      <w:start w:val="17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842D05"/>
    <w:multiLevelType w:val="hybridMultilevel"/>
    <w:tmpl w:val="EF38C9CC"/>
    <w:lvl w:ilvl="0" w:tplc="39445DFC">
      <w:start w:val="17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4F111F"/>
    <w:multiLevelType w:val="hybridMultilevel"/>
    <w:tmpl w:val="2F7E3D9A"/>
    <w:lvl w:ilvl="0" w:tplc="535A36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830CFF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A85695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73001FA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36B0835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05B41A9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69A2C3B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A05ED47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02E0896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29190B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4051585"/>
    <w:multiLevelType w:val="hybridMultilevel"/>
    <w:tmpl w:val="7848DE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D6FDA"/>
    <w:multiLevelType w:val="hybridMultilevel"/>
    <w:tmpl w:val="8758BB50"/>
    <w:lvl w:ilvl="0" w:tplc="67D0EC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D21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0C2F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ECF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0C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8C22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AC4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C56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743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82D5A80"/>
    <w:multiLevelType w:val="hybridMultilevel"/>
    <w:tmpl w:val="D15AF164"/>
    <w:lvl w:ilvl="0" w:tplc="0414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A133365"/>
    <w:multiLevelType w:val="multilevel"/>
    <w:tmpl w:val="B58C299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2D63F02"/>
    <w:multiLevelType w:val="hybridMultilevel"/>
    <w:tmpl w:val="B1EE9DB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BC6505"/>
    <w:multiLevelType w:val="hybridMultilevel"/>
    <w:tmpl w:val="7BAA86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9207B"/>
    <w:multiLevelType w:val="multilevel"/>
    <w:tmpl w:val="8E54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11"/>
  </w:num>
  <w:num w:numId="7">
    <w:abstractNumId w:val="11"/>
    <w:lvlOverride w:ilvl="0">
      <w:startOverride w:val="1"/>
    </w:lvlOverride>
  </w:num>
  <w:num w:numId="8">
    <w:abstractNumId w:val="11"/>
  </w:num>
  <w:num w:numId="9">
    <w:abstractNumId w:val="10"/>
  </w:num>
  <w:num w:numId="10">
    <w:abstractNumId w:val="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"/>
  </w:num>
  <w:num w:numId="14">
    <w:abstractNumId w:val="3"/>
  </w:num>
  <w:num w:numId="15">
    <w:abstractNumId w:val="1"/>
  </w:num>
  <w:num w:numId="16">
    <w:abstractNumId w:val="13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6A"/>
    <w:rsid w:val="00000090"/>
    <w:rsid w:val="00000F8B"/>
    <w:rsid w:val="00002D8D"/>
    <w:rsid w:val="000142A2"/>
    <w:rsid w:val="000244C2"/>
    <w:rsid w:val="0002539A"/>
    <w:rsid w:val="00031F6B"/>
    <w:rsid w:val="000424D8"/>
    <w:rsid w:val="000643C0"/>
    <w:rsid w:val="00071D6C"/>
    <w:rsid w:val="00072FC3"/>
    <w:rsid w:val="000737C3"/>
    <w:rsid w:val="0007624D"/>
    <w:rsid w:val="00086231"/>
    <w:rsid w:val="00094600"/>
    <w:rsid w:val="000B712A"/>
    <w:rsid w:val="000D6310"/>
    <w:rsid w:val="000E41F0"/>
    <w:rsid w:val="000E6D4C"/>
    <w:rsid w:val="0010054D"/>
    <w:rsid w:val="00103F5E"/>
    <w:rsid w:val="00111C30"/>
    <w:rsid w:val="00114CDD"/>
    <w:rsid w:val="001255DD"/>
    <w:rsid w:val="00134954"/>
    <w:rsid w:val="00136650"/>
    <w:rsid w:val="00144770"/>
    <w:rsid w:val="0014748C"/>
    <w:rsid w:val="0015153E"/>
    <w:rsid w:val="00152187"/>
    <w:rsid w:val="0015248E"/>
    <w:rsid w:val="00155174"/>
    <w:rsid w:val="00160389"/>
    <w:rsid w:val="00167D7C"/>
    <w:rsid w:val="001721DF"/>
    <w:rsid w:val="00175662"/>
    <w:rsid w:val="00176452"/>
    <w:rsid w:val="00176B1D"/>
    <w:rsid w:val="00181299"/>
    <w:rsid w:val="0019555F"/>
    <w:rsid w:val="001965E3"/>
    <w:rsid w:val="001A2152"/>
    <w:rsid w:val="001A2DF4"/>
    <w:rsid w:val="001B1EE6"/>
    <w:rsid w:val="001B3677"/>
    <w:rsid w:val="001C6207"/>
    <w:rsid w:val="001C7CAB"/>
    <w:rsid w:val="001E24DB"/>
    <w:rsid w:val="001F5018"/>
    <w:rsid w:val="00203D70"/>
    <w:rsid w:val="002047E0"/>
    <w:rsid w:val="0020635B"/>
    <w:rsid w:val="00214A89"/>
    <w:rsid w:val="00220AA1"/>
    <w:rsid w:val="002231CB"/>
    <w:rsid w:val="00241B3E"/>
    <w:rsid w:val="00245BF0"/>
    <w:rsid w:val="0026333A"/>
    <w:rsid w:val="00277AE4"/>
    <w:rsid w:val="00280A68"/>
    <w:rsid w:val="002930DC"/>
    <w:rsid w:val="002957E8"/>
    <w:rsid w:val="002A57F1"/>
    <w:rsid w:val="002B33C0"/>
    <w:rsid w:val="002B7194"/>
    <w:rsid w:val="002C57F8"/>
    <w:rsid w:val="002C5E4C"/>
    <w:rsid w:val="002D54CA"/>
    <w:rsid w:val="003001B2"/>
    <w:rsid w:val="003032A7"/>
    <w:rsid w:val="00312303"/>
    <w:rsid w:val="003262F8"/>
    <w:rsid w:val="00337C82"/>
    <w:rsid w:val="0034529D"/>
    <w:rsid w:val="003527AA"/>
    <w:rsid w:val="00357217"/>
    <w:rsid w:val="0035798F"/>
    <w:rsid w:val="0036150F"/>
    <w:rsid w:val="00365863"/>
    <w:rsid w:val="0037080D"/>
    <w:rsid w:val="00372387"/>
    <w:rsid w:val="00372827"/>
    <w:rsid w:val="00381554"/>
    <w:rsid w:val="00387A94"/>
    <w:rsid w:val="003A69D8"/>
    <w:rsid w:val="003B2A80"/>
    <w:rsid w:val="003B63E1"/>
    <w:rsid w:val="003E6247"/>
    <w:rsid w:val="003F12B9"/>
    <w:rsid w:val="0040577E"/>
    <w:rsid w:val="00413CC0"/>
    <w:rsid w:val="004243EA"/>
    <w:rsid w:val="00431227"/>
    <w:rsid w:val="004407B0"/>
    <w:rsid w:val="004422D9"/>
    <w:rsid w:val="00443175"/>
    <w:rsid w:val="004526B0"/>
    <w:rsid w:val="004633BA"/>
    <w:rsid w:val="004639FB"/>
    <w:rsid w:val="0047109E"/>
    <w:rsid w:val="004734B1"/>
    <w:rsid w:val="00473F02"/>
    <w:rsid w:val="00481D14"/>
    <w:rsid w:val="00495B21"/>
    <w:rsid w:val="00496643"/>
    <w:rsid w:val="004B32B5"/>
    <w:rsid w:val="004C230D"/>
    <w:rsid w:val="004D72B6"/>
    <w:rsid w:val="004E6850"/>
    <w:rsid w:val="00511E78"/>
    <w:rsid w:val="0051361E"/>
    <w:rsid w:val="00517650"/>
    <w:rsid w:val="00523E8B"/>
    <w:rsid w:val="00527CCE"/>
    <w:rsid w:val="005354DF"/>
    <w:rsid w:val="00553B03"/>
    <w:rsid w:val="0055507C"/>
    <w:rsid w:val="005607E8"/>
    <w:rsid w:val="00560B60"/>
    <w:rsid w:val="00567C71"/>
    <w:rsid w:val="00574DB9"/>
    <w:rsid w:val="0057676A"/>
    <w:rsid w:val="005771C8"/>
    <w:rsid w:val="00584E7A"/>
    <w:rsid w:val="005A22DD"/>
    <w:rsid w:val="005B33F1"/>
    <w:rsid w:val="005E26E3"/>
    <w:rsid w:val="005F235A"/>
    <w:rsid w:val="005F514C"/>
    <w:rsid w:val="005F54CC"/>
    <w:rsid w:val="005F7D1D"/>
    <w:rsid w:val="006020EC"/>
    <w:rsid w:val="00603EAD"/>
    <w:rsid w:val="006146B5"/>
    <w:rsid w:val="0062351A"/>
    <w:rsid w:val="00631BAC"/>
    <w:rsid w:val="00644A73"/>
    <w:rsid w:val="006503EB"/>
    <w:rsid w:val="00656A24"/>
    <w:rsid w:val="00660070"/>
    <w:rsid w:val="00664C44"/>
    <w:rsid w:val="00672C06"/>
    <w:rsid w:val="0067330E"/>
    <w:rsid w:val="00680D74"/>
    <w:rsid w:val="00683A34"/>
    <w:rsid w:val="0069185D"/>
    <w:rsid w:val="006941E2"/>
    <w:rsid w:val="006A3AAB"/>
    <w:rsid w:val="006B1881"/>
    <w:rsid w:val="006B54C9"/>
    <w:rsid w:val="006E3D24"/>
    <w:rsid w:val="006E5CB7"/>
    <w:rsid w:val="007025A2"/>
    <w:rsid w:val="007239C7"/>
    <w:rsid w:val="00727432"/>
    <w:rsid w:val="007364FD"/>
    <w:rsid w:val="00752B3F"/>
    <w:rsid w:val="007677CE"/>
    <w:rsid w:val="0078134B"/>
    <w:rsid w:val="007827B4"/>
    <w:rsid w:val="0079616A"/>
    <w:rsid w:val="00796F98"/>
    <w:rsid w:val="00797231"/>
    <w:rsid w:val="007B2258"/>
    <w:rsid w:val="007D6333"/>
    <w:rsid w:val="007F3502"/>
    <w:rsid w:val="00807E95"/>
    <w:rsid w:val="008136B9"/>
    <w:rsid w:val="00821DFF"/>
    <w:rsid w:val="00821FFD"/>
    <w:rsid w:val="00830791"/>
    <w:rsid w:val="00831A61"/>
    <w:rsid w:val="00833018"/>
    <w:rsid w:val="008357FC"/>
    <w:rsid w:val="00842F01"/>
    <w:rsid w:val="0084655B"/>
    <w:rsid w:val="0085736C"/>
    <w:rsid w:val="00865569"/>
    <w:rsid w:val="0086620D"/>
    <w:rsid w:val="0087338D"/>
    <w:rsid w:val="008806E1"/>
    <w:rsid w:val="00886226"/>
    <w:rsid w:val="008A15DE"/>
    <w:rsid w:val="008C02D1"/>
    <w:rsid w:val="008D13D9"/>
    <w:rsid w:val="008D16B3"/>
    <w:rsid w:val="008E279B"/>
    <w:rsid w:val="008E3888"/>
    <w:rsid w:val="008E7EA9"/>
    <w:rsid w:val="008E7FF7"/>
    <w:rsid w:val="008F0008"/>
    <w:rsid w:val="008F2042"/>
    <w:rsid w:val="008F6BC5"/>
    <w:rsid w:val="00901ACA"/>
    <w:rsid w:val="0090239E"/>
    <w:rsid w:val="0090289B"/>
    <w:rsid w:val="00913F8F"/>
    <w:rsid w:val="00921784"/>
    <w:rsid w:val="0092295F"/>
    <w:rsid w:val="00924E8B"/>
    <w:rsid w:val="00933075"/>
    <w:rsid w:val="009436CF"/>
    <w:rsid w:val="009613E9"/>
    <w:rsid w:val="00967A2F"/>
    <w:rsid w:val="00972992"/>
    <w:rsid w:val="00974821"/>
    <w:rsid w:val="00976429"/>
    <w:rsid w:val="009873C2"/>
    <w:rsid w:val="009A5330"/>
    <w:rsid w:val="009B0574"/>
    <w:rsid w:val="009B257E"/>
    <w:rsid w:val="009B787B"/>
    <w:rsid w:val="009C114E"/>
    <w:rsid w:val="009C6768"/>
    <w:rsid w:val="009C67A5"/>
    <w:rsid w:val="009D3BAE"/>
    <w:rsid w:val="009E0F4C"/>
    <w:rsid w:val="009E5CA9"/>
    <w:rsid w:val="009F6C5F"/>
    <w:rsid w:val="009F7A20"/>
    <w:rsid w:val="00A0545A"/>
    <w:rsid w:val="00A12F1D"/>
    <w:rsid w:val="00A32F77"/>
    <w:rsid w:val="00A355B8"/>
    <w:rsid w:val="00A37E74"/>
    <w:rsid w:val="00A40AC1"/>
    <w:rsid w:val="00A41785"/>
    <w:rsid w:val="00A44536"/>
    <w:rsid w:val="00A45501"/>
    <w:rsid w:val="00A46F69"/>
    <w:rsid w:val="00A52D8F"/>
    <w:rsid w:val="00A600E7"/>
    <w:rsid w:val="00A604FA"/>
    <w:rsid w:val="00A65DC5"/>
    <w:rsid w:val="00A70D12"/>
    <w:rsid w:val="00A80BE7"/>
    <w:rsid w:val="00A82DB8"/>
    <w:rsid w:val="00A87B1B"/>
    <w:rsid w:val="00A904FD"/>
    <w:rsid w:val="00A93193"/>
    <w:rsid w:val="00A9413E"/>
    <w:rsid w:val="00AA00CF"/>
    <w:rsid w:val="00AB0AF6"/>
    <w:rsid w:val="00AB2445"/>
    <w:rsid w:val="00AB5922"/>
    <w:rsid w:val="00AC3679"/>
    <w:rsid w:val="00AC39CE"/>
    <w:rsid w:val="00AE26BB"/>
    <w:rsid w:val="00AE59D4"/>
    <w:rsid w:val="00B224A1"/>
    <w:rsid w:val="00B23EC2"/>
    <w:rsid w:val="00B401A4"/>
    <w:rsid w:val="00B41DA1"/>
    <w:rsid w:val="00B515F4"/>
    <w:rsid w:val="00B66C93"/>
    <w:rsid w:val="00B71611"/>
    <w:rsid w:val="00B74B4E"/>
    <w:rsid w:val="00B822E9"/>
    <w:rsid w:val="00B90AFB"/>
    <w:rsid w:val="00B9726F"/>
    <w:rsid w:val="00BA5A50"/>
    <w:rsid w:val="00BA618C"/>
    <w:rsid w:val="00BC0071"/>
    <w:rsid w:val="00BC3F57"/>
    <w:rsid w:val="00BE7B0F"/>
    <w:rsid w:val="00BF4B8B"/>
    <w:rsid w:val="00C022AA"/>
    <w:rsid w:val="00C05506"/>
    <w:rsid w:val="00C07AD0"/>
    <w:rsid w:val="00C14D14"/>
    <w:rsid w:val="00C161AD"/>
    <w:rsid w:val="00C328CC"/>
    <w:rsid w:val="00C41686"/>
    <w:rsid w:val="00C426D0"/>
    <w:rsid w:val="00C4513A"/>
    <w:rsid w:val="00C63F9D"/>
    <w:rsid w:val="00C6710C"/>
    <w:rsid w:val="00C74977"/>
    <w:rsid w:val="00C80F8A"/>
    <w:rsid w:val="00C82D95"/>
    <w:rsid w:val="00C9420F"/>
    <w:rsid w:val="00C95180"/>
    <w:rsid w:val="00CA7A17"/>
    <w:rsid w:val="00CB224C"/>
    <w:rsid w:val="00CB41F7"/>
    <w:rsid w:val="00CC06D4"/>
    <w:rsid w:val="00CC10B4"/>
    <w:rsid w:val="00CC12FE"/>
    <w:rsid w:val="00CD3849"/>
    <w:rsid w:val="00D24E7B"/>
    <w:rsid w:val="00D321C4"/>
    <w:rsid w:val="00D3650E"/>
    <w:rsid w:val="00D41061"/>
    <w:rsid w:val="00D50184"/>
    <w:rsid w:val="00D50193"/>
    <w:rsid w:val="00D64E02"/>
    <w:rsid w:val="00D67B72"/>
    <w:rsid w:val="00D83592"/>
    <w:rsid w:val="00D84225"/>
    <w:rsid w:val="00D85083"/>
    <w:rsid w:val="00D9036C"/>
    <w:rsid w:val="00DA69EF"/>
    <w:rsid w:val="00DB6848"/>
    <w:rsid w:val="00DB7D6A"/>
    <w:rsid w:val="00DC70F6"/>
    <w:rsid w:val="00DD1A19"/>
    <w:rsid w:val="00DD5D25"/>
    <w:rsid w:val="00DD7996"/>
    <w:rsid w:val="00DE3536"/>
    <w:rsid w:val="00DE6534"/>
    <w:rsid w:val="00DF2B04"/>
    <w:rsid w:val="00E11DC5"/>
    <w:rsid w:val="00E17AA9"/>
    <w:rsid w:val="00E25A8C"/>
    <w:rsid w:val="00E3154B"/>
    <w:rsid w:val="00E37BE1"/>
    <w:rsid w:val="00E4478F"/>
    <w:rsid w:val="00E462ED"/>
    <w:rsid w:val="00E465D7"/>
    <w:rsid w:val="00E513A0"/>
    <w:rsid w:val="00E62320"/>
    <w:rsid w:val="00E657F3"/>
    <w:rsid w:val="00E80BB6"/>
    <w:rsid w:val="00E812D1"/>
    <w:rsid w:val="00E83F90"/>
    <w:rsid w:val="00E862C2"/>
    <w:rsid w:val="00E92070"/>
    <w:rsid w:val="00E94FC7"/>
    <w:rsid w:val="00E96845"/>
    <w:rsid w:val="00EB07C1"/>
    <w:rsid w:val="00EB52E0"/>
    <w:rsid w:val="00EB79E8"/>
    <w:rsid w:val="00EB7D96"/>
    <w:rsid w:val="00ED0C05"/>
    <w:rsid w:val="00ED4144"/>
    <w:rsid w:val="00ED50D4"/>
    <w:rsid w:val="00EE1079"/>
    <w:rsid w:val="00EE4B7C"/>
    <w:rsid w:val="00EE6AF0"/>
    <w:rsid w:val="00F00348"/>
    <w:rsid w:val="00F01CD8"/>
    <w:rsid w:val="00F06331"/>
    <w:rsid w:val="00F10C51"/>
    <w:rsid w:val="00F20D6A"/>
    <w:rsid w:val="00F21C65"/>
    <w:rsid w:val="00F342DB"/>
    <w:rsid w:val="00F363AF"/>
    <w:rsid w:val="00F41951"/>
    <w:rsid w:val="00F447FB"/>
    <w:rsid w:val="00F449E8"/>
    <w:rsid w:val="00F63F65"/>
    <w:rsid w:val="00F7707D"/>
    <w:rsid w:val="00F8682A"/>
    <w:rsid w:val="00F92D4E"/>
    <w:rsid w:val="00FB25D6"/>
    <w:rsid w:val="00FB5095"/>
    <w:rsid w:val="00FD2BDD"/>
    <w:rsid w:val="00FD2CA3"/>
    <w:rsid w:val="00FE0269"/>
    <w:rsid w:val="00FE3A28"/>
    <w:rsid w:val="00FF2063"/>
    <w:rsid w:val="00FF4C43"/>
    <w:rsid w:val="311AB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A85969"/>
  <w15:chartTrackingRefBased/>
  <w15:docId w15:val="{E832D3A2-861E-4AEF-8E7E-B24F21A25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D12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10B4"/>
    <w:pPr>
      <w:keepNext/>
      <w:keepLines/>
      <w:numPr>
        <w:numId w:val="6"/>
      </w:numPr>
      <w:spacing w:before="40" w:after="0"/>
      <w:outlineLvl w:val="0"/>
    </w:pPr>
    <w:rPr>
      <w:rFonts w:eastAsiaTheme="majorEastAsia" w:cstheme="majorBidi"/>
      <w:b/>
      <w:color w:val="000000" w:themeColor="text1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E26BB"/>
    <w:pPr>
      <w:numPr>
        <w:ilvl w:val="1"/>
        <w:numId w:val="8"/>
      </w:numPr>
      <w:ind w:hanging="792"/>
      <w:outlineLvl w:val="1"/>
    </w:pPr>
    <w:rPr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71C8"/>
    <w:pPr>
      <w:numPr>
        <w:ilvl w:val="2"/>
      </w:numPr>
      <w:ind w:left="567" w:hanging="567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B3F"/>
  </w:style>
  <w:style w:type="paragraph" w:styleId="Footer">
    <w:name w:val="footer"/>
    <w:basedOn w:val="Normal"/>
    <w:link w:val="FooterChar"/>
    <w:uiPriority w:val="99"/>
    <w:unhideWhenUsed/>
    <w:rsid w:val="00752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B3F"/>
  </w:style>
  <w:style w:type="paragraph" w:styleId="Title">
    <w:name w:val="Title"/>
    <w:basedOn w:val="Normal"/>
    <w:next w:val="Normal"/>
    <w:link w:val="TitleChar"/>
    <w:uiPriority w:val="10"/>
    <w:qFormat/>
    <w:rsid w:val="00F92D4E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2D4E"/>
    <w:rPr>
      <w:rFonts w:ascii="Arial" w:eastAsiaTheme="majorEastAsia" w:hAnsi="Arial" w:cstheme="majorBidi"/>
      <w:b/>
      <w:spacing w:val="-10"/>
      <w:kern w:val="28"/>
      <w:sz w:val="96"/>
      <w:szCs w:val="56"/>
    </w:rPr>
  </w:style>
  <w:style w:type="character" w:styleId="BookTitle">
    <w:name w:val="Book Title"/>
    <w:basedOn w:val="DefaultParagraphFont"/>
    <w:uiPriority w:val="33"/>
    <w:rsid w:val="00752B3F"/>
    <w:rPr>
      <w:b/>
      <w:bCs/>
      <w:i/>
      <w:iC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CC10B4"/>
    <w:rPr>
      <w:rFonts w:ascii="Arial" w:eastAsiaTheme="majorEastAsia" w:hAnsi="Arial" w:cstheme="majorBidi"/>
      <w:b/>
      <w:color w:val="000000" w:themeColor="text1"/>
      <w:sz w:val="36"/>
      <w:szCs w:val="36"/>
    </w:rPr>
  </w:style>
  <w:style w:type="paragraph" w:styleId="ListParagraph">
    <w:name w:val="List Paragraph"/>
    <w:basedOn w:val="Normal"/>
    <w:link w:val="ListParagraphChar"/>
    <w:uiPriority w:val="34"/>
    <w:qFormat/>
    <w:rsid w:val="005A22D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E26BB"/>
    <w:rPr>
      <w:rFonts w:ascii="Arial" w:eastAsiaTheme="majorEastAsia" w:hAnsi="Arial" w:cstheme="majorBidi"/>
      <w:b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771C8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A1">
    <w:name w:val="A1"/>
    <w:uiPriority w:val="99"/>
    <w:rsid w:val="006503EB"/>
    <w:rPr>
      <w:b/>
      <w:bCs/>
      <w:color w:val="000000"/>
      <w:sz w:val="36"/>
      <w:szCs w:val="36"/>
    </w:rPr>
  </w:style>
  <w:style w:type="paragraph" w:customStyle="1" w:styleId="Default">
    <w:name w:val="Default"/>
    <w:rsid w:val="006503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503EB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6503EB"/>
    <w:rPr>
      <w:color w:val="000000"/>
      <w:sz w:val="19"/>
      <w:szCs w:val="19"/>
    </w:rPr>
  </w:style>
  <w:style w:type="character" w:customStyle="1" w:styleId="A3">
    <w:name w:val="A3"/>
    <w:uiPriority w:val="99"/>
    <w:rsid w:val="006503EB"/>
    <w:rPr>
      <w:color w:val="000000"/>
      <w:sz w:val="13"/>
      <w:szCs w:val="13"/>
    </w:rPr>
  </w:style>
  <w:style w:type="paragraph" w:customStyle="1" w:styleId="Pa5">
    <w:name w:val="Pa5"/>
    <w:basedOn w:val="Default"/>
    <w:next w:val="Default"/>
    <w:uiPriority w:val="99"/>
    <w:rsid w:val="006503EB"/>
    <w:pPr>
      <w:spacing w:line="241" w:lineRule="atLeast"/>
    </w:pPr>
    <w:rPr>
      <w:color w:val="auto"/>
    </w:rPr>
  </w:style>
  <w:style w:type="paragraph" w:styleId="NoSpacing">
    <w:name w:val="No Spacing"/>
    <w:link w:val="NoSpacingChar"/>
    <w:uiPriority w:val="1"/>
    <w:qFormat/>
    <w:rsid w:val="00496643"/>
    <w:pPr>
      <w:spacing w:after="0" w:line="240" w:lineRule="auto"/>
    </w:pPr>
    <w:rPr>
      <w:rFonts w:eastAsiaTheme="minorEastAsia"/>
      <w:lang w:eastAsia="nb-NO"/>
    </w:rPr>
  </w:style>
  <w:style w:type="character" w:customStyle="1" w:styleId="NoSpacingChar">
    <w:name w:val="No Spacing Char"/>
    <w:basedOn w:val="DefaultParagraphFont"/>
    <w:link w:val="NoSpacing"/>
    <w:uiPriority w:val="1"/>
    <w:rsid w:val="00496643"/>
    <w:rPr>
      <w:rFonts w:eastAsiaTheme="minorEastAsia"/>
      <w:lang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16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862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6231"/>
    <w:pPr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6231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customStyle="1" w:styleId="paragraph">
    <w:name w:val="paragraph"/>
    <w:basedOn w:val="Normal"/>
    <w:rsid w:val="00086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086231"/>
  </w:style>
  <w:style w:type="character" w:customStyle="1" w:styleId="eop">
    <w:name w:val="eop"/>
    <w:basedOn w:val="DefaultParagraphFont"/>
    <w:rsid w:val="00086231"/>
  </w:style>
  <w:style w:type="paragraph" w:styleId="TOCHeading">
    <w:name w:val="TOC Heading"/>
    <w:basedOn w:val="Heading1"/>
    <w:next w:val="Normal"/>
    <w:uiPriority w:val="39"/>
    <w:unhideWhenUsed/>
    <w:qFormat/>
    <w:rsid w:val="005F235A"/>
    <w:pPr>
      <w:spacing w:before="240"/>
      <w:outlineLvl w:val="9"/>
    </w:pPr>
    <w:rPr>
      <w:rFonts w:asciiTheme="majorHAnsi" w:hAnsiTheme="majorHAns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F235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F235A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5F235A"/>
    <w:rPr>
      <w:color w:val="0563C1" w:themeColor="hyperlink"/>
      <w:u w:val="single"/>
    </w:rPr>
  </w:style>
  <w:style w:type="paragraph" w:customStyle="1" w:styleId="Hjelpetekst">
    <w:name w:val="Hjelpetekst"/>
    <w:basedOn w:val="Normal"/>
    <w:next w:val="Normal"/>
    <w:qFormat/>
    <w:rsid w:val="00B9726F"/>
    <w:rPr>
      <w:color w:val="808080" w:themeColor="background1" w:themeShade="80"/>
      <w:szCs w:val="24"/>
    </w:rPr>
  </w:style>
  <w:style w:type="table" w:styleId="TableGrid">
    <w:name w:val="Table Grid"/>
    <w:basedOn w:val="TableNormal"/>
    <w:uiPriority w:val="59"/>
    <w:rsid w:val="00C05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12303"/>
    <w:rPr>
      <w:rFonts w:ascii="Arial" w:hAnsi="Arial"/>
      <w:sz w:val="21"/>
    </w:rPr>
  </w:style>
  <w:style w:type="character" w:styleId="Strong">
    <w:name w:val="Strong"/>
    <w:basedOn w:val="DefaultParagraphFont"/>
    <w:uiPriority w:val="22"/>
    <w:qFormat/>
    <w:rsid w:val="00473F0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5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ollowedHyperlink">
    <w:name w:val="FollowedHyperlink"/>
    <w:basedOn w:val="DefaultParagraphFont"/>
    <w:uiPriority w:val="99"/>
    <w:semiHidden/>
    <w:unhideWhenUsed/>
    <w:rsid w:val="005136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4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oslomet.ardoq.com/surveys/survey/5ccc2aa35249cb6d293a5a87/entrie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lle\maler\OsloMet-maler\Rapportmal_smalmar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6E0F8-0857-43CD-9344-32709C6EED63}"/>
      </w:docPartPr>
      <w:docPartBody>
        <w:p w:rsidR="003D4A0B" w:rsidRDefault="003D4A0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4A0B"/>
    <w:rsid w:val="00183822"/>
    <w:rsid w:val="003D4A0B"/>
    <w:rsid w:val="008229E0"/>
    <w:rsid w:val="008D51C5"/>
    <w:rsid w:val="008E2B1A"/>
    <w:rsid w:val="00AA5B48"/>
    <w:rsid w:val="00B843B1"/>
    <w:rsid w:val="00F7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82E96E66F9E4AA1333E6EDE182CB1" ma:contentTypeVersion="10" ma:contentTypeDescription="Opprett et nytt dokument." ma:contentTypeScope="" ma:versionID="8af1bcd13a0672f5a11921a51a15aa01">
  <xsd:schema xmlns:xsd="http://www.w3.org/2001/XMLSchema" xmlns:xs="http://www.w3.org/2001/XMLSchema" xmlns:p="http://schemas.microsoft.com/office/2006/metadata/properties" xmlns:ns2="351bd4f1-4840-4e36-b6be-536d93b1fe71" xmlns:ns3="e85d5254-de39-424c-ad23-0aece8e281e8" targetNamespace="http://schemas.microsoft.com/office/2006/metadata/properties" ma:root="true" ma:fieldsID="f6358153114104e7439f58f627aeeb24" ns2:_="" ns3:_="">
    <xsd:import namespace="351bd4f1-4840-4e36-b6be-536d93b1fe71"/>
    <xsd:import namespace="e85d5254-de39-424c-ad23-0aece8e28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bd4f1-4840-4e36-b6be-536d93b1fe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d5254-de39-424c-ad23-0aece8e28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41614-533D-4D12-B69D-DE78B104C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bd4f1-4840-4e36-b6be-536d93b1fe71"/>
    <ds:schemaRef ds:uri="e85d5254-de39-424c-ad23-0aece8e28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1C9F84-40EB-41E0-898A-9570D6D60C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C1910C-C891-4722-8C1D-1FE5E4CDC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7F19C8-EF87-4D2F-AD95-BFFD94F30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Rapportmal_smalmarg.dotx</Template>
  <TotalTime>191</TotalTime>
  <Pages>5</Pages>
  <Words>618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Høgskolen i Oslo og Akershus</Company>
  <LinksUpToDate>false</LinksUpToDate>
  <CharactersWithSpaces>3890</CharactersWithSpaces>
  <SharedDoc>false</SharedDoc>
  <HLinks>
    <vt:vector size="72" baseType="variant">
      <vt:variant>
        <vt:i4>1114197</vt:i4>
      </vt:variant>
      <vt:variant>
        <vt:i4>72</vt:i4>
      </vt:variant>
      <vt:variant>
        <vt:i4>0</vt:i4>
      </vt:variant>
      <vt:variant>
        <vt:i4>5</vt:i4>
      </vt:variant>
      <vt:variant>
        <vt:lpwstr>https://oslomet.ardoq.com/surveys/survey/5ccc2aa35249cb6d293a5a87/entries</vt:lpwstr>
      </vt:variant>
      <vt:variant>
        <vt:lpwstr/>
      </vt:variant>
      <vt:variant>
        <vt:i4>1179696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_Toc65666066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_Toc65666065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_Toc65666064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_Toc65666063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_Toc65666062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_Toc65666061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_Toc65666060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_Toc65666059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_Toc65666058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_Toc65666057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_Toc65666056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Berg</dc:creator>
  <cp:keywords/>
  <dc:description/>
  <cp:lastModifiedBy>Ellen Berg</cp:lastModifiedBy>
  <cp:revision>96</cp:revision>
  <dcterms:created xsi:type="dcterms:W3CDTF">2021-03-03T09:36:00Z</dcterms:created>
  <dcterms:modified xsi:type="dcterms:W3CDTF">2021-06-07T10:56:00Z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0x010100D8082E96E66F9E4AA1333E6EDE182CB1</vt:lpwstr>
  </property>
  <property fmtid="{D5CDD505-2E9C-101B-9397-08002B2CF9AE}" pid="3" name="MSIP_Label_8a2a491c-6bc6-44e1-86bb-704e795c0519_Enabled">
    <vt:lpwstr>True</vt:lpwstr>
  </property>
  <property fmtid="{D5CDD505-2E9C-101B-9397-08002B2CF9AE}" pid="4" name="MSIP_Label_8a2a491c-6bc6-44e1-86bb-704e795c0519_SiteId">
    <vt:lpwstr>fec81f12-6286-4550-8911-f446fcdafa1f</vt:lpwstr>
  </property>
  <property fmtid="{D5CDD505-2E9C-101B-9397-08002B2CF9AE}" pid="5" name="MSIP_Label_8a2a491c-6bc6-44e1-86bb-704e795c0519_Owner">
    <vt:lpwstr>ellenmar@oslomet.no</vt:lpwstr>
  </property>
  <property fmtid="{D5CDD505-2E9C-101B-9397-08002B2CF9AE}" pid="6" name="MSIP_Label_8a2a491c-6bc6-44e1-86bb-704e795c0519_SetDate">
    <vt:lpwstr>2021-02-19T13:30:13.1411508Z</vt:lpwstr>
  </property>
  <property fmtid="{D5CDD505-2E9C-101B-9397-08002B2CF9AE}" pid="7" name="MSIP_Label_8a2a491c-6bc6-44e1-86bb-704e795c0519_Name">
    <vt:lpwstr>Personal</vt:lpwstr>
  </property>
  <property fmtid="{D5CDD505-2E9C-101B-9397-08002B2CF9AE}" pid="8" name="MSIP_Label_8a2a491c-6bc6-44e1-86bb-704e795c0519_Application">
    <vt:lpwstr>Microsoft Azure Information Protection</vt:lpwstr>
  </property>
  <property fmtid="{D5CDD505-2E9C-101B-9397-08002B2CF9AE}" pid="9" name="MSIP_Label_8a2a491c-6bc6-44e1-86bb-704e795c0519_ActionId">
    <vt:lpwstr>1fe606c7-0737-45a5-87c5-364a96b735d4</vt:lpwstr>
  </property>
  <property fmtid="{D5CDD505-2E9C-101B-9397-08002B2CF9AE}" pid="10" name="MSIP_Label_8a2a491c-6bc6-44e1-86bb-704e795c0519_Extended_MSFT_Method">
    <vt:lpwstr>Manual</vt:lpwstr>
  </property>
  <property fmtid="{D5CDD505-2E9C-101B-9397-08002B2CF9AE}" pid="11" name="Sensitivity">
    <vt:lpwstr>Personal</vt:lpwstr>
  </property>
</Properties>
</file>