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A0C5C" w14:textId="0615BF0A" w:rsidR="00A0545A" w:rsidRDefault="00AC5821">
      <w:pPr>
        <w:rPr>
          <w:rFonts w:eastAsiaTheme="majorEastAsia" w:cstheme="majorBidi"/>
          <w:b/>
          <w:spacing w:val="-10"/>
          <w:kern w:val="28"/>
          <w:sz w:val="96"/>
          <w:szCs w:val="56"/>
        </w:rPr>
      </w:pPr>
      <w:r>
        <w:rPr>
          <w:noProof/>
        </w:rPr>
        <w:drawing>
          <wp:anchor distT="0" distB="0" distL="114300" distR="114300" simplePos="0" relativeHeight="251658240" behindDoc="0" locked="0" layoutInCell="1" allowOverlap="1" wp14:anchorId="12E03E28" wp14:editId="0B4E949D">
            <wp:simplePos x="0" y="0"/>
            <wp:positionH relativeFrom="page">
              <wp:align>right</wp:align>
            </wp:positionH>
            <wp:positionV relativeFrom="page">
              <wp:posOffset>15240</wp:posOffset>
            </wp:positionV>
            <wp:extent cx="7536815" cy="10673715"/>
            <wp:effectExtent l="0" t="0" r="6985"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de1rapport_word.png"/>
                    <pic:cNvPicPr/>
                  </pic:nvPicPr>
                  <pic:blipFill>
                    <a:blip r:embed="rId11">
                      <a:extLst>
                        <a:ext uri="{28A0092B-C50C-407E-A947-70E740481C1C}">
                          <a14:useLocalDpi xmlns:a14="http://schemas.microsoft.com/office/drawing/2010/main" val="0"/>
                        </a:ext>
                      </a:extLst>
                    </a:blip>
                    <a:stretch>
                      <a:fillRect/>
                    </a:stretch>
                  </pic:blipFill>
                  <pic:spPr>
                    <a:xfrm>
                      <a:off x="0" y="0"/>
                      <a:ext cx="7536815" cy="10673715"/>
                    </a:xfrm>
                    <a:prstGeom prst="rect">
                      <a:avLst/>
                    </a:prstGeom>
                  </pic:spPr>
                </pic:pic>
              </a:graphicData>
            </a:graphic>
            <wp14:sizeRelH relativeFrom="margin">
              <wp14:pctWidth>0</wp14:pctWidth>
            </wp14:sizeRelH>
            <wp14:sizeRelV relativeFrom="margin">
              <wp14:pctHeight>0</wp14:pctHeight>
            </wp14:sizeRelV>
          </wp:anchor>
        </w:drawing>
      </w:r>
      <w:r w:rsidR="00B6170B">
        <w:rPr>
          <w:noProof/>
        </w:rPr>
        <mc:AlternateContent>
          <mc:Choice Requires="wps">
            <w:drawing>
              <wp:anchor distT="45720" distB="45720" distL="114300" distR="114300" simplePos="0" relativeHeight="251658244" behindDoc="0" locked="0" layoutInCell="1" allowOverlap="1" wp14:anchorId="1ED63FCC" wp14:editId="28BECF0C">
                <wp:simplePos x="0" y="0"/>
                <wp:positionH relativeFrom="margin">
                  <wp:posOffset>-419100</wp:posOffset>
                </wp:positionH>
                <wp:positionV relativeFrom="page">
                  <wp:posOffset>4064000</wp:posOffset>
                </wp:positionV>
                <wp:extent cx="6400165" cy="448945"/>
                <wp:effectExtent l="0" t="0" r="635" b="8255"/>
                <wp:wrapSquare wrapText="bothSides"/>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448945"/>
                        </a:xfrm>
                        <a:prstGeom prst="rect">
                          <a:avLst/>
                        </a:prstGeom>
                        <a:solidFill>
                          <a:srgbClr val="FFDC00"/>
                        </a:solidFill>
                        <a:ln w="9525">
                          <a:noFill/>
                          <a:miter lim="800000"/>
                          <a:headEnd/>
                          <a:tailEnd/>
                        </a:ln>
                      </wps:spPr>
                      <wps:txbx>
                        <w:txbxContent>
                          <w:p w14:paraId="66B83346" w14:textId="13CC2CC2" w:rsidR="00C07AD0" w:rsidRPr="00B15594" w:rsidRDefault="00C07AD0" w:rsidP="00C07AD0">
                            <w:r w:rsidRPr="00C07AD0">
                              <w:rPr>
                                <w:rFonts w:cs="Arial"/>
                                <w:i/>
                                <w:iCs/>
                                <w:sz w:val="20"/>
                                <w:szCs w:val="20"/>
                              </w:rPr>
                              <w:t xml:space="preserve">Fylles ut som beslutningsunderlag for </w:t>
                            </w:r>
                            <w:r w:rsidR="00D021FD">
                              <w:rPr>
                                <w:rFonts w:cs="Arial"/>
                                <w:i/>
                                <w:iCs/>
                                <w:sz w:val="20"/>
                                <w:szCs w:val="20"/>
                              </w:rPr>
                              <w:t>opps</w:t>
                            </w:r>
                            <w:r w:rsidR="00637220">
                              <w:rPr>
                                <w:rFonts w:cs="Arial"/>
                                <w:i/>
                                <w:iCs/>
                                <w:sz w:val="20"/>
                                <w:szCs w:val="20"/>
                              </w:rPr>
                              <w:t>tart</w:t>
                            </w:r>
                            <w:r w:rsidR="00D021FD">
                              <w:rPr>
                                <w:rFonts w:cs="Arial"/>
                                <w:i/>
                                <w:iCs/>
                                <w:sz w:val="20"/>
                                <w:szCs w:val="20"/>
                              </w:rPr>
                              <w:t xml:space="preserve"> av</w:t>
                            </w:r>
                            <w:r w:rsidRPr="00C07AD0">
                              <w:rPr>
                                <w:rFonts w:cs="Arial"/>
                                <w:i/>
                                <w:iCs/>
                                <w:sz w:val="20"/>
                                <w:szCs w:val="20"/>
                              </w:rPr>
                              <w:t xml:space="preserve"> </w:t>
                            </w:r>
                            <w:r w:rsidR="0053510D">
                              <w:rPr>
                                <w:rFonts w:cs="Arial"/>
                                <w:i/>
                                <w:iCs/>
                                <w:sz w:val="20"/>
                                <w:szCs w:val="20"/>
                              </w:rPr>
                              <w:t>planleggingsfasen</w:t>
                            </w:r>
                            <w:r w:rsidRPr="00C07AD0">
                              <w:rPr>
                                <w:rFonts w:cs="Arial"/>
                                <w:i/>
                                <w:iCs/>
                                <w:sz w:val="20"/>
                                <w:szCs w:val="20"/>
                              </w:rPr>
                              <w:t xml:space="preserve"> (BP</w:t>
                            </w:r>
                            <w:r w:rsidR="0053510D">
                              <w:rPr>
                                <w:rFonts w:cs="Arial"/>
                                <w:i/>
                                <w:iCs/>
                                <w:sz w:val="20"/>
                                <w:szCs w:val="20"/>
                              </w:rPr>
                              <w:t>2</w:t>
                            </w:r>
                            <w:r w:rsidR="00A64E0D">
                              <w:rPr>
                                <w:rFonts w:cs="Arial"/>
                                <w:i/>
                                <w:iCs/>
                                <w:sz w:val="20"/>
                                <w:szCs w:val="20"/>
                              </w:rPr>
                              <w:t xml:space="preserve">), </w:t>
                            </w:r>
                            <w:r w:rsidR="00D021FD">
                              <w:rPr>
                                <w:rFonts w:cs="Arial"/>
                                <w:i/>
                                <w:iCs/>
                                <w:sz w:val="20"/>
                                <w:szCs w:val="20"/>
                              </w:rPr>
                              <w:t xml:space="preserve">overgang til </w:t>
                            </w:r>
                            <w:r w:rsidR="00A64E0D">
                              <w:rPr>
                                <w:rFonts w:cs="Arial"/>
                                <w:i/>
                                <w:iCs/>
                                <w:sz w:val="20"/>
                                <w:szCs w:val="20"/>
                              </w:rPr>
                              <w:t>gjennomføringsfasen (BP3) og avslutningsfasen (BP4)</w:t>
                            </w:r>
                            <w:r w:rsidR="00E311D4">
                              <w:rPr>
                                <w:rFonts w:cs="Arial"/>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63FCC" id="_x0000_t202" coordsize="21600,21600" o:spt="202" path="m,l,21600r21600,l21600,xe">
                <v:stroke joinstyle="miter"/>
                <v:path gradientshapeok="t" o:connecttype="rect"/>
              </v:shapetype>
              <v:shape id="Tekstboks 5" o:spid="_x0000_s1026" type="#_x0000_t202" style="position:absolute;margin-left:-33pt;margin-top:320pt;width:503.95pt;height:35.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" fillcolor="#ffdc00" stroked="f">
                <v:textbox>
                  <w:txbxContent>
                    <w:p w14:paraId="66B83346" w14:textId="13CC2CC2" w:rsidR="00C07AD0" w:rsidRPr="00B15594" w:rsidRDefault="00C07AD0" w:rsidP="00C07AD0">
                      <w:r w:rsidRPr="00C07AD0">
                        <w:rPr>
                          <w:rFonts w:cs="Arial"/>
                          <w:i/>
                          <w:iCs/>
                          <w:sz w:val="20"/>
                          <w:szCs w:val="20"/>
                        </w:rPr>
                        <w:t xml:space="preserve">Fylles ut som beslutningsunderlag for </w:t>
                      </w:r>
                      <w:r w:rsidR="00D021FD">
                        <w:rPr>
                          <w:rFonts w:cs="Arial"/>
                          <w:i/>
                          <w:iCs/>
                          <w:sz w:val="20"/>
                          <w:szCs w:val="20"/>
                        </w:rPr>
                        <w:t>opps</w:t>
                      </w:r>
                      <w:r w:rsidR="00637220">
                        <w:rPr>
                          <w:rFonts w:cs="Arial"/>
                          <w:i/>
                          <w:iCs/>
                          <w:sz w:val="20"/>
                          <w:szCs w:val="20"/>
                        </w:rPr>
                        <w:t>tart</w:t>
                      </w:r>
                      <w:r w:rsidR="00D021FD">
                        <w:rPr>
                          <w:rFonts w:cs="Arial"/>
                          <w:i/>
                          <w:iCs/>
                          <w:sz w:val="20"/>
                          <w:szCs w:val="20"/>
                        </w:rPr>
                        <w:t xml:space="preserve"> av</w:t>
                      </w:r>
                      <w:r w:rsidRPr="00C07AD0">
                        <w:rPr>
                          <w:rFonts w:cs="Arial"/>
                          <w:i/>
                          <w:iCs/>
                          <w:sz w:val="20"/>
                          <w:szCs w:val="20"/>
                        </w:rPr>
                        <w:t xml:space="preserve"> </w:t>
                      </w:r>
                      <w:r w:rsidR="0053510D">
                        <w:rPr>
                          <w:rFonts w:cs="Arial"/>
                          <w:i/>
                          <w:iCs/>
                          <w:sz w:val="20"/>
                          <w:szCs w:val="20"/>
                        </w:rPr>
                        <w:t>planleggingsfasen</w:t>
                      </w:r>
                      <w:r w:rsidRPr="00C07AD0">
                        <w:rPr>
                          <w:rFonts w:cs="Arial"/>
                          <w:i/>
                          <w:iCs/>
                          <w:sz w:val="20"/>
                          <w:szCs w:val="20"/>
                        </w:rPr>
                        <w:t xml:space="preserve"> (BP</w:t>
                      </w:r>
                      <w:r w:rsidR="0053510D">
                        <w:rPr>
                          <w:rFonts w:cs="Arial"/>
                          <w:i/>
                          <w:iCs/>
                          <w:sz w:val="20"/>
                          <w:szCs w:val="20"/>
                        </w:rPr>
                        <w:t>2</w:t>
                      </w:r>
                      <w:r w:rsidR="00A64E0D">
                        <w:rPr>
                          <w:rFonts w:cs="Arial"/>
                          <w:i/>
                          <w:iCs/>
                          <w:sz w:val="20"/>
                          <w:szCs w:val="20"/>
                        </w:rPr>
                        <w:t xml:space="preserve">), </w:t>
                      </w:r>
                      <w:r w:rsidR="00D021FD">
                        <w:rPr>
                          <w:rFonts w:cs="Arial"/>
                          <w:i/>
                          <w:iCs/>
                          <w:sz w:val="20"/>
                          <w:szCs w:val="20"/>
                        </w:rPr>
                        <w:t xml:space="preserve">overgang til </w:t>
                      </w:r>
                      <w:r w:rsidR="00A64E0D">
                        <w:rPr>
                          <w:rFonts w:cs="Arial"/>
                          <w:i/>
                          <w:iCs/>
                          <w:sz w:val="20"/>
                          <w:szCs w:val="20"/>
                        </w:rPr>
                        <w:t>gjennomføringsfasen (BP3) og avslutningsfasen (BP4)</w:t>
                      </w:r>
                      <w:r w:rsidR="00E311D4">
                        <w:rPr>
                          <w:rFonts w:cs="Arial"/>
                          <w:i/>
                          <w:iCs/>
                          <w:sz w:val="20"/>
                          <w:szCs w:val="20"/>
                        </w:rPr>
                        <w:t>.</w:t>
                      </w:r>
                    </w:p>
                  </w:txbxContent>
                </v:textbox>
                <w10:wrap type="square" anchorx="margin" anchory="page"/>
              </v:shape>
            </w:pict>
          </mc:Fallback>
        </mc:AlternateContent>
      </w:r>
      <w:r w:rsidR="00265FF1">
        <w:rPr>
          <w:noProof/>
        </w:rPr>
        <mc:AlternateContent>
          <mc:Choice Requires="wps">
            <w:drawing>
              <wp:anchor distT="45720" distB="45720" distL="114300" distR="114300" simplePos="0" relativeHeight="251658241" behindDoc="0" locked="0" layoutInCell="1" allowOverlap="1" wp14:anchorId="545B85B4" wp14:editId="0C7767AA">
                <wp:simplePos x="0" y="0"/>
                <wp:positionH relativeFrom="column">
                  <wp:posOffset>-420370</wp:posOffset>
                </wp:positionH>
                <wp:positionV relativeFrom="page">
                  <wp:posOffset>1484630</wp:posOffset>
                </wp:positionV>
                <wp:extent cx="6523355" cy="815975"/>
                <wp:effectExtent l="0" t="0" r="0" b="3175"/>
                <wp:wrapSquare wrapText="bothSides"/>
                <wp:docPr id="18"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815975"/>
                        </a:xfrm>
                        <a:prstGeom prst="rect">
                          <a:avLst/>
                        </a:prstGeom>
                        <a:solidFill>
                          <a:srgbClr val="FFDC00"/>
                        </a:solidFill>
                        <a:ln w="9525">
                          <a:noFill/>
                          <a:miter lim="800000"/>
                          <a:headEnd/>
                          <a:tailEnd/>
                        </a:ln>
                      </wps:spPr>
                      <wps:txbx>
                        <w:txbxContent>
                          <w:p w14:paraId="650A452E" w14:textId="6F4AD72F" w:rsidR="00A0545A" w:rsidRDefault="0079616A" w:rsidP="00B76DBA">
                            <w:pPr>
                              <w:rPr>
                                <w:rFonts w:cs="Arial"/>
                                <w:b/>
                                <w:bCs/>
                                <w:i/>
                                <w:iCs/>
                                <w:sz w:val="40"/>
                                <w:szCs w:val="40"/>
                              </w:rPr>
                            </w:pPr>
                            <w:r w:rsidRPr="00776B1F">
                              <w:rPr>
                                <w:rFonts w:cs="Arial"/>
                                <w:b/>
                                <w:bCs/>
                                <w:i/>
                                <w:iCs/>
                                <w:sz w:val="40"/>
                                <w:szCs w:val="40"/>
                              </w:rPr>
                              <w:t>Skriv</w:t>
                            </w:r>
                            <w:r w:rsidRPr="00CB716A">
                              <w:rPr>
                                <w:rFonts w:cs="Arial"/>
                                <w:b/>
                                <w:bCs/>
                                <w:i/>
                                <w:iCs/>
                                <w:sz w:val="40"/>
                                <w:szCs w:val="40"/>
                              </w:rPr>
                              <w:t xml:space="preserve"> inn </w:t>
                            </w:r>
                            <w:r w:rsidRPr="00776B1F">
                              <w:rPr>
                                <w:rFonts w:cs="Arial"/>
                                <w:b/>
                                <w:bCs/>
                                <w:i/>
                                <w:iCs/>
                                <w:sz w:val="40"/>
                                <w:szCs w:val="40"/>
                              </w:rPr>
                              <w:t>prosjektnavn</w:t>
                            </w:r>
                          </w:p>
                          <w:p w14:paraId="252E2AC6" w14:textId="71B8F0A1" w:rsidR="00265FF1" w:rsidRDefault="00265FF1" w:rsidP="00B76DBA">
                            <w:pPr>
                              <w:rPr>
                                <w:rFonts w:cs="Arial"/>
                                <w:b/>
                                <w:bCs/>
                                <w:i/>
                                <w:iCs/>
                                <w:sz w:val="40"/>
                                <w:szCs w:val="40"/>
                              </w:rPr>
                            </w:pPr>
                            <w:r>
                              <w:rPr>
                                <w:rFonts w:cs="Arial"/>
                                <w:b/>
                                <w:bCs/>
                                <w:i/>
                                <w:iCs/>
                                <w:sz w:val="40"/>
                                <w:szCs w:val="40"/>
                              </w:rPr>
                              <w:t>(maks to linjer)</w:t>
                            </w:r>
                          </w:p>
                          <w:p w14:paraId="5C57D25A" w14:textId="77777777" w:rsidR="00AB232D" w:rsidRPr="00CB716A" w:rsidRDefault="00AB232D" w:rsidP="00B76DBA">
                            <w:pPr>
                              <w:rPr>
                                <w:rFonts w:cs="Arial"/>
                                <w:b/>
                                <w:bCs/>
                                <w:i/>
                                <w:i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B85B4" id="Tekstboks 18" o:spid="_x0000_s1027" type="#_x0000_t202" style="position:absolute;margin-left:-33.1pt;margin-top:116.9pt;width:513.65pt;height:64.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" fillcolor="#ffdc00" stroked="f">
                <v:textbox>
                  <w:txbxContent>
                    <w:p w14:paraId="650A452E" w14:textId="6F4AD72F" w:rsidR="00A0545A" w:rsidRDefault="0079616A" w:rsidP="00B76DBA">
                      <w:pPr>
                        <w:rPr>
                          <w:rFonts w:cs="Arial"/>
                          <w:b/>
                          <w:bCs/>
                          <w:i/>
                          <w:iCs/>
                          <w:sz w:val="40"/>
                          <w:szCs w:val="40"/>
                        </w:rPr>
                      </w:pPr>
                      <w:r w:rsidRPr="00776B1F">
                        <w:rPr>
                          <w:rFonts w:cs="Arial"/>
                          <w:b/>
                          <w:bCs/>
                          <w:i/>
                          <w:iCs/>
                          <w:sz w:val="40"/>
                          <w:szCs w:val="40"/>
                        </w:rPr>
                        <w:t>Skriv</w:t>
                      </w:r>
                      <w:r w:rsidRPr="00CB716A">
                        <w:rPr>
                          <w:rFonts w:cs="Arial"/>
                          <w:b/>
                          <w:bCs/>
                          <w:i/>
                          <w:iCs/>
                          <w:sz w:val="40"/>
                          <w:szCs w:val="40"/>
                        </w:rPr>
                        <w:t xml:space="preserve"> inn </w:t>
                      </w:r>
                      <w:r w:rsidRPr="00776B1F">
                        <w:rPr>
                          <w:rFonts w:cs="Arial"/>
                          <w:b/>
                          <w:bCs/>
                          <w:i/>
                          <w:iCs/>
                          <w:sz w:val="40"/>
                          <w:szCs w:val="40"/>
                        </w:rPr>
                        <w:t>prosjektnavn</w:t>
                      </w:r>
                    </w:p>
                    <w:p w14:paraId="252E2AC6" w14:textId="71B8F0A1" w:rsidR="00265FF1" w:rsidRDefault="00265FF1" w:rsidP="00B76DBA">
                      <w:pPr>
                        <w:rPr>
                          <w:rFonts w:cs="Arial"/>
                          <w:b/>
                          <w:bCs/>
                          <w:i/>
                          <w:iCs/>
                          <w:sz w:val="40"/>
                          <w:szCs w:val="40"/>
                        </w:rPr>
                      </w:pPr>
                      <w:r>
                        <w:rPr>
                          <w:rFonts w:cs="Arial"/>
                          <w:b/>
                          <w:bCs/>
                          <w:i/>
                          <w:iCs/>
                          <w:sz w:val="40"/>
                          <w:szCs w:val="40"/>
                        </w:rPr>
                        <w:t>(maks to linjer)</w:t>
                      </w:r>
                    </w:p>
                    <w:p w14:paraId="5C57D25A" w14:textId="77777777" w:rsidR="00AB232D" w:rsidRPr="00CB716A" w:rsidRDefault="00AB232D" w:rsidP="00B76DBA">
                      <w:pPr>
                        <w:rPr>
                          <w:rFonts w:cs="Arial"/>
                          <w:b/>
                          <w:bCs/>
                          <w:i/>
                          <w:iCs/>
                          <w:sz w:val="40"/>
                          <w:szCs w:val="40"/>
                        </w:rPr>
                      </w:pPr>
                    </w:p>
                  </w:txbxContent>
                </v:textbox>
                <w10:wrap type="square" anchory="page"/>
              </v:shape>
            </w:pict>
          </mc:Fallback>
        </mc:AlternateContent>
      </w:r>
      <w:r w:rsidR="00CC33C5">
        <w:rPr>
          <w:noProof/>
        </w:rPr>
        <mc:AlternateContent>
          <mc:Choice Requires="wps">
            <w:drawing>
              <wp:anchor distT="45720" distB="45720" distL="114300" distR="114300" simplePos="0" relativeHeight="251658243" behindDoc="0" locked="0" layoutInCell="1" allowOverlap="1" wp14:anchorId="522D3FF6" wp14:editId="19F3DF50">
                <wp:simplePos x="0" y="0"/>
                <wp:positionH relativeFrom="margin">
                  <wp:posOffset>-421005</wp:posOffset>
                </wp:positionH>
                <wp:positionV relativeFrom="page">
                  <wp:posOffset>2309495</wp:posOffset>
                </wp:positionV>
                <wp:extent cx="6523355" cy="1013460"/>
                <wp:effectExtent l="0" t="0" r="0" b="0"/>
                <wp:wrapSquare wrapText="bothSides"/>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355" cy="1013460"/>
                        </a:xfrm>
                        <a:prstGeom prst="rect">
                          <a:avLst/>
                        </a:prstGeom>
                        <a:solidFill>
                          <a:srgbClr val="FFDC00"/>
                        </a:solidFill>
                        <a:ln w="9525">
                          <a:noFill/>
                          <a:miter lim="800000"/>
                          <a:headEnd/>
                          <a:tailEnd/>
                        </a:ln>
                      </wps:spPr>
                      <wps:txbx>
                        <w:txbxContent>
                          <w:p w14:paraId="0DE052B2" w14:textId="7EE2DC90" w:rsidR="00CC33C5" w:rsidRDefault="00D2699B" w:rsidP="00B76DBA">
                            <w:pPr>
                              <w:rPr>
                                <w:rFonts w:cs="Arial"/>
                                <w:b/>
                                <w:bCs/>
                                <w:sz w:val="64"/>
                                <w:szCs w:val="64"/>
                              </w:rPr>
                            </w:pPr>
                            <w:r w:rsidRPr="00776B1F">
                              <w:rPr>
                                <w:rFonts w:cs="Arial"/>
                                <w:b/>
                                <w:bCs/>
                                <w:sz w:val="64"/>
                                <w:szCs w:val="64"/>
                              </w:rPr>
                              <w:t>Prosjektbeskrivels</w:t>
                            </w:r>
                            <w:r w:rsidR="00CC33C5">
                              <w:rPr>
                                <w:rFonts w:cs="Arial"/>
                                <w:b/>
                                <w:bCs/>
                                <w:sz w:val="64"/>
                                <w:szCs w:val="64"/>
                              </w:rPr>
                              <w:t>e</w:t>
                            </w:r>
                          </w:p>
                          <w:p w14:paraId="0D005D6B" w14:textId="77777777" w:rsidR="00CC33C5" w:rsidRPr="0067476D" w:rsidRDefault="00CC33C5" w:rsidP="00CC33C5">
                            <w:pPr>
                              <w:rPr>
                                <w:sz w:val="24"/>
                                <w:szCs w:val="24"/>
                              </w:rPr>
                            </w:pPr>
                            <w:r w:rsidRPr="0067476D">
                              <w:rPr>
                                <w:rFonts w:cs="Arial"/>
                                <w:i/>
                                <w:iCs/>
                                <w:sz w:val="24"/>
                                <w:szCs w:val="24"/>
                              </w:rPr>
                              <w:t>Prosjektforslag, prosjektbegrunnelse og styringsdokument</w:t>
                            </w:r>
                          </w:p>
                          <w:p w14:paraId="60346A42" w14:textId="0DF50CFF" w:rsidR="00CC33C5" w:rsidRDefault="00CC33C5" w:rsidP="00B76DBA">
                            <w:pPr>
                              <w:rPr>
                                <w:rFonts w:cs="Arial"/>
                                <w:b/>
                                <w:bCs/>
                                <w:sz w:val="64"/>
                                <w:szCs w:val="64"/>
                              </w:rPr>
                            </w:pPr>
                          </w:p>
                          <w:p w14:paraId="5097E435" w14:textId="77777777" w:rsidR="00CC33C5" w:rsidRPr="0067476D" w:rsidRDefault="00CC33C5" w:rsidP="00CC33C5">
                            <w:pPr>
                              <w:rPr>
                                <w:sz w:val="24"/>
                                <w:szCs w:val="24"/>
                              </w:rPr>
                            </w:pPr>
                            <w:r w:rsidRPr="0067476D">
                              <w:rPr>
                                <w:rFonts w:cs="Arial"/>
                                <w:i/>
                                <w:iCs/>
                                <w:sz w:val="24"/>
                                <w:szCs w:val="24"/>
                              </w:rPr>
                              <w:t>Prosjektforslag, prosjektbegrunnelse og styringsdokument</w:t>
                            </w:r>
                          </w:p>
                          <w:p w14:paraId="05394D75" w14:textId="77777777" w:rsidR="00AB232D" w:rsidRDefault="00AB232D" w:rsidP="00B76DBA">
                            <w:pPr>
                              <w:rPr>
                                <w:rFonts w:cs="Arial"/>
                                <w:b/>
                                <w:bCs/>
                                <w:sz w:val="64"/>
                                <w:szCs w:val="64"/>
                              </w:rPr>
                            </w:pPr>
                          </w:p>
                          <w:p w14:paraId="56932C79" w14:textId="77777777" w:rsidR="00AB232D" w:rsidRPr="0067476D" w:rsidRDefault="00AB232D" w:rsidP="00AB232D">
                            <w:pPr>
                              <w:rPr>
                                <w:sz w:val="24"/>
                                <w:szCs w:val="24"/>
                              </w:rPr>
                            </w:pPr>
                            <w:r w:rsidRPr="0067476D">
                              <w:rPr>
                                <w:rFonts w:cs="Arial"/>
                                <w:i/>
                                <w:iCs/>
                                <w:sz w:val="24"/>
                                <w:szCs w:val="24"/>
                              </w:rPr>
                              <w:t>Prosjektforslag, prosjektbegrunnelse og styringsdokument</w:t>
                            </w:r>
                          </w:p>
                          <w:p w14:paraId="48C8B34B" w14:textId="77777777" w:rsidR="00AB232D" w:rsidRPr="00AB232D" w:rsidRDefault="00AB232D" w:rsidP="00B76DBA">
                            <w:pPr>
                              <w:rPr>
                                <w:rFonts w:cs="Arial"/>
                                <w:b/>
                                <w:bCs/>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3FF6" id="Tekstboks 1" o:spid="_x0000_s1028" type="#_x0000_t202" style="position:absolute;margin-left:-33.15pt;margin-top:181.85pt;width:513.65pt;height:79.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" fillcolor="#ffdc00" stroked="f">
                <v:textbox>
                  <w:txbxContent>
                    <w:p w14:paraId="0DE052B2" w14:textId="7EE2DC90" w:rsidR="00CC33C5" w:rsidRDefault="00D2699B" w:rsidP="00B76DBA">
                      <w:pPr>
                        <w:rPr>
                          <w:rFonts w:cs="Arial"/>
                          <w:b/>
                          <w:bCs/>
                          <w:sz w:val="64"/>
                          <w:szCs w:val="64"/>
                        </w:rPr>
                      </w:pPr>
                      <w:r w:rsidRPr="00776B1F">
                        <w:rPr>
                          <w:rFonts w:cs="Arial"/>
                          <w:b/>
                          <w:bCs/>
                          <w:sz w:val="64"/>
                          <w:szCs w:val="64"/>
                        </w:rPr>
                        <w:t>Prosjektbeskrivels</w:t>
                      </w:r>
                      <w:r w:rsidR="00CC33C5">
                        <w:rPr>
                          <w:rFonts w:cs="Arial"/>
                          <w:b/>
                          <w:bCs/>
                          <w:sz w:val="64"/>
                          <w:szCs w:val="64"/>
                        </w:rPr>
                        <w:t>e</w:t>
                      </w:r>
                    </w:p>
                    <w:p w14:paraId="0D005D6B" w14:textId="77777777" w:rsidR="00CC33C5" w:rsidRPr="0067476D" w:rsidRDefault="00CC33C5" w:rsidP="00CC33C5">
                      <w:pPr>
                        <w:rPr>
                          <w:sz w:val="24"/>
                          <w:szCs w:val="24"/>
                        </w:rPr>
                      </w:pPr>
                      <w:r w:rsidRPr="0067476D">
                        <w:rPr>
                          <w:rFonts w:cs="Arial"/>
                          <w:i/>
                          <w:iCs/>
                          <w:sz w:val="24"/>
                          <w:szCs w:val="24"/>
                        </w:rPr>
                        <w:t>Prosjektforslag, prosjektbegrunnelse og styringsdokument</w:t>
                      </w:r>
                    </w:p>
                    <w:p w14:paraId="60346A42" w14:textId="0DF50CFF" w:rsidR="00CC33C5" w:rsidRDefault="00CC33C5" w:rsidP="00B76DBA">
                      <w:pPr>
                        <w:rPr>
                          <w:rFonts w:cs="Arial"/>
                          <w:b/>
                          <w:bCs/>
                          <w:sz w:val="64"/>
                          <w:szCs w:val="64"/>
                        </w:rPr>
                      </w:pPr>
                    </w:p>
                    <w:p w14:paraId="5097E435" w14:textId="77777777" w:rsidR="00CC33C5" w:rsidRPr="0067476D" w:rsidRDefault="00CC33C5" w:rsidP="00CC33C5">
                      <w:pPr>
                        <w:rPr>
                          <w:sz w:val="24"/>
                          <w:szCs w:val="24"/>
                        </w:rPr>
                      </w:pPr>
                      <w:r w:rsidRPr="0067476D">
                        <w:rPr>
                          <w:rFonts w:cs="Arial"/>
                          <w:i/>
                          <w:iCs/>
                          <w:sz w:val="24"/>
                          <w:szCs w:val="24"/>
                        </w:rPr>
                        <w:t>Prosjektforslag, prosjektbegrunnelse og styringsdokument</w:t>
                      </w:r>
                    </w:p>
                    <w:p w14:paraId="05394D75" w14:textId="77777777" w:rsidR="00AB232D" w:rsidRDefault="00AB232D" w:rsidP="00B76DBA">
                      <w:pPr>
                        <w:rPr>
                          <w:rFonts w:cs="Arial"/>
                          <w:b/>
                          <w:bCs/>
                          <w:sz w:val="64"/>
                          <w:szCs w:val="64"/>
                        </w:rPr>
                      </w:pPr>
                    </w:p>
                    <w:p w14:paraId="56932C79" w14:textId="77777777" w:rsidR="00AB232D" w:rsidRPr="0067476D" w:rsidRDefault="00AB232D" w:rsidP="00AB232D">
                      <w:pPr>
                        <w:rPr>
                          <w:sz w:val="24"/>
                          <w:szCs w:val="24"/>
                        </w:rPr>
                      </w:pPr>
                      <w:r w:rsidRPr="0067476D">
                        <w:rPr>
                          <w:rFonts w:cs="Arial"/>
                          <w:i/>
                          <w:iCs/>
                          <w:sz w:val="24"/>
                          <w:szCs w:val="24"/>
                        </w:rPr>
                        <w:t>Prosjektforslag, prosjektbegrunnelse og styringsdokument</w:t>
                      </w:r>
                    </w:p>
                    <w:p w14:paraId="48C8B34B" w14:textId="77777777" w:rsidR="00AB232D" w:rsidRPr="00AB232D" w:rsidRDefault="00AB232D" w:rsidP="00B76DBA">
                      <w:pPr>
                        <w:rPr>
                          <w:rFonts w:cs="Arial"/>
                          <w:b/>
                          <w:bCs/>
                          <w:sz w:val="64"/>
                          <w:szCs w:val="64"/>
                        </w:rPr>
                      </w:pPr>
                    </w:p>
                  </w:txbxContent>
                </v:textbox>
                <w10:wrap type="square" anchorx="margin" anchory="page"/>
              </v:shape>
            </w:pict>
          </mc:Fallback>
        </mc:AlternateContent>
      </w:r>
      <w:r w:rsidR="00CC33C5">
        <w:rPr>
          <w:noProof/>
        </w:rPr>
        <mc:AlternateContent>
          <mc:Choice Requires="wps">
            <w:drawing>
              <wp:anchor distT="45720" distB="45720" distL="114300" distR="114300" simplePos="0" relativeHeight="251658242" behindDoc="0" locked="0" layoutInCell="1" allowOverlap="1" wp14:anchorId="6B222F23" wp14:editId="7E1AC10E">
                <wp:simplePos x="0" y="0"/>
                <wp:positionH relativeFrom="margin">
                  <wp:posOffset>-419735</wp:posOffset>
                </wp:positionH>
                <wp:positionV relativeFrom="page">
                  <wp:posOffset>3324225</wp:posOffset>
                </wp:positionV>
                <wp:extent cx="6400165" cy="739140"/>
                <wp:effectExtent l="0" t="0" r="635" b="3810"/>
                <wp:wrapSquare wrapText="bothSides"/>
                <wp:docPr id="19"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739140"/>
                        </a:xfrm>
                        <a:prstGeom prst="rect">
                          <a:avLst/>
                        </a:prstGeom>
                        <a:solidFill>
                          <a:srgbClr val="FFDC00"/>
                        </a:solidFill>
                        <a:ln w="9525">
                          <a:noFill/>
                          <a:miter lim="800000"/>
                          <a:headEnd/>
                          <a:tailEnd/>
                        </a:ln>
                      </wps:spPr>
                      <wps:txbx>
                        <w:txbxContent>
                          <w:p w14:paraId="48E71354" w14:textId="7597A7B4" w:rsidR="00A0545A" w:rsidRPr="00C07AD0" w:rsidRDefault="0079616A" w:rsidP="00B76DBA">
                            <w:pPr>
                              <w:rPr>
                                <w:rFonts w:cs="Arial"/>
                                <w:sz w:val="28"/>
                                <w:szCs w:val="28"/>
                              </w:rPr>
                            </w:pPr>
                            <w:r w:rsidRPr="00C07AD0">
                              <w:rPr>
                                <w:rFonts w:cs="Arial"/>
                                <w:sz w:val="28"/>
                                <w:szCs w:val="28"/>
                              </w:rPr>
                              <w:t>Prosjekteier</w:t>
                            </w:r>
                            <w:r w:rsidR="00BE27BD">
                              <w:rPr>
                                <w:rFonts w:cs="Arial"/>
                                <w:sz w:val="28"/>
                                <w:szCs w:val="28"/>
                              </w:rPr>
                              <w:t>/enhet</w:t>
                            </w:r>
                            <w:r w:rsidRPr="00C07AD0">
                              <w:rPr>
                                <w:rFonts w:cs="Arial"/>
                                <w:sz w:val="28"/>
                                <w:szCs w:val="28"/>
                              </w:rPr>
                              <w:t>:</w:t>
                            </w:r>
                            <w:r w:rsidR="00C07AD0" w:rsidRPr="00C07AD0">
                              <w:rPr>
                                <w:rFonts w:cs="Arial"/>
                                <w:sz w:val="28"/>
                                <w:szCs w:val="28"/>
                              </w:rPr>
                              <w:t xml:space="preserve"> </w:t>
                            </w:r>
                            <w:r w:rsidR="00C07AD0">
                              <w:rPr>
                                <w:rFonts w:cs="Arial"/>
                                <w:sz w:val="28"/>
                                <w:szCs w:val="28"/>
                              </w:rPr>
                              <w:t>[Skriv inn navn</w:t>
                            </w:r>
                            <w:r w:rsidR="008F2ABD">
                              <w:rPr>
                                <w:rFonts w:cs="Arial"/>
                                <w:sz w:val="28"/>
                                <w:szCs w:val="28"/>
                              </w:rPr>
                              <w:t xml:space="preserve"> og org. enhet</w:t>
                            </w:r>
                            <w:r w:rsidR="00C07AD0">
                              <w:rPr>
                                <w:rFonts w:cs="Arial"/>
                                <w:sz w:val="28"/>
                                <w:szCs w:val="28"/>
                              </w:rPr>
                              <w:t>]</w:t>
                            </w:r>
                          </w:p>
                          <w:p w14:paraId="7488964E" w14:textId="554A1EBE" w:rsidR="0079616A" w:rsidRDefault="0079616A" w:rsidP="00B76DBA">
                            <w:pPr>
                              <w:rPr>
                                <w:rFonts w:cs="Arial"/>
                                <w:sz w:val="28"/>
                                <w:szCs w:val="28"/>
                              </w:rPr>
                            </w:pPr>
                            <w:r w:rsidRPr="00C07AD0">
                              <w:rPr>
                                <w:rFonts w:cs="Arial"/>
                                <w:sz w:val="28"/>
                                <w:szCs w:val="28"/>
                              </w:rPr>
                              <w:t>Prosjektleder</w:t>
                            </w:r>
                            <w:r w:rsidR="00C07AD0" w:rsidRPr="00C07AD0">
                              <w:rPr>
                                <w:rFonts w:cs="Arial"/>
                                <w:sz w:val="28"/>
                                <w:szCs w:val="28"/>
                              </w:rPr>
                              <w:t xml:space="preserve">: </w:t>
                            </w:r>
                            <w:r w:rsidR="00C07AD0">
                              <w:rPr>
                                <w:rFonts w:cs="Arial"/>
                                <w:sz w:val="28"/>
                                <w:szCs w:val="28"/>
                              </w:rPr>
                              <w:t>[Skriv inn navn]</w:t>
                            </w:r>
                          </w:p>
                          <w:p w14:paraId="246FB892" w14:textId="77777777" w:rsidR="0079616A" w:rsidRPr="007827B4" w:rsidRDefault="0079616A" w:rsidP="00B76DBA">
                            <w:pPr>
                              <w:rPr>
                                <w:rFonts w:cs="Arial"/>
                                <w:sz w:val="28"/>
                                <w:szCs w:val="28"/>
                              </w:rPr>
                            </w:pPr>
                          </w:p>
                          <w:p w14:paraId="63DD56D4" w14:textId="77777777" w:rsidR="00A0545A" w:rsidRPr="00B15594" w:rsidRDefault="00A0545A" w:rsidP="00B76D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22F23" id="Tekstboks 19" o:spid="_x0000_s1029" type="#_x0000_t202" style="position:absolute;margin-left:-33.05pt;margin-top:261.75pt;width:503.95pt;height:58.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" fillcolor="#ffdc00" stroked="f">
                <v:textbox>
                  <w:txbxContent>
                    <w:p w14:paraId="48E71354" w14:textId="7597A7B4" w:rsidR="00A0545A" w:rsidRPr="00C07AD0" w:rsidRDefault="0079616A" w:rsidP="00B76DBA">
                      <w:pPr>
                        <w:rPr>
                          <w:rFonts w:cs="Arial"/>
                          <w:sz w:val="28"/>
                          <w:szCs w:val="28"/>
                        </w:rPr>
                      </w:pPr>
                      <w:r w:rsidRPr="00C07AD0">
                        <w:rPr>
                          <w:rFonts w:cs="Arial"/>
                          <w:sz w:val="28"/>
                          <w:szCs w:val="28"/>
                        </w:rPr>
                        <w:t>Prosjekteier</w:t>
                      </w:r>
                      <w:r w:rsidR="00BE27BD">
                        <w:rPr>
                          <w:rFonts w:cs="Arial"/>
                          <w:sz w:val="28"/>
                          <w:szCs w:val="28"/>
                        </w:rPr>
                        <w:t>/enhet</w:t>
                      </w:r>
                      <w:r w:rsidRPr="00C07AD0">
                        <w:rPr>
                          <w:rFonts w:cs="Arial"/>
                          <w:sz w:val="28"/>
                          <w:szCs w:val="28"/>
                        </w:rPr>
                        <w:t>:</w:t>
                      </w:r>
                      <w:r w:rsidR="00C07AD0" w:rsidRPr="00C07AD0">
                        <w:rPr>
                          <w:rFonts w:cs="Arial"/>
                          <w:sz w:val="28"/>
                          <w:szCs w:val="28"/>
                        </w:rPr>
                        <w:t xml:space="preserve"> </w:t>
                      </w:r>
                      <w:r w:rsidR="00C07AD0">
                        <w:rPr>
                          <w:rFonts w:cs="Arial"/>
                          <w:sz w:val="28"/>
                          <w:szCs w:val="28"/>
                        </w:rPr>
                        <w:t>[Skriv inn navn</w:t>
                      </w:r>
                      <w:r w:rsidR="008F2ABD">
                        <w:rPr>
                          <w:rFonts w:cs="Arial"/>
                          <w:sz w:val="28"/>
                          <w:szCs w:val="28"/>
                        </w:rPr>
                        <w:t xml:space="preserve"> og org. enhet</w:t>
                      </w:r>
                      <w:r w:rsidR="00C07AD0">
                        <w:rPr>
                          <w:rFonts w:cs="Arial"/>
                          <w:sz w:val="28"/>
                          <w:szCs w:val="28"/>
                        </w:rPr>
                        <w:t>]</w:t>
                      </w:r>
                    </w:p>
                    <w:p w14:paraId="7488964E" w14:textId="554A1EBE" w:rsidR="0079616A" w:rsidRDefault="0079616A" w:rsidP="00B76DBA">
                      <w:pPr>
                        <w:rPr>
                          <w:rFonts w:cs="Arial"/>
                          <w:sz w:val="28"/>
                          <w:szCs w:val="28"/>
                        </w:rPr>
                      </w:pPr>
                      <w:r w:rsidRPr="00C07AD0">
                        <w:rPr>
                          <w:rFonts w:cs="Arial"/>
                          <w:sz w:val="28"/>
                          <w:szCs w:val="28"/>
                        </w:rPr>
                        <w:t>Prosjektleder</w:t>
                      </w:r>
                      <w:r w:rsidR="00C07AD0" w:rsidRPr="00C07AD0">
                        <w:rPr>
                          <w:rFonts w:cs="Arial"/>
                          <w:sz w:val="28"/>
                          <w:szCs w:val="28"/>
                        </w:rPr>
                        <w:t xml:space="preserve">: </w:t>
                      </w:r>
                      <w:r w:rsidR="00C07AD0">
                        <w:rPr>
                          <w:rFonts w:cs="Arial"/>
                          <w:sz w:val="28"/>
                          <w:szCs w:val="28"/>
                        </w:rPr>
                        <w:t>[Skriv inn navn]</w:t>
                      </w:r>
                    </w:p>
                    <w:p w14:paraId="246FB892" w14:textId="77777777" w:rsidR="0079616A" w:rsidRPr="007827B4" w:rsidRDefault="0079616A" w:rsidP="00B76DBA">
                      <w:pPr>
                        <w:rPr>
                          <w:rFonts w:cs="Arial"/>
                          <w:sz w:val="28"/>
                          <w:szCs w:val="28"/>
                        </w:rPr>
                      </w:pPr>
                    </w:p>
                    <w:p w14:paraId="63DD56D4" w14:textId="77777777" w:rsidR="00A0545A" w:rsidRPr="00B15594" w:rsidRDefault="00A0545A" w:rsidP="00B76DBA"/>
                  </w:txbxContent>
                </v:textbox>
                <w10:wrap type="square" anchorx="margin" anchory="page"/>
              </v:shape>
            </w:pict>
          </mc:Fallback>
        </mc:AlternateContent>
      </w:r>
      <w:sdt>
        <w:sdtPr>
          <w:id w:val="-1151594737"/>
          <w:placeholder>
            <w:docPart w:val="B574ED7541AB4638BD3CF1E917209376"/>
          </w:placeholder>
          <w:docPartObj>
            <w:docPartGallery w:val="Cover Pages"/>
            <w:docPartUnique/>
          </w:docPartObj>
        </w:sdtPr>
        <w:sdtEndPr/>
        <w:sdtContent>
          <w:r w:rsidR="00A0545A">
            <w:br w:type="page"/>
          </w:r>
        </w:sdtContent>
      </w:sdt>
    </w:p>
    <w:p w14:paraId="7CF90D58" w14:textId="617032F8" w:rsidR="00752B3F" w:rsidRDefault="00F602DC" w:rsidP="00F602DC">
      <w:pPr>
        <w:rPr>
          <w:b/>
          <w:bCs/>
          <w:sz w:val="32"/>
          <w:szCs w:val="32"/>
        </w:rPr>
      </w:pPr>
      <w:r w:rsidRPr="00F602DC">
        <w:rPr>
          <w:b/>
          <w:bCs/>
          <w:sz w:val="32"/>
          <w:szCs w:val="32"/>
        </w:rPr>
        <w:lastRenderedPageBreak/>
        <w:t>Godkjenningslogg</w:t>
      </w:r>
    </w:p>
    <w:p w14:paraId="28602E76" w14:textId="0CE31A98" w:rsidR="00F602DC" w:rsidRDefault="00F602DC" w:rsidP="00F602DC">
      <w:pPr>
        <w:rPr>
          <w:b/>
          <w:bCs/>
          <w:sz w:val="32"/>
          <w:szCs w:val="32"/>
        </w:rPr>
      </w:pPr>
    </w:p>
    <w:tbl>
      <w:tblPr>
        <w:tblStyle w:val="TableGrid"/>
        <w:tblW w:w="8784" w:type="dxa"/>
        <w:tblLook w:val="04A0" w:firstRow="1" w:lastRow="0" w:firstColumn="1" w:lastColumn="0" w:noHBand="0" w:noVBand="1"/>
      </w:tblPr>
      <w:tblGrid>
        <w:gridCol w:w="2122"/>
        <w:gridCol w:w="3543"/>
        <w:gridCol w:w="1276"/>
        <w:gridCol w:w="1843"/>
      </w:tblGrid>
      <w:tr w:rsidR="00DB0B7A" w14:paraId="64ED7310" w14:textId="77777777" w:rsidTr="00C56EB7">
        <w:tc>
          <w:tcPr>
            <w:tcW w:w="2122" w:type="dxa"/>
          </w:tcPr>
          <w:p w14:paraId="41B3FD8C" w14:textId="603C449D" w:rsidR="00DB0B7A" w:rsidRPr="00263AF2" w:rsidRDefault="00DB0B7A" w:rsidP="00DB0B7A">
            <w:pPr>
              <w:rPr>
                <w:b/>
                <w:bCs/>
              </w:rPr>
            </w:pPr>
            <w:r w:rsidRPr="00263AF2">
              <w:rPr>
                <w:b/>
                <w:bCs/>
              </w:rPr>
              <w:t>Beslutningspunkt</w:t>
            </w:r>
          </w:p>
        </w:tc>
        <w:tc>
          <w:tcPr>
            <w:tcW w:w="3543" w:type="dxa"/>
          </w:tcPr>
          <w:p w14:paraId="3112C7AA" w14:textId="4160256A" w:rsidR="00DB0B7A" w:rsidRPr="00263AF2" w:rsidRDefault="00C56EB7" w:rsidP="00DB0B7A">
            <w:pPr>
              <w:rPr>
                <w:b/>
                <w:bCs/>
              </w:rPr>
            </w:pPr>
            <w:r>
              <w:rPr>
                <w:b/>
                <w:bCs/>
              </w:rPr>
              <w:t>Beskrivelse</w:t>
            </w:r>
          </w:p>
        </w:tc>
        <w:tc>
          <w:tcPr>
            <w:tcW w:w="1276" w:type="dxa"/>
          </w:tcPr>
          <w:p w14:paraId="38829C80" w14:textId="44E11621" w:rsidR="00DB0B7A" w:rsidRPr="00263AF2" w:rsidRDefault="00DB0B7A" w:rsidP="00DB0B7A">
            <w:pPr>
              <w:rPr>
                <w:b/>
                <w:bCs/>
              </w:rPr>
            </w:pPr>
            <w:r w:rsidRPr="00263AF2">
              <w:rPr>
                <w:b/>
                <w:bCs/>
              </w:rPr>
              <w:t>Dato</w:t>
            </w:r>
          </w:p>
        </w:tc>
        <w:tc>
          <w:tcPr>
            <w:tcW w:w="1843" w:type="dxa"/>
          </w:tcPr>
          <w:p w14:paraId="05BAA8E1" w14:textId="4028226A" w:rsidR="00DB0B7A" w:rsidRPr="00263AF2" w:rsidRDefault="00DB0B7A" w:rsidP="00DB0B7A">
            <w:pPr>
              <w:rPr>
                <w:b/>
                <w:bCs/>
              </w:rPr>
            </w:pPr>
            <w:r w:rsidRPr="00263AF2">
              <w:rPr>
                <w:b/>
                <w:bCs/>
              </w:rPr>
              <w:t>Godkjent av</w:t>
            </w:r>
          </w:p>
        </w:tc>
      </w:tr>
      <w:tr w:rsidR="00DB0B7A" w14:paraId="63617D1C" w14:textId="77777777" w:rsidTr="00C56EB7">
        <w:tc>
          <w:tcPr>
            <w:tcW w:w="2122" w:type="dxa"/>
          </w:tcPr>
          <w:p w14:paraId="046416EA" w14:textId="6AE11689" w:rsidR="00DB0B7A" w:rsidRDefault="00DB0B7A" w:rsidP="00DB0B7A">
            <w:r>
              <w:t>BP</w:t>
            </w:r>
            <w:r w:rsidR="00C56EB7">
              <w:t>2</w:t>
            </w:r>
          </w:p>
        </w:tc>
        <w:tc>
          <w:tcPr>
            <w:tcW w:w="3543" w:type="dxa"/>
          </w:tcPr>
          <w:p w14:paraId="0ECFCA48" w14:textId="14101F0F" w:rsidR="00DB0B7A" w:rsidRDefault="00C56EB7" w:rsidP="00DB0B7A">
            <w:r>
              <w:t>Oppstart av planleggingsfasen</w:t>
            </w:r>
          </w:p>
        </w:tc>
        <w:tc>
          <w:tcPr>
            <w:tcW w:w="1276" w:type="dxa"/>
          </w:tcPr>
          <w:p w14:paraId="548FD345" w14:textId="54253594" w:rsidR="00DB0B7A" w:rsidRDefault="00E55321" w:rsidP="00DB0B7A">
            <w:r>
              <w:t>xx.xx.202</w:t>
            </w:r>
            <w:r w:rsidR="00412B4D">
              <w:t>x</w:t>
            </w:r>
          </w:p>
        </w:tc>
        <w:tc>
          <w:tcPr>
            <w:tcW w:w="1843" w:type="dxa"/>
          </w:tcPr>
          <w:p w14:paraId="2CA8D0DD" w14:textId="77777777" w:rsidR="00DB0B7A" w:rsidRDefault="00DB0B7A" w:rsidP="00DB0B7A"/>
        </w:tc>
      </w:tr>
      <w:tr w:rsidR="00DB0B7A" w14:paraId="11A60F63" w14:textId="77777777" w:rsidTr="00C56EB7">
        <w:tc>
          <w:tcPr>
            <w:tcW w:w="2122" w:type="dxa"/>
          </w:tcPr>
          <w:p w14:paraId="2E09784F" w14:textId="15B31CED" w:rsidR="00DB0B7A" w:rsidRDefault="00C56EB7" w:rsidP="00DB0B7A">
            <w:r>
              <w:t>BP3</w:t>
            </w:r>
          </w:p>
        </w:tc>
        <w:tc>
          <w:tcPr>
            <w:tcW w:w="3543" w:type="dxa"/>
          </w:tcPr>
          <w:p w14:paraId="3C594012" w14:textId="6526A6C9" w:rsidR="00DB0B7A" w:rsidRDefault="00D021FD" w:rsidP="00DB0B7A">
            <w:r>
              <w:t>Overgang til gjennomføringsfasen</w:t>
            </w:r>
          </w:p>
        </w:tc>
        <w:tc>
          <w:tcPr>
            <w:tcW w:w="1276" w:type="dxa"/>
          </w:tcPr>
          <w:p w14:paraId="46FBD66B" w14:textId="39020A58" w:rsidR="00DB0B7A" w:rsidRDefault="00412B4D" w:rsidP="00DB0B7A">
            <w:r>
              <w:t>xx.xx.202x</w:t>
            </w:r>
          </w:p>
        </w:tc>
        <w:tc>
          <w:tcPr>
            <w:tcW w:w="1843" w:type="dxa"/>
          </w:tcPr>
          <w:p w14:paraId="465DA595" w14:textId="77777777" w:rsidR="00DB0B7A" w:rsidRDefault="00DB0B7A" w:rsidP="00DB0B7A"/>
        </w:tc>
      </w:tr>
      <w:tr w:rsidR="00DB0B7A" w14:paraId="645E6422" w14:textId="77777777" w:rsidTr="00C56EB7">
        <w:tc>
          <w:tcPr>
            <w:tcW w:w="2122" w:type="dxa"/>
          </w:tcPr>
          <w:p w14:paraId="2AA8FCAB" w14:textId="310BAF05" w:rsidR="00DB0B7A" w:rsidRDefault="00256623" w:rsidP="00DB0B7A">
            <w:r>
              <w:t>BP4</w:t>
            </w:r>
          </w:p>
        </w:tc>
        <w:tc>
          <w:tcPr>
            <w:tcW w:w="3543" w:type="dxa"/>
          </w:tcPr>
          <w:p w14:paraId="2FF1EC56" w14:textId="7611762A" w:rsidR="00DB0B7A" w:rsidRDefault="00256623" w:rsidP="00DB0B7A">
            <w:r>
              <w:t>Overgang til avslutningsfasen</w:t>
            </w:r>
          </w:p>
        </w:tc>
        <w:tc>
          <w:tcPr>
            <w:tcW w:w="1276" w:type="dxa"/>
          </w:tcPr>
          <w:p w14:paraId="6F046C44" w14:textId="1E53A72A" w:rsidR="00DB0B7A" w:rsidRDefault="00412B4D" w:rsidP="00DB0B7A">
            <w:r>
              <w:t>xx.xx.202x</w:t>
            </w:r>
          </w:p>
        </w:tc>
        <w:tc>
          <w:tcPr>
            <w:tcW w:w="1843" w:type="dxa"/>
          </w:tcPr>
          <w:p w14:paraId="17BA626B" w14:textId="77777777" w:rsidR="00DB0B7A" w:rsidRDefault="00DB0B7A" w:rsidP="00DB0B7A"/>
        </w:tc>
      </w:tr>
    </w:tbl>
    <w:p w14:paraId="7F7FF5C2" w14:textId="77777777" w:rsidR="00F602DC" w:rsidRPr="00F602DC" w:rsidRDefault="00F602DC" w:rsidP="00F602DC">
      <w:pPr>
        <w:rPr>
          <w:b/>
          <w:bCs/>
          <w:sz w:val="32"/>
          <w:szCs w:val="32"/>
        </w:rPr>
      </w:pPr>
    </w:p>
    <w:p w14:paraId="2548781D" w14:textId="3559BC2A" w:rsidR="00794253" w:rsidRDefault="007222F1" w:rsidP="00686381">
      <w:pPr>
        <w:spacing w:line="276" w:lineRule="auto"/>
        <w:rPr>
          <w:rFonts w:cs="Arial"/>
          <w:iCs/>
          <w:sz w:val="22"/>
        </w:rPr>
      </w:pPr>
      <w:r w:rsidRPr="00686381">
        <w:rPr>
          <w:rFonts w:cs="Arial"/>
          <w:iCs/>
          <w:sz w:val="22"/>
        </w:rPr>
        <w:t xml:space="preserve">Dette dokumentet er en overordnet </w:t>
      </w:r>
      <w:r w:rsidR="00223D1B" w:rsidRPr="00686381">
        <w:rPr>
          <w:rFonts w:cs="Arial"/>
          <w:iCs/>
          <w:sz w:val="22"/>
        </w:rPr>
        <w:t xml:space="preserve">beskrivelse og </w:t>
      </w:r>
      <w:r w:rsidRPr="00686381">
        <w:rPr>
          <w:rFonts w:cs="Arial"/>
          <w:iCs/>
          <w:sz w:val="22"/>
        </w:rPr>
        <w:t xml:space="preserve">plan for hele prosjektet, og blir </w:t>
      </w:r>
      <w:r w:rsidR="00A37A65" w:rsidRPr="00686381">
        <w:rPr>
          <w:rFonts w:cs="Arial"/>
          <w:iCs/>
          <w:sz w:val="22"/>
        </w:rPr>
        <w:t>utarbeidet</w:t>
      </w:r>
      <w:r w:rsidRPr="00686381">
        <w:rPr>
          <w:rFonts w:cs="Arial"/>
          <w:iCs/>
          <w:sz w:val="22"/>
        </w:rPr>
        <w:t xml:space="preserve"> </w:t>
      </w:r>
      <w:r w:rsidR="000126E6" w:rsidRPr="00686381">
        <w:rPr>
          <w:rFonts w:cs="Arial"/>
          <w:iCs/>
          <w:sz w:val="22"/>
        </w:rPr>
        <w:t xml:space="preserve">i </w:t>
      </w:r>
      <w:r w:rsidRPr="00686381">
        <w:rPr>
          <w:rFonts w:cs="Arial"/>
          <w:iCs/>
          <w:sz w:val="22"/>
        </w:rPr>
        <w:t>konseptfasen og oppdatert gjennom prosjektet levetid.</w:t>
      </w:r>
      <w:r w:rsidR="00CF2506" w:rsidRPr="00686381">
        <w:rPr>
          <w:rFonts w:cs="Arial"/>
          <w:iCs/>
          <w:sz w:val="22"/>
        </w:rPr>
        <w:t xml:space="preserve"> Dokumentet er resultatet av utredningene i konseptfasen, og gir linjeledelsen en tilstrekkelig utdypende beskrivelse av prosjektet til at de kan utnevne nødvendige prosjektroller og </w:t>
      </w:r>
      <w:r w:rsidR="000126E6" w:rsidRPr="00686381">
        <w:rPr>
          <w:rFonts w:cs="Arial"/>
          <w:iCs/>
          <w:sz w:val="22"/>
        </w:rPr>
        <w:t>-</w:t>
      </w:r>
      <w:r w:rsidR="00CF2506" w:rsidRPr="00686381">
        <w:rPr>
          <w:rFonts w:cs="Arial"/>
          <w:iCs/>
          <w:sz w:val="22"/>
        </w:rPr>
        <w:t>ressurser</w:t>
      </w:r>
      <w:r w:rsidR="00D63072" w:rsidRPr="00686381">
        <w:rPr>
          <w:rFonts w:cs="Arial"/>
          <w:iCs/>
          <w:sz w:val="22"/>
        </w:rPr>
        <w:t>,</w:t>
      </w:r>
      <w:r w:rsidR="00CF2506" w:rsidRPr="00686381">
        <w:rPr>
          <w:rFonts w:cs="Arial"/>
          <w:iCs/>
          <w:sz w:val="22"/>
        </w:rPr>
        <w:t xml:space="preserve"> og beslutte igangsetting. </w:t>
      </w:r>
      <w:r w:rsidR="00A37A65" w:rsidRPr="00686381">
        <w:rPr>
          <w:rFonts w:cs="Arial"/>
          <w:iCs/>
          <w:sz w:val="22"/>
        </w:rPr>
        <w:t>Vide</w:t>
      </w:r>
      <w:r w:rsidR="00794253" w:rsidRPr="00686381">
        <w:rPr>
          <w:rFonts w:cs="Arial"/>
          <w:iCs/>
          <w:sz w:val="22"/>
        </w:rPr>
        <w:t>re gir det prosjekteier nødvendig informasjon til å beslutte overgang til gjennomføringsfasen og avslutningsfasen.</w:t>
      </w:r>
    </w:p>
    <w:p w14:paraId="5159F1AD" w14:textId="2C6620E6" w:rsidR="00C16923" w:rsidRPr="008167B8" w:rsidRDefault="008167B8" w:rsidP="00C16923">
      <w:pPr>
        <w:tabs>
          <w:tab w:val="center" w:pos="4536"/>
          <w:tab w:val="right" w:pos="9072"/>
        </w:tabs>
        <w:rPr>
          <w:rFonts w:cs="Arial"/>
          <w:iCs/>
          <w:sz w:val="22"/>
        </w:rPr>
      </w:pPr>
      <w:r w:rsidRPr="008167B8">
        <w:rPr>
          <w:rFonts w:cs="Arial"/>
          <w:iCs/>
          <w:sz w:val="22"/>
        </w:rPr>
        <w:t xml:space="preserve">Denne malen er </w:t>
      </w:r>
      <w:r w:rsidR="00C16923" w:rsidRPr="008167B8">
        <w:rPr>
          <w:rFonts w:cs="Arial"/>
          <w:iCs/>
          <w:sz w:val="22"/>
        </w:rPr>
        <w:t>basert på https://www. prosjektveiviseren.no</w:t>
      </w:r>
      <w:r w:rsidRPr="008167B8">
        <w:rPr>
          <w:rFonts w:cs="Arial"/>
          <w:iCs/>
          <w:sz w:val="22"/>
        </w:rPr>
        <w:t>.</w:t>
      </w:r>
    </w:p>
    <w:p w14:paraId="42A4AFD5" w14:textId="424976C8" w:rsidR="003202CB" w:rsidRPr="00686381" w:rsidRDefault="00CF2506" w:rsidP="00686381">
      <w:pPr>
        <w:spacing w:line="276" w:lineRule="auto"/>
        <w:rPr>
          <w:rFonts w:cs="Arial"/>
          <w:iCs/>
          <w:sz w:val="22"/>
        </w:rPr>
      </w:pPr>
      <w:r w:rsidRPr="00686381">
        <w:rPr>
          <w:rFonts w:cs="Arial"/>
          <w:iCs/>
          <w:sz w:val="22"/>
        </w:rPr>
        <w:t xml:space="preserve">Omfang </w:t>
      </w:r>
      <w:r w:rsidR="00794253" w:rsidRPr="00686381">
        <w:rPr>
          <w:rFonts w:cs="Arial"/>
          <w:iCs/>
          <w:sz w:val="22"/>
        </w:rPr>
        <w:t xml:space="preserve">av </w:t>
      </w:r>
      <w:r w:rsidRPr="00686381">
        <w:rPr>
          <w:rFonts w:cs="Arial"/>
          <w:iCs/>
          <w:sz w:val="22"/>
        </w:rPr>
        <w:t xml:space="preserve">og detaljering i </w:t>
      </w:r>
      <w:r w:rsidR="00794253" w:rsidRPr="00686381">
        <w:rPr>
          <w:rFonts w:cs="Arial"/>
          <w:iCs/>
          <w:sz w:val="22"/>
        </w:rPr>
        <w:t>dokumentet</w:t>
      </w:r>
      <w:r w:rsidRPr="00686381">
        <w:rPr>
          <w:rFonts w:cs="Arial"/>
          <w:iCs/>
          <w:sz w:val="22"/>
        </w:rPr>
        <w:t xml:space="preserve"> tilpasses størrelsen på prosjektet</w:t>
      </w:r>
      <w:r w:rsidR="00273E95" w:rsidRPr="00686381">
        <w:rPr>
          <w:rFonts w:cs="Arial"/>
          <w:iCs/>
          <w:sz w:val="22"/>
        </w:rPr>
        <w:t xml:space="preserve"> og hvilken fase</w:t>
      </w:r>
      <w:r w:rsidR="001177BD" w:rsidRPr="00686381">
        <w:rPr>
          <w:rFonts w:cs="Arial"/>
          <w:iCs/>
          <w:sz w:val="22"/>
        </w:rPr>
        <w:t xml:space="preserve"> prosjektet er i. </w:t>
      </w:r>
      <w:r w:rsidR="00EA6F1B" w:rsidRPr="00686381">
        <w:rPr>
          <w:rFonts w:cs="Arial"/>
          <w:iCs/>
          <w:sz w:val="22"/>
        </w:rPr>
        <w:t xml:space="preserve">Tekstene i grått er hjelpetekster og </w:t>
      </w:r>
      <w:r w:rsidR="00D63072" w:rsidRPr="00686381">
        <w:rPr>
          <w:rFonts w:cs="Arial"/>
          <w:iCs/>
          <w:sz w:val="22"/>
        </w:rPr>
        <w:t>skal</w:t>
      </w:r>
      <w:r w:rsidR="00EA6F1B" w:rsidRPr="00686381">
        <w:rPr>
          <w:rFonts w:cs="Arial"/>
          <w:iCs/>
          <w:sz w:val="22"/>
        </w:rPr>
        <w:t xml:space="preserve"> slettes</w:t>
      </w:r>
      <w:r w:rsidR="00EF0524" w:rsidRPr="00686381">
        <w:rPr>
          <w:rFonts w:cs="Arial"/>
          <w:iCs/>
          <w:sz w:val="22"/>
        </w:rPr>
        <w:t xml:space="preserve"> når dokumentet er ferdig utfylt.</w:t>
      </w:r>
    </w:p>
    <w:p w14:paraId="59BDB0A8" w14:textId="7EE69324" w:rsidR="00B10B86" w:rsidRPr="00686381" w:rsidRDefault="00B10B86" w:rsidP="00686381">
      <w:pPr>
        <w:spacing w:line="276" w:lineRule="auto"/>
        <w:rPr>
          <w:rFonts w:cs="Arial"/>
          <w:b/>
          <w:bCs/>
          <w:iCs/>
          <w:sz w:val="22"/>
        </w:rPr>
      </w:pPr>
      <w:r w:rsidRPr="00686381">
        <w:rPr>
          <w:rFonts w:cs="Arial"/>
          <w:b/>
          <w:bCs/>
          <w:iCs/>
          <w:sz w:val="22"/>
        </w:rPr>
        <w:t xml:space="preserve">Maks sideantall i </w:t>
      </w:r>
      <w:r w:rsidR="0023479F">
        <w:rPr>
          <w:rFonts w:cs="Arial"/>
          <w:b/>
          <w:bCs/>
          <w:iCs/>
          <w:sz w:val="22"/>
        </w:rPr>
        <w:t>søknaden</w:t>
      </w:r>
      <w:r w:rsidRPr="00686381">
        <w:rPr>
          <w:rFonts w:cs="Arial"/>
          <w:b/>
          <w:bCs/>
          <w:iCs/>
          <w:sz w:val="22"/>
        </w:rPr>
        <w:t xml:space="preserve"> er 15 sider, inkludert forside.</w:t>
      </w:r>
    </w:p>
    <w:p w14:paraId="16D847E2" w14:textId="77777777" w:rsidR="003202CB" w:rsidRDefault="003202CB">
      <w:pPr>
        <w:rPr>
          <w:i/>
        </w:rPr>
      </w:pPr>
    </w:p>
    <w:p w14:paraId="024A6EB7" w14:textId="77777777" w:rsidR="003202CB" w:rsidRPr="009F1B53" w:rsidRDefault="00D2056F" w:rsidP="00C16923">
      <w:pPr>
        <w:rPr>
          <w:b/>
          <w:caps/>
          <w:kern w:val="28"/>
          <w:sz w:val="20"/>
          <w:szCs w:val="20"/>
        </w:rPr>
      </w:pPr>
      <w:hyperlink r:id="rId12" w:history="1">
        <w:r w:rsidR="003202CB" w:rsidRPr="009F1B53">
          <w:rPr>
            <w:rStyle w:val="Hyperlink"/>
            <w:b/>
            <w:caps/>
            <w:kern w:val="28"/>
            <w:sz w:val="20"/>
            <w:szCs w:val="20"/>
          </w:rPr>
          <w:t>Informasjon om fasene Fra prosjektveiviseren</w:t>
        </w:r>
      </w:hyperlink>
      <w:r w:rsidR="003202CB" w:rsidRPr="009F1B53">
        <w:rPr>
          <w:b/>
          <w:caps/>
          <w:kern w:val="28"/>
          <w:sz w:val="20"/>
          <w:szCs w:val="20"/>
        </w:rPr>
        <w:t xml:space="preserve"> </w:t>
      </w:r>
    </w:p>
    <w:p w14:paraId="5AB8EEC8" w14:textId="77777777" w:rsidR="00B10B86" w:rsidRDefault="003202CB" w:rsidP="3E78A0BB">
      <w:pPr>
        <w:jc w:val="center"/>
        <w:rPr>
          <w:b/>
          <w:bCs/>
          <w:caps/>
          <w:sz w:val="28"/>
          <w:szCs w:val="28"/>
          <w:highlight w:val="yellow"/>
        </w:rPr>
      </w:pPr>
      <w:r>
        <w:rPr>
          <w:noProof/>
        </w:rPr>
        <w:drawing>
          <wp:inline distT="0" distB="0" distL="0" distR="0" wp14:anchorId="56149290" wp14:editId="508A5512">
            <wp:extent cx="5689184" cy="1876425"/>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rcRect l="19273" t="12997" r="17785" b="51898"/>
                    <a:stretch>
                      <a:fillRect/>
                    </a:stretch>
                  </pic:blipFill>
                  <pic:spPr>
                    <a:xfrm>
                      <a:off x="0" y="0"/>
                      <a:ext cx="5722882" cy="1887539"/>
                    </a:xfrm>
                    <a:prstGeom prst="rect">
                      <a:avLst/>
                    </a:prstGeom>
                  </pic:spPr>
                </pic:pic>
              </a:graphicData>
            </a:graphic>
          </wp:inline>
        </w:drawing>
      </w:r>
    </w:p>
    <w:p w14:paraId="2D9175F8" w14:textId="77777777" w:rsidR="00B10B86" w:rsidRDefault="00B10B86">
      <w:pPr>
        <w:rPr>
          <w:b/>
          <w:bCs/>
          <w:caps/>
          <w:sz w:val="28"/>
          <w:szCs w:val="28"/>
          <w:highlight w:val="yellow"/>
        </w:rPr>
      </w:pPr>
      <w:r>
        <w:rPr>
          <w:b/>
          <w:bCs/>
          <w:caps/>
          <w:sz w:val="28"/>
          <w:szCs w:val="28"/>
          <w:highlight w:val="yellow"/>
        </w:rPr>
        <w:br w:type="page"/>
      </w:r>
    </w:p>
    <w:p w14:paraId="40677486" w14:textId="77777777" w:rsidR="00B10B86" w:rsidRPr="00AA26CE" w:rsidRDefault="00B10B86" w:rsidP="00B10B86">
      <w:pPr>
        <w:pStyle w:val="Ekstrastil4"/>
        <w:numPr>
          <w:ilvl w:val="0"/>
          <w:numId w:val="0"/>
        </w:numPr>
        <w:ind w:left="709" w:hanging="709"/>
      </w:pPr>
      <w:bookmarkStart w:id="0" w:name="_Toc12020995"/>
      <w:bookmarkStart w:id="1" w:name="_Toc160114013"/>
      <w:r w:rsidRPr="00AA26CE">
        <w:lastRenderedPageBreak/>
        <w:t>Oppsummeringsforside</w:t>
      </w:r>
      <w:bookmarkEnd w:id="0"/>
      <w:bookmarkEnd w:id="1"/>
    </w:p>
    <w:p w14:paraId="5BEE12D1" w14:textId="77777777" w:rsidR="00B10B86" w:rsidRPr="00686381" w:rsidRDefault="00B10B86" w:rsidP="00686381">
      <w:pPr>
        <w:tabs>
          <w:tab w:val="num" w:pos="1440"/>
        </w:tabs>
        <w:spacing w:before="240" w:after="0" w:line="276" w:lineRule="auto"/>
        <w:ind w:right="567"/>
        <w:rPr>
          <w:color w:val="7F7F7F" w:themeColor="background1" w:themeShade="7F"/>
          <w:sz w:val="22"/>
        </w:rPr>
      </w:pPr>
      <w:r w:rsidRPr="00686381">
        <w:rPr>
          <w:sz w:val="22"/>
        </w:rPr>
        <w:t>[Denne siden fylles ut til slutt, etter resten av prosjektforslaget er fylt ut]</w:t>
      </w:r>
    </w:p>
    <w:p w14:paraId="5754C978" w14:textId="77777777" w:rsidR="00B10B86" w:rsidRPr="004C27C1" w:rsidRDefault="00B10B86" w:rsidP="00B10B86">
      <w:pPr>
        <w:spacing w:after="0"/>
      </w:pPr>
    </w:p>
    <w:p w14:paraId="6AC1EFDC" w14:textId="77777777" w:rsidR="00B10B86" w:rsidRPr="004C27C1" w:rsidRDefault="00B10B86" w:rsidP="00B10B86">
      <w:pPr>
        <w:spacing w:after="0"/>
        <w:rPr>
          <w:sz w:val="28"/>
        </w:rPr>
      </w:pPr>
      <w:r w:rsidRPr="004C27C1">
        <w:rPr>
          <w:sz w:val="28"/>
        </w:rPr>
        <w:t>Prosjektnavn:</w:t>
      </w:r>
    </w:p>
    <w:p w14:paraId="2D1BC103" w14:textId="77777777" w:rsidR="00B10B86" w:rsidRPr="004C27C1" w:rsidRDefault="00B10B86" w:rsidP="00B10B86">
      <w:pPr>
        <w:spacing w:after="0"/>
      </w:pPr>
    </w:p>
    <w:p w14:paraId="1CC84DC2" w14:textId="77777777" w:rsidR="00B10B86" w:rsidRPr="004C27C1" w:rsidRDefault="00B10B86" w:rsidP="00B10B86">
      <w:pPr>
        <w:spacing w:after="0"/>
        <w:rPr>
          <w:sz w:val="28"/>
          <w:u w:val="single"/>
        </w:rPr>
      </w:pPr>
      <w:r w:rsidRPr="004C27C1">
        <w:rPr>
          <w:sz w:val="28"/>
          <w:u w:val="single"/>
        </w:rPr>
        <w:t>Beskrivelse av prosjektet</w:t>
      </w:r>
    </w:p>
    <w:p w14:paraId="4B5BD1C2" w14:textId="77777777" w:rsidR="00B10B86" w:rsidRPr="00686381" w:rsidRDefault="00B10B86" w:rsidP="00B10B86">
      <w:pPr>
        <w:spacing w:after="0"/>
        <w:rPr>
          <w:sz w:val="22"/>
        </w:rPr>
      </w:pPr>
      <w:r w:rsidRPr="00686381">
        <w:rPr>
          <w:sz w:val="22"/>
        </w:rPr>
        <w:t>[Oppsummer kort på 1-2 avsnitt hva prosjektets mål er.]</w:t>
      </w:r>
    </w:p>
    <w:p w14:paraId="1C8AE7DB" w14:textId="77777777" w:rsidR="00B10B86" w:rsidRPr="00AA26CE" w:rsidRDefault="00B10B86" w:rsidP="00B10B86">
      <w:pPr>
        <w:spacing w:after="0"/>
      </w:pPr>
    </w:p>
    <w:p w14:paraId="17ED7103" w14:textId="77777777" w:rsidR="00B10B86" w:rsidRPr="004C27C1" w:rsidRDefault="00B10B86" w:rsidP="00B10B86">
      <w:pPr>
        <w:spacing w:after="0"/>
        <w:rPr>
          <w:sz w:val="28"/>
          <w:u w:val="single"/>
        </w:rPr>
      </w:pPr>
      <w:r w:rsidRPr="004C27C1">
        <w:rPr>
          <w:sz w:val="28"/>
          <w:u w:val="single"/>
        </w:rPr>
        <w:t>Strategisk forankring</w:t>
      </w:r>
    </w:p>
    <w:p w14:paraId="0B153944" w14:textId="77777777" w:rsidR="00B10B86" w:rsidRPr="004C27C1" w:rsidRDefault="00B10B86" w:rsidP="00B10B86">
      <w:pPr>
        <w:spacing w:after="0"/>
      </w:pPr>
    </w:p>
    <w:p w14:paraId="48428985" w14:textId="5E088D67" w:rsidR="00B10B86" w:rsidRPr="004C27C1" w:rsidRDefault="00D2056F" w:rsidP="00B10B86">
      <w:pPr>
        <w:pStyle w:val="Header"/>
        <w:rPr>
          <w:rFonts w:asciiTheme="minorHAnsi" w:hAnsiTheme="minorHAnsi" w:cstheme="minorHAnsi"/>
        </w:rPr>
      </w:pPr>
      <w:sdt>
        <w:sdtPr>
          <w:rPr>
            <w:rFonts w:asciiTheme="minorHAnsi" w:hAnsiTheme="minorHAnsi" w:cstheme="minorHAnsi"/>
          </w:rPr>
          <w:id w:val="-784426497"/>
          <w14:checkbox>
            <w14:checked w14:val="0"/>
            <w14:checkedState w14:val="2612" w14:font="MS Gothic"/>
            <w14:uncheckedState w14:val="2610" w14:font="MS Gothic"/>
          </w14:checkbox>
        </w:sdtPr>
        <w:sdtEndPr/>
        <w:sdtContent>
          <w:r w:rsidR="00B10B86" w:rsidRPr="004C27C1">
            <w:rPr>
              <w:rFonts w:ascii="MS Gothic" w:eastAsia="MS Gothic" w:hAnsi="MS Gothic" w:cstheme="minorHAnsi" w:hint="eastAsia"/>
            </w:rPr>
            <w:t>☐</w:t>
          </w:r>
        </w:sdtContent>
      </w:sdt>
      <w:r w:rsidR="00B10B86" w:rsidRPr="004C27C1">
        <w:rPr>
          <w:rFonts w:asciiTheme="minorHAnsi" w:hAnsiTheme="minorHAnsi" w:cstheme="minorHAnsi"/>
        </w:rPr>
        <w:t xml:space="preserve"> </w:t>
      </w:r>
      <w:r w:rsidR="002E4541">
        <w:rPr>
          <w:rFonts w:asciiTheme="minorHAnsi" w:hAnsiTheme="minorHAnsi" w:cstheme="minorHAnsi"/>
        </w:rPr>
        <w:t>Varige velferdsløsninger</w:t>
      </w:r>
    </w:p>
    <w:p w14:paraId="3BA2866A" w14:textId="54378EFF" w:rsidR="00B10B86" w:rsidRPr="004C27C1" w:rsidRDefault="00D2056F" w:rsidP="00B10B86">
      <w:pPr>
        <w:pStyle w:val="Header"/>
        <w:rPr>
          <w:rFonts w:asciiTheme="minorHAnsi" w:hAnsiTheme="minorHAnsi" w:cstheme="minorHAnsi"/>
        </w:rPr>
      </w:pPr>
      <w:sdt>
        <w:sdtPr>
          <w:rPr>
            <w:rFonts w:asciiTheme="minorHAnsi" w:hAnsiTheme="minorHAnsi" w:cstheme="minorHAnsi"/>
          </w:rPr>
          <w:id w:val="803042214"/>
          <w14:checkbox>
            <w14:checked w14:val="0"/>
            <w14:checkedState w14:val="2612" w14:font="MS Gothic"/>
            <w14:uncheckedState w14:val="2610" w14:font="MS Gothic"/>
          </w14:checkbox>
        </w:sdtPr>
        <w:sdtEndPr/>
        <w:sdtContent>
          <w:r w:rsidR="00B10B86" w:rsidRPr="004C27C1">
            <w:rPr>
              <w:rFonts w:ascii="Segoe UI Symbol" w:eastAsia="MS Gothic" w:hAnsi="Segoe UI Symbol" w:cs="Segoe UI Symbol"/>
            </w:rPr>
            <w:t>☐</w:t>
          </w:r>
        </w:sdtContent>
      </w:sdt>
      <w:r w:rsidR="00B10B86" w:rsidRPr="004C27C1">
        <w:rPr>
          <w:rFonts w:asciiTheme="minorHAnsi" w:hAnsiTheme="minorHAnsi" w:cstheme="minorHAnsi"/>
        </w:rPr>
        <w:t xml:space="preserve"> </w:t>
      </w:r>
      <w:r w:rsidR="002E4541">
        <w:rPr>
          <w:rFonts w:asciiTheme="minorHAnsi" w:hAnsiTheme="minorHAnsi" w:cstheme="minorHAnsi"/>
        </w:rPr>
        <w:t>Et velfungerende demokrati</w:t>
      </w:r>
    </w:p>
    <w:p w14:paraId="650B54D7" w14:textId="0C9B4299" w:rsidR="00B10B86" w:rsidRPr="004C27C1" w:rsidRDefault="00D2056F" w:rsidP="00B10B86">
      <w:pPr>
        <w:pStyle w:val="Header"/>
        <w:rPr>
          <w:rFonts w:asciiTheme="minorHAnsi" w:hAnsiTheme="minorHAnsi" w:cstheme="minorHAnsi"/>
        </w:rPr>
      </w:pPr>
      <w:sdt>
        <w:sdtPr>
          <w:rPr>
            <w:rFonts w:asciiTheme="minorHAnsi" w:hAnsiTheme="minorHAnsi" w:cstheme="minorHAnsi"/>
          </w:rPr>
          <w:id w:val="141246354"/>
          <w14:checkbox>
            <w14:checked w14:val="0"/>
            <w14:checkedState w14:val="2612" w14:font="MS Gothic"/>
            <w14:uncheckedState w14:val="2610" w14:font="MS Gothic"/>
          </w14:checkbox>
        </w:sdtPr>
        <w:sdtEndPr/>
        <w:sdtContent>
          <w:r w:rsidR="00B10B86" w:rsidRPr="004C27C1">
            <w:rPr>
              <w:rFonts w:ascii="Segoe UI Symbol" w:eastAsia="MS Gothic" w:hAnsi="Segoe UI Symbol" w:cs="Segoe UI Symbol"/>
            </w:rPr>
            <w:t>☐</w:t>
          </w:r>
        </w:sdtContent>
      </w:sdt>
      <w:r w:rsidR="00B10B86" w:rsidRPr="004C27C1">
        <w:rPr>
          <w:rFonts w:asciiTheme="minorHAnsi" w:hAnsiTheme="minorHAnsi" w:cstheme="minorHAnsi"/>
        </w:rPr>
        <w:t xml:space="preserve"> </w:t>
      </w:r>
      <w:r w:rsidR="002E4541">
        <w:rPr>
          <w:rFonts w:asciiTheme="minorHAnsi" w:hAnsiTheme="minorHAnsi" w:cstheme="minorHAnsi"/>
        </w:rPr>
        <w:t>En bærekraftig utvikling</w:t>
      </w:r>
    </w:p>
    <w:p w14:paraId="7EC2AF1E" w14:textId="0B7AB480" w:rsidR="00B10B86" w:rsidRPr="004C27C1" w:rsidRDefault="00D2056F" w:rsidP="00B10B86">
      <w:pPr>
        <w:pStyle w:val="Header"/>
        <w:rPr>
          <w:rFonts w:asciiTheme="minorHAnsi" w:hAnsiTheme="minorHAnsi" w:cstheme="minorHAnsi"/>
        </w:rPr>
      </w:pPr>
      <w:sdt>
        <w:sdtPr>
          <w:rPr>
            <w:rFonts w:asciiTheme="minorHAnsi" w:hAnsiTheme="minorHAnsi" w:cstheme="minorHAnsi"/>
          </w:rPr>
          <w:id w:val="342356289"/>
          <w14:checkbox>
            <w14:checked w14:val="0"/>
            <w14:checkedState w14:val="2612" w14:font="MS Gothic"/>
            <w14:uncheckedState w14:val="2610" w14:font="MS Gothic"/>
          </w14:checkbox>
        </w:sdtPr>
        <w:sdtEndPr/>
        <w:sdtContent>
          <w:r w:rsidR="00B10B86" w:rsidRPr="004C27C1">
            <w:rPr>
              <w:rFonts w:ascii="Segoe UI Symbol" w:eastAsia="MS Gothic" w:hAnsi="Segoe UI Symbol" w:cs="Segoe UI Symbol"/>
            </w:rPr>
            <w:t>☐</w:t>
          </w:r>
        </w:sdtContent>
      </w:sdt>
      <w:r w:rsidR="00B10B86" w:rsidRPr="004C27C1">
        <w:rPr>
          <w:rFonts w:asciiTheme="minorHAnsi" w:hAnsiTheme="minorHAnsi" w:cstheme="minorHAnsi"/>
        </w:rPr>
        <w:t xml:space="preserve"> </w:t>
      </w:r>
      <w:r w:rsidR="002E4541">
        <w:rPr>
          <w:rFonts w:asciiTheme="minorHAnsi" w:hAnsiTheme="minorHAnsi" w:cstheme="minorHAnsi"/>
        </w:rPr>
        <w:t>Kompetanse for en uforutsigbar verden</w:t>
      </w:r>
    </w:p>
    <w:p w14:paraId="0DC50B23" w14:textId="77777777" w:rsidR="00B10B86" w:rsidRPr="004C27C1" w:rsidRDefault="00B10B86" w:rsidP="00B10B86">
      <w:pPr>
        <w:spacing w:after="0"/>
      </w:pPr>
    </w:p>
    <w:p w14:paraId="5B48ED4B" w14:textId="77777777" w:rsidR="00B10B86" w:rsidRPr="004C27C1" w:rsidRDefault="00B10B86" w:rsidP="00B10B86">
      <w:pPr>
        <w:spacing w:after="0"/>
        <w:rPr>
          <w:sz w:val="28"/>
          <w:u w:val="single"/>
        </w:rPr>
      </w:pPr>
      <w:r w:rsidRPr="004C27C1">
        <w:rPr>
          <w:sz w:val="28"/>
          <w:u w:val="single"/>
        </w:rPr>
        <w:t>Tre viktigste gevinster</w:t>
      </w:r>
    </w:p>
    <w:tbl>
      <w:tblPr>
        <w:tblW w:w="10155"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510"/>
        <w:gridCol w:w="3402"/>
        <w:gridCol w:w="3243"/>
      </w:tblGrid>
      <w:tr w:rsidR="00B10B86" w:rsidRPr="00BB38AD" w14:paraId="7DE02F83" w14:textId="77777777">
        <w:tc>
          <w:tcPr>
            <w:tcW w:w="3510"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17C43D33" w14:textId="77777777" w:rsidR="00B10B86" w:rsidRPr="00BB38AD" w:rsidRDefault="00B10B86">
            <w:pPr>
              <w:keepNext/>
              <w:spacing w:after="120"/>
              <w:jc w:val="both"/>
              <w:rPr>
                <w:rFonts w:cs="Arial"/>
                <w:sz w:val="22"/>
              </w:rPr>
            </w:pPr>
            <w:r w:rsidRPr="00BB38AD">
              <w:rPr>
                <w:rFonts w:cs="Arial"/>
                <w:sz w:val="22"/>
              </w:rPr>
              <w:t>Gevinster</w:t>
            </w:r>
          </w:p>
        </w:tc>
        <w:tc>
          <w:tcPr>
            <w:tcW w:w="3402"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5E6C9708" w14:textId="77777777" w:rsidR="00B10B86" w:rsidRPr="00BB38AD" w:rsidRDefault="00B10B86">
            <w:pPr>
              <w:keepNext/>
              <w:spacing w:after="120"/>
              <w:rPr>
                <w:rFonts w:cs="Arial"/>
                <w:sz w:val="22"/>
              </w:rPr>
            </w:pPr>
            <w:r w:rsidRPr="00BB38AD">
              <w:rPr>
                <w:rFonts w:cs="Arial"/>
                <w:sz w:val="22"/>
              </w:rPr>
              <w:t>For hvem, og hvordan</w:t>
            </w:r>
            <w:r>
              <w:rPr>
                <w:rFonts w:cs="Arial"/>
                <w:sz w:val="22"/>
              </w:rPr>
              <w:t>,</w:t>
            </w:r>
            <w:r w:rsidRPr="00BB38AD">
              <w:rPr>
                <w:rFonts w:cs="Arial"/>
                <w:sz w:val="22"/>
              </w:rPr>
              <w:t xml:space="preserve"> </w:t>
            </w:r>
            <w:proofErr w:type="gramStart"/>
            <w:r w:rsidRPr="00BB38AD">
              <w:rPr>
                <w:rFonts w:cs="Arial"/>
                <w:sz w:val="22"/>
              </w:rPr>
              <w:t>fremkommer</w:t>
            </w:r>
            <w:proofErr w:type="gramEnd"/>
            <w:r w:rsidRPr="00BB38AD">
              <w:rPr>
                <w:rFonts w:cs="Arial"/>
                <w:sz w:val="22"/>
              </w:rPr>
              <w:t xml:space="preserve"> gevinsten?</w:t>
            </w:r>
          </w:p>
        </w:tc>
        <w:tc>
          <w:tcPr>
            <w:tcW w:w="3243"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06EAEF04" w14:textId="77777777" w:rsidR="00B10B86" w:rsidRPr="00BB38AD" w:rsidRDefault="00B10B86">
            <w:pPr>
              <w:keepNext/>
              <w:spacing w:after="120"/>
              <w:rPr>
                <w:rFonts w:cs="Arial"/>
                <w:sz w:val="22"/>
              </w:rPr>
            </w:pPr>
            <w:r w:rsidRPr="00BB38AD">
              <w:rPr>
                <w:rFonts w:cs="Arial"/>
                <w:sz w:val="22"/>
              </w:rPr>
              <w:t>Forutsetninger for at gevinsten skal kunne realiseres</w:t>
            </w:r>
          </w:p>
        </w:tc>
      </w:tr>
      <w:tr w:rsidR="00B10B86" w14:paraId="1522F28A" w14:textId="77777777">
        <w:tc>
          <w:tcPr>
            <w:tcW w:w="3510" w:type="dxa"/>
            <w:tcBorders>
              <w:top w:val="single" w:sz="4" w:space="0" w:color="84929B"/>
              <w:left w:val="single" w:sz="4" w:space="0" w:color="84929B"/>
              <w:bottom w:val="single" w:sz="4" w:space="0" w:color="84929B"/>
              <w:right w:val="single" w:sz="4" w:space="0" w:color="84929B"/>
            </w:tcBorders>
          </w:tcPr>
          <w:p w14:paraId="1C8BA43C" w14:textId="77777777" w:rsidR="00B10B86" w:rsidRPr="00BA1AC0" w:rsidRDefault="00B10B86">
            <w:pPr>
              <w:ind w:left="360"/>
              <w:rPr>
                <w:color w:val="000000" w:themeColor="text1"/>
              </w:rPr>
            </w:pPr>
          </w:p>
        </w:tc>
        <w:tc>
          <w:tcPr>
            <w:tcW w:w="3402" w:type="dxa"/>
            <w:tcBorders>
              <w:top w:val="single" w:sz="4" w:space="0" w:color="84929B"/>
              <w:left w:val="single" w:sz="4" w:space="0" w:color="84929B"/>
              <w:bottom w:val="single" w:sz="4" w:space="0" w:color="84929B"/>
              <w:right w:val="single" w:sz="4" w:space="0" w:color="84929B"/>
            </w:tcBorders>
          </w:tcPr>
          <w:p w14:paraId="34285E26" w14:textId="77777777" w:rsidR="00B10B86" w:rsidRPr="00DD041E" w:rsidRDefault="00B10B86">
            <w:pPr>
              <w:spacing w:after="120"/>
              <w:rPr>
                <w:sz w:val="20"/>
              </w:rPr>
            </w:pPr>
          </w:p>
        </w:tc>
        <w:tc>
          <w:tcPr>
            <w:tcW w:w="3243" w:type="dxa"/>
            <w:tcBorders>
              <w:top w:val="single" w:sz="4" w:space="0" w:color="84929B"/>
              <w:left w:val="single" w:sz="4" w:space="0" w:color="84929B"/>
              <w:bottom w:val="single" w:sz="4" w:space="0" w:color="84929B"/>
              <w:right w:val="single" w:sz="4" w:space="0" w:color="84929B"/>
            </w:tcBorders>
          </w:tcPr>
          <w:p w14:paraId="0BB0B52B" w14:textId="77777777" w:rsidR="00B10B86" w:rsidRDefault="00B10B86">
            <w:pPr>
              <w:spacing w:after="120"/>
              <w:rPr>
                <w:sz w:val="20"/>
              </w:rPr>
            </w:pPr>
          </w:p>
        </w:tc>
      </w:tr>
      <w:tr w:rsidR="00B10B86" w:rsidRPr="00E46B9D" w14:paraId="6054BF3B" w14:textId="77777777">
        <w:tc>
          <w:tcPr>
            <w:tcW w:w="3510" w:type="dxa"/>
            <w:tcBorders>
              <w:top w:val="single" w:sz="4" w:space="0" w:color="84929B"/>
              <w:left w:val="single" w:sz="4" w:space="0" w:color="84929B"/>
              <w:bottom w:val="single" w:sz="4" w:space="0" w:color="84929B"/>
              <w:right w:val="single" w:sz="4" w:space="0" w:color="84929B"/>
            </w:tcBorders>
          </w:tcPr>
          <w:p w14:paraId="78BF4948" w14:textId="77777777" w:rsidR="00B10B86" w:rsidRPr="00BA1AC0" w:rsidRDefault="00B10B86">
            <w:pPr>
              <w:ind w:left="360"/>
              <w:rPr>
                <w:color w:val="000000" w:themeColor="text1"/>
              </w:rPr>
            </w:pPr>
          </w:p>
        </w:tc>
        <w:tc>
          <w:tcPr>
            <w:tcW w:w="3402" w:type="dxa"/>
            <w:tcBorders>
              <w:top w:val="single" w:sz="4" w:space="0" w:color="84929B"/>
              <w:left w:val="single" w:sz="4" w:space="0" w:color="84929B"/>
              <w:bottom w:val="single" w:sz="4" w:space="0" w:color="84929B"/>
              <w:right w:val="single" w:sz="4" w:space="0" w:color="84929B"/>
            </w:tcBorders>
          </w:tcPr>
          <w:p w14:paraId="5D6B555A" w14:textId="77777777" w:rsidR="00B10B86" w:rsidRPr="00E46B9D" w:rsidRDefault="00B10B86">
            <w:pPr>
              <w:spacing w:after="120"/>
              <w:rPr>
                <w:sz w:val="20"/>
              </w:rPr>
            </w:pPr>
          </w:p>
        </w:tc>
        <w:tc>
          <w:tcPr>
            <w:tcW w:w="3243" w:type="dxa"/>
            <w:tcBorders>
              <w:top w:val="single" w:sz="4" w:space="0" w:color="84929B"/>
              <w:left w:val="single" w:sz="4" w:space="0" w:color="84929B"/>
              <w:bottom w:val="single" w:sz="4" w:space="0" w:color="84929B"/>
              <w:right w:val="single" w:sz="4" w:space="0" w:color="84929B"/>
            </w:tcBorders>
          </w:tcPr>
          <w:p w14:paraId="79B643D2" w14:textId="77777777" w:rsidR="00B10B86" w:rsidRPr="00E46B9D" w:rsidRDefault="00B10B86">
            <w:pPr>
              <w:spacing w:after="120"/>
              <w:rPr>
                <w:sz w:val="20"/>
              </w:rPr>
            </w:pPr>
          </w:p>
        </w:tc>
      </w:tr>
      <w:tr w:rsidR="00B10B86" w:rsidRPr="00E46B9D" w14:paraId="4C0F77E6" w14:textId="77777777">
        <w:tc>
          <w:tcPr>
            <w:tcW w:w="3510" w:type="dxa"/>
            <w:tcBorders>
              <w:top w:val="single" w:sz="4" w:space="0" w:color="84929B"/>
              <w:left w:val="single" w:sz="4" w:space="0" w:color="84929B"/>
              <w:bottom w:val="single" w:sz="4" w:space="0" w:color="84929B"/>
              <w:right w:val="single" w:sz="4" w:space="0" w:color="84929B"/>
            </w:tcBorders>
          </w:tcPr>
          <w:p w14:paraId="2E3922A9" w14:textId="77777777" w:rsidR="00B10B86" w:rsidRPr="00BA1AC0" w:rsidRDefault="00B10B86">
            <w:pPr>
              <w:ind w:left="360"/>
              <w:rPr>
                <w:color w:val="000000" w:themeColor="text1"/>
              </w:rPr>
            </w:pPr>
          </w:p>
        </w:tc>
        <w:tc>
          <w:tcPr>
            <w:tcW w:w="3402" w:type="dxa"/>
            <w:tcBorders>
              <w:top w:val="single" w:sz="4" w:space="0" w:color="84929B"/>
              <w:left w:val="single" w:sz="4" w:space="0" w:color="84929B"/>
              <w:bottom w:val="single" w:sz="4" w:space="0" w:color="84929B"/>
              <w:right w:val="single" w:sz="4" w:space="0" w:color="84929B"/>
            </w:tcBorders>
          </w:tcPr>
          <w:p w14:paraId="60F37A45" w14:textId="77777777" w:rsidR="00B10B86" w:rsidRPr="00E46B9D" w:rsidRDefault="00B10B86">
            <w:pPr>
              <w:spacing w:after="120"/>
              <w:rPr>
                <w:sz w:val="20"/>
              </w:rPr>
            </w:pPr>
          </w:p>
        </w:tc>
        <w:tc>
          <w:tcPr>
            <w:tcW w:w="3243" w:type="dxa"/>
            <w:tcBorders>
              <w:top w:val="single" w:sz="4" w:space="0" w:color="84929B"/>
              <w:left w:val="single" w:sz="4" w:space="0" w:color="84929B"/>
              <w:bottom w:val="single" w:sz="4" w:space="0" w:color="84929B"/>
              <w:right w:val="single" w:sz="4" w:space="0" w:color="84929B"/>
            </w:tcBorders>
          </w:tcPr>
          <w:p w14:paraId="77A690D7" w14:textId="77777777" w:rsidR="00B10B86" w:rsidRPr="00E46B9D" w:rsidRDefault="00B10B86">
            <w:pPr>
              <w:spacing w:after="120"/>
              <w:ind w:left="33"/>
              <w:rPr>
                <w:sz w:val="20"/>
              </w:rPr>
            </w:pPr>
          </w:p>
        </w:tc>
      </w:tr>
    </w:tbl>
    <w:p w14:paraId="08778CB2" w14:textId="77777777" w:rsidR="00B10B86" w:rsidRDefault="00B10B86" w:rsidP="00B10B86">
      <w:pPr>
        <w:spacing w:after="0"/>
      </w:pPr>
    </w:p>
    <w:p w14:paraId="6D5D4FD8" w14:textId="77777777" w:rsidR="00B10B86" w:rsidRPr="004C27C1" w:rsidRDefault="00B10B86" w:rsidP="00B10B86">
      <w:pPr>
        <w:spacing w:after="0"/>
        <w:rPr>
          <w:sz w:val="28"/>
          <w:u w:val="single"/>
        </w:rPr>
      </w:pPr>
      <w:r w:rsidRPr="004C27C1">
        <w:rPr>
          <w:sz w:val="28"/>
          <w:u w:val="single"/>
        </w:rPr>
        <w:t>Finansiering</w:t>
      </w:r>
    </w:p>
    <w:tbl>
      <w:tblPr>
        <w:tblW w:w="9320" w:type="dxa"/>
        <w:tblCellMar>
          <w:left w:w="70" w:type="dxa"/>
          <w:right w:w="70" w:type="dxa"/>
        </w:tblCellMar>
        <w:tblLook w:val="04A0" w:firstRow="1" w:lastRow="0" w:firstColumn="1" w:lastColumn="0" w:noHBand="0" w:noVBand="1"/>
      </w:tblPr>
      <w:tblGrid>
        <w:gridCol w:w="2520"/>
        <w:gridCol w:w="1120"/>
        <w:gridCol w:w="1120"/>
        <w:gridCol w:w="1120"/>
        <w:gridCol w:w="1120"/>
        <w:gridCol w:w="1120"/>
        <w:gridCol w:w="1200"/>
      </w:tblGrid>
      <w:tr w:rsidR="00C723E9" w:rsidRPr="000E22F4" w14:paraId="14B0B121" w14:textId="77777777" w:rsidTr="00DC3968">
        <w:trPr>
          <w:trHeight w:val="600"/>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606A4" w14:textId="77777777" w:rsidR="00C723E9" w:rsidRPr="000E22F4" w:rsidRDefault="00C723E9" w:rsidP="00DC3968">
            <w:pPr>
              <w:spacing w:after="0" w:line="240" w:lineRule="auto"/>
              <w:rPr>
                <w:rFonts w:eastAsia="Times New Roman" w:cs="Arial"/>
                <w:b/>
                <w:bCs/>
                <w:color w:val="000000"/>
                <w:sz w:val="22"/>
                <w:lang w:eastAsia="nb-NO"/>
              </w:rPr>
            </w:pPr>
            <w:r w:rsidRPr="000E22F4">
              <w:rPr>
                <w:rFonts w:eastAsia="Times New Roman" w:cs="Arial"/>
                <w:b/>
                <w:bCs/>
                <w:color w:val="000000"/>
                <w:sz w:val="22"/>
                <w:lang w:eastAsia="nb-NO"/>
              </w:rPr>
              <w:t>Finansieringsplan for prosjektkostnader</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3D99A0F6" w14:textId="77777777" w:rsidR="00C723E9" w:rsidRPr="000E22F4" w:rsidRDefault="00C723E9"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9C0DFF9" w14:textId="77777777" w:rsidR="00C723E9" w:rsidRPr="000E22F4" w:rsidRDefault="00C723E9"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075D2ECC" w14:textId="77777777" w:rsidR="00C723E9" w:rsidRPr="000E22F4" w:rsidRDefault="00C723E9"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CD90BB2" w14:textId="77777777" w:rsidR="00C723E9" w:rsidRPr="000E22F4" w:rsidRDefault="00C723E9"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DA27F5C" w14:textId="77777777" w:rsidR="00C723E9" w:rsidRPr="000E22F4" w:rsidRDefault="00C723E9"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6DFCC223" w14:textId="77777777" w:rsidR="00C723E9" w:rsidRPr="000E22F4" w:rsidRDefault="00C723E9"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szCs w:val="20"/>
                <w:lang w:eastAsia="nb-NO"/>
              </w:rPr>
              <w:t>Sum</w:t>
            </w:r>
          </w:p>
        </w:tc>
      </w:tr>
      <w:tr w:rsidR="00C723E9" w:rsidRPr="000E22F4" w14:paraId="313AAA2B"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987EE91" w14:textId="77777777" w:rsidR="00C723E9" w:rsidRPr="000E22F4" w:rsidRDefault="00C723E9"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Strategimidler</w:t>
            </w:r>
          </w:p>
        </w:tc>
        <w:tc>
          <w:tcPr>
            <w:tcW w:w="1120" w:type="dxa"/>
            <w:tcBorders>
              <w:top w:val="nil"/>
              <w:left w:val="nil"/>
              <w:bottom w:val="single" w:sz="4" w:space="0" w:color="auto"/>
              <w:right w:val="single" w:sz="4" w:space="0" w:color="auto"/>
            </w:tcBorders>
            <w:shd w:val="clear" w:color="000000" w:fill="FFFFFF"/>
            <w:vAlign w:val="center"/>
          </w:tcPr>
          <w:p w14:paraId="4ED817A0"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30F44FE"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BD6A562"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49363AA"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5633A09" w14:textId="77777777" w:rsidR="00C723E9" w:rsidRPr="000E22F4" w:rsidRDefault="00C723E9"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2AB65DD6" w14:textId="77777777" w:rsidR="00C723E9" w:rsidRPr="000E22F4" w:rsidRDefault="00C723E9" w:rsidP="00DC3968">
            <w:pPr>
              <w:spacing w:after="0" w:line="240" w:lineRule="auto"/>
              <w:rPr>
                <w:rFonts w:eastAsia="Times New Roman" w:cs="Arial"/>
                <w:b/>
                <w:bCs/>
                <w:color w:val="000000"/>
                <w:szCs w:val="21"/>
                <w:lang w:eastAsia="nb-NO"/>
              </w:rPr>
            </w:pPr>
          </w:p>
        </w:tc>
      </w:tr>
      <w:tr w:rsidR="00C723E9" w:rsidRPr="000E22F4" w14:paraId="04B0483D" w14:textId="77777777" w:rsidTr="00DC3968">
        <w:trPr>
          <w:trHeight w:val="5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329EFBC7" w14:textId="77777777" w:rsidR="00C723E9" w:rsidRPr="000E22F4" w:rsidRDefault="00C723E9" w:rsidP="00DC3968">
            <w:pPr>
              <w:spacing w:after="0" w:line="240" w:lineRule="auto"/>
              <w:rPr>
                <w:rFonts w:eastAsia="Times New Roman" w:cs="Arial"/>
                <w:color w:val="000000"/>
                <w:sz w:val="20"/>
                <w:szCs w:val="20"/>
                <w:lang w:eastAsia="nb-NO"/>
              </w:rPr>
            </w:pPr>
            <w:r w:rsidRPr="000E22F4">
              <w:rPr>
                <w:rFonts w:eastAsia="Times New Roman" w:cs="Arial"/>
                <w:color w:val="000000"/>
                <w:sz w:val="20"/>
                <w:szCs w:val="20"/>
                <w:lang w:eastAsia="nb-NO"/>
              </w:rPr>
              <w:t>Egenfinansiering – angi enhet</w:t>
            </w:r>
          </w:p>
        </w:tc>
        <w:tc>
          <w:tcPr>
            <w:tcW w:w="1120" w:type="dxa"/>
            <w:tcBorders>
              <w:top w:val="nil"/>
              <w:left w:val="nil"/>
              <w:bottom w:val="single" w:sz="4" w:space="0" w:color="auto"/>
              <w:right w:val="single" w:sz="4" w:space="0" w:color="auto"/>
            </w:tcBorders>
            <w:shd w:val="clear" w:color="000000" w:fill="FFFFFF"/>
            <w:vAlign w:val="center"/>
          </w:tcPr>
          <w:p w14:paraId="182DD810"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1C69E54"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BB4BF0E"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0123AF3"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66C6553" w14:textId="77777777" w:rsidR="00C723E9" w:rsidRPr="000E22F4" w:rsidRDefault="00C723E9"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67781451" w14:textId="77777777" w:rsidR="00C723E9" w:rsidRPr="000E22F4" w:rsidRDefault="00C723E9" w:rsidP="00DC3968">
            <w:pPr>
              <w:spacing w:after="0" w:line="240" w:lineRule="auto"/>
              <w:rPr>
                <w:rFonts w:eastAsia="Times New Roman" w:cs="Arial"/>
                <w:b/>
                <w:bCs/>
                <w:color w:val="000000"/>
                <w:szCs w:val="21"/>
                <w:lang w:eastAsia="nb-NO"/>
              </w:rPr>
            </w:pPr>
          </w:p>
        </w:tc>
      </w:tr>
      <w:tr w:rsidR="00C723E9" w:rsidRPr="000E22F4" w14:paraId="5D6E7AF6"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79CFF358" w14:textId="77777777" w:rsidR="00C723E9" w:rsidRPr="000E22F4" w:rsidRDefault="00C723E9"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Andre (eksterne midler)</w:t>
            </w:r>
          </w:p>
        </w:tc>
        <w:tc>
          <w:tcPr>
            <w:tcW w:w="1120" w:type="dxa"/>
            <w:tcBorders>
              <w:top w:val="nil"/>
              <w:left w:val="nil"/>
              <w:bottom w:val="single" w:sz="4" w:space="0" w:color="auto"/>
              <w:right w:val="single" w:sz="4" w:space="0" w:color="auto"/>
            </w:tcBorders>
            <w:shd w:val="clear" w:color="000000" w:fill="FFFFFF"/>
            <w:vAlign w:val="center"/>
          </w:tcPr>
          <w:p w14:paraId="39B77719"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E60C4EF"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16FF045"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E617309" w14:textId="77777777" w:rsidR="00C723E9" w:rsidRPr="000E22F4" w:rsidRDefault="00C723E9"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B8716BC" w14:textId="77777777" w:rsidR="00C723E9" w:rsidRPr="000E22F4" w:rsidRDefault="00C723E9"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787FE483" w14:textId="77777777" w:rsidR="00C723E9" w:rsidRPr="000E22F4" w:rsidRDefault="00C723E9" w:rsidP="00DC3968">
            <w:pPr>
              <w:spacing w:after="0" w:line="240" w:lineRule="auto"/>
              <w:rPr>
                <w:rFonts w:eastAsia="Times New Roman" w:cs="Arial"/>
                <w:b/>
                <w:bCs/>
                <w:color w:val="000000"/>
                <w:szCs w:val="21"/>
                <w:lang w:eastAsia="nb-NO"/>
              </w:rPr>
            </w:pPr>
          </w:p>
        </w:tc>
      </w:tr>
      <w:tr w:rsidR="00C723E9" w:rsidRPr="000E22F4" w14:paraId="14EDF71B"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7270157E" w14:textId="77777777" w:rsidR="00C723E9" w:rsidRPr="000E22F4" w:rsidRDefault="00C723E9" w:rsidP="00DC3968">
            <w:pPr>
              <w:spacing w:after="0" w:line="240" w:lineRule="auto"/>
              <w:rPr>
                <w:rFonts w:eastAsia="Times New Roman" w:cs="Arial"/>
                <w:b/>
                <w:bCs/>
                <w:color w:val="000000"/>
                <w:szCs w:val="21"/>
                <w:lang w:eastAsia="nb-NO"/>
              </w:rPr>
            </w:pPr>
            <w:r w:rsidRPr="000E22F4">
              <w:rPr>
                <w:rFonts w:eastAsia="Times New Roman" w:cs="Arial"/>
                <w:b/>
                <w:bCs/>
                <w:color w:val="000000"/>
                <w:szCs w:val="21"/>
                <w:lang w:eastAsia="nb-NO"/>
              </w:rPr>
              <w:t>TOTAL</w:t>
            </w:r>
          </w:p>
        </w:tc>
        <w:tc>
          <w:tcPr>
            <w:tcW w:w="1120" w:type="dxa"/>
            <w:tcBorders>
              <w:top w:val="nil"/>
              <w:left w:val="nil"/>
              <w:bottom w:val="single" w:sz="4" w:space="0" w:color="auto"/>
              <w:right w:val="single" w:sz="4" w:space="0" w:color="auto"/>
            </w:tcBorders>
            <w:shd w:val="clear" w:color="000000" w:fill="FFFFFF"/>
            <w:vAlign w:val="center"/>
          </w:tcPr>
          <w:p w14:paraId="50F572B7" w14:textId="77777777" w:rsidR="00C723E9" w:rsidRPr="000E22F4" w:rsidRDefault="00C723E9"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33EBEB4" w14:textId="77777777" w:rsidR="00C723E9" w:rsidRPr="000E22F4" w:rsidRDefault="00C723E9"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926F2A1" w14:textId="77777777" w:rsidR="00C723E9" w:rsidRPr="000E22F4" w:rsidRDefault="00C723E9"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636F269" w14:textId="77777777" w:rsidR="00C723E9" w:rsidRPr="000E22F4" w:rsidRDefault="00C723E9"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4FEA3E0" w14:textId="77777777" w:rsidR="00C723E9" w:rsidRPr="000E22F4" w:rsidRDefault="00C723E9" w:rsidP="00DC3968">
            <w:pPr>
              <w:spacing w:after="0" w:line="240" w:lineRule="auto"/>
              <w:rPr>
                <w:rFonts w:eastAsia="Times New Roman" w:cs="Arial"/>
                <w:b/>
                <w:bCs/>
                <w:color w:val="000000"/>
                <w:szCs w:val="21"/>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27E19A6C" w14:textId="77777777" w:rsidR="00C723E9" w:rsidRPr="000E22F4" w:rsidRDefault="00C723E9" w:rsidP="00DC3968">
            <w:pPr>
              <w:spacing w:after="0" w:line="240" w:lineRule="auto"/>
              <w:rPr>
                <w:rFonts w:eastAsia="Times New Roman" w:cs="Arial"/>
                <w:b/>
                <w:bCs/>
                <w:color w:val="000000"/>
                <w:szCs w:val="21"/>
                <w:lang w:eastAsia="nb-NO"/>
              </w:rPr>
            </w:pPr>
          </w:p>
        </w:tc>
      </w:tr>
    </w:tbl>
    <w:p w14:paraId="7C860C23" w14:textId="03AD61E6" w:rsidR="003202CB" w:rsidRDefault="003202CB" w:rsidP="00B10B86">
      <w:pPr>
        <w:rPr>
          <w:b/>
          <w:bCs/>
          <w:caps/>
          <w:kern w:val="28"/>
          <w:sz w:val="28"/>
          <w:szCs w:val="28"/>
          <w:highlight w:val="yellow"/>
        </w:rPr>
      </w:pPr>
      <w:r w:rsidRPr="69B6BA2E">
        <w:rPr>
          <w:b/>
          <w:bCs/>
          <w:caps/>
          <w:sz w:val="28"/>
          <w:szCs w:val="28"/>
          <w:highlight w:val="yellow"/>
        </w:rPr>
        <w:br w:type="page"/>
      </w:r>
    </w:p>
    <w:p w14:paraId="3D8C9A9F" w14:textId="77777777" w:rsidR="003202CB" w:rsidRPr="004D72B6" w:rsidRDefault="003202CB" w:rsidP="003202CB">
      <w:pPr>
        <w:pStyle w:val="Heading2"/>
        <w:sectPr w:rsidR="003202CB" w:rsidRPr="004D72B6" w:rsidSect="003202CB">
          <w:footerReference w:type="default" r:id="rId14"/>
          <w:headerReference w:type="first" r:id="rId15"/>
          <w:type w:val="continuous"/>
          <w:pgSz w:w="11906" w:h="16838"/>
          <w:pgMar w:top="1417" w:right="1417" w:bottom="1417" w:left="1417" w:header="709" w:footer="709" w:gutter="0"/>
          <w:pgNumType w:start="0"/>
          <w:cols w:space="708"/>
          <w:titlePg/>
          <w:docGrid w:linePitch="360"/>
        </w:sectPr>
      </w:pPr>
    </w:p>
    <w:p w14:paraId="7981E6C5" w14:textId="4CC9B577" w:rsidR="00921784" w:rsidRPr="00060FB4" w:rsidRDefault="00F92D4E" w:rsidP="00402E65">
      <w:pPr>
        <w:pStyle w:val="Subtitle"/>
      </w:pPr>
      <w:r w:rsidRPr="00060FB4">
        <w:lastRenderedPageBreak/>
        <w:t>Innhold</w:t>
      </w:r>
      <w:bookmarkStart w:id="2" w:name="_Toc52346900"/>
      <w:bookmarkEnd w:id="2"/>
    </w:p>
    <w:sdt>
      <w:sdtPr>
        <w:id w:val="1345283001"/>
        <w:docPartObj>
          <w:docPartGallery w:val="Table of Contents"/>
          <w:docPartUnique/>
        </w:docPartObj>
      </w:sdtPr>
      <w:sdtEndPr>
        <w:rPr>
          <w:b/>
          <w:bCs/>
          <w:noProof/>
        </w:rPr>
      </w:sdtEndPr>
      <w:sdtContent>
        <w:p w14:paraId="581851D7" w14:textId="3CA35FF6" w:rsidR="00726E11" w:rsidRDefault="005F235A" w:rsidP="00726E11">
          <w:pPr>
            <w:pStyle w:val="TOC1"/>
            <w:rPr>
              <w:rFonts w:asciiTheme="minorHAnsi" w:eastAsiaTheme="minorEastAsia" w:hAnsiTheme="minorHAnsi"/>
              <w:noProof/>
              <w:kern w:val="2"/>
              <w:sz w:val="22"/>
              <w:lang w:eastAsia="nb-NO"/>
              <w14:ligatures w14:val="standardContextual"/>
            </w:rPr>
          </w:pPr>
          <w:r>
            <w:fldChar w:fldCharType="begin"/>
          </w:r>
          <w:r>
            <w:instrText xml:space="preserve"> TOC \o "1-3" \h \z \u </w:instrText>
          </w:r>
          <w:r>
            <w:fldChar w:fldCharType="separate"/>
          </w:r>
          <w:hyperlink w:anchor="_Toc160114013" w:history="1">
            <w:r w:rsidR="00726E11" w:rsidRPr="00AF3024">
              <w:rPr>
                <w:rStyle w:val="Hyperlink"/>
                <w:noProof/>
              </w:rPr>
              <w:t>Oppsummeringsforside</w:t>
            </w:r>
            <w:r w:rsidR="00726E11">
              <w:rPr>
                <w:noProof/>
                <w:webHidden/>
              </w:rPr>
              <w:tab/>
            </w:r>
            <w:r w:rsidR="00726E11">
              <w:rPr>
                <w:noProof/>
                <w:webHidden/>
              </w:rPr>
              <w:fldChar w:fldCharType="begin"/>
            </w:r>
            <w:r w:rsidR="00726E11">
              <w:rPr>
                <w:noProof/>
                <w:webHidden/>
              </w:rPr>
              <w:instrText xml:space="preserve"> PAGEREF _Toc160114013 \h </w:instrText>
            </w:r>
            <w:r w:rsidR="00726E11">
              <w:rPr>
                <w:noProof/>
                <w:webHidden/>
              </w:rPr>
            </w:r>
            <w:r w:rsidR="00726E11">
              <w:rPr>
                <w:noProof/>
                <w:webHidden/>
              </w:rPr>
              <w:fldChar w:fldCharType="separate"/>
            </w:r>
            <w:r w:rsidR="0048125C">
              <w:rPr>
                <w:noProof/>
                <w:webHidden/>
              </w:rPr>
              <w:t>2</w:t>
            </w:r>
            <w:r w:rsidR="00726E11">
              <w:rPr>
                <w:noProof/>
                <w:webHidden/>
              </w:rPr>
              <w:fldChar w:fldCharType="end"/>
            </w:r>
          </w:hyperlink>
        </w:p>
        <w:p w14:paraId="38088264" w14:textId="78EA6716"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14" w:history="1">
            <w:r w:rsidR="00726E11" w:rsidRPr="00AF3024">
              <w:rPr>
                <w:rStyle w:val="Hyperlink"/>
                <w:noProof/>
              </w:rPr>
              <w:t>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Kort beskrivelse av konseptfasen</w:t>
            </w:r>
            <w:r w:rsidR="00726E11">
              <w:rPr>
                <w:noProof/>
                <w:webHidden/>
              </w:rPr>
              <w:tab/>
            </w:r>
            <w:r w:rsidR="00726E11">
              <w:rPr>
                <w:noProof/>
                <w:webHidden/>
              </w:rPr>
              <w:fldChar w:fldCharType="begin"/>
            </w:r>
            <w:r w:rsidR="00726E11">
              <w:rPr>
                <w:noProof/>
                <w:webHidden/>
              </w:rPr>
              <w:instrText xml:space="preserve"> PAGEREF _Toc160114014 \h </w:instrText>
            </w:r>
            <w:r w:rsidR="00726E11">
              <w:rPr>
                <w:noProof/>
                <w:webHidden/>
              </w:rPr>
            </w:r>
            <w:r w:rsidR="00726E11">
              <w:rPr>
                <w:noProof/>
                <w:webHidden/>
              </w:rPr>
              <w:fldChar w:fldCharType="separate"/>
            </w:r>
            <w:r w:rsidR="0048125C">
              <w:rPr>
                <w:noProof/>
                <w:webHidden/>
              </w:rPr>
              <w:t>4</w:t>
            </w:r>
            <w:r w:rsidR="00726E11">
              <w:rPr>
                <w:noProof/>
                <w:webHidden/>
              </w:rPr>
              <w:fldChar w:fldCharType="end"/>
            </w:r>
          </w:hyperlink>
        </w:p>
        <w:p w14:paraId="397F15A3" w14:textId="2F754C55"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15" w:history="1">
            <w:r w:rsidR="00726E11" w:rsidRPr="00AF3024">
              <w:rPr>
                <w:rStyle w:val="Hyperlink"/>
                <w:noProof/>
              </w:rPr>
              <w:t>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Bakgrunn og begrunnelse for prosjektet</w:t>
            </w:r>
            <w:r w:rsidR="00726E11">
              <w:rPr>
                <w:noProof/>
                <w:webHidden/>
              </w:rPr>
              <w:tab/>
            </w:r>
            <w:r w:rsidR="00726E11">
              <w:rPr>
                <w:noProof/>
                <w:webHidden/>
              </w:rPr>
              <w:fldChar w:fldCharType="begin"/>
            </w:r>
            <w:r w:rsidR="00726E11">
              <w:rPr>
                <w:noProof/>
                <w:webHidden/>
              </w:rPr>
              <w:instrText xml:space="preserve"> PAGEREF _Toc160114015 \h </w:instrText>
            </w:r>
            <w:r w:rsidR="00726E11">
              <w:rPr>
                <w:noProof/>
                <w:webHidden/>
              </w:rPr>
            </w:r>
            <w:r w:rsidR="00726E11">
              <w:rPr>
                <w:noProof/>
                <w:webHidden/>
              </w:rPr>
              <w:fldChar w:fldCharType="separate"/>
            </w:r>
            <w:r w:rsidR="0048125C">
              <w:rPr>
                <w:noProof/>
                <w:webHidden/>
              </w:rPr>
              <w:t>4</w:t>
            </w:r>
            <w:r w:rsidR="00726E11">
              <w:rPr>
                <w:noProof/>
                <w:webHidden/>
              </w:rPr>
              <w:fldChar w:fldCharType="end"/>
            </w:r>
          </w:hyperlink>
        </w:p>
        <w:p w14:paraId="5B6DE9DA" w14:textId="4ED5BB0F"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16" w:history="1">
            <w:r w:rsidR="00726E11" w:rsidRPr="00AF3024">
              <w:rPr>
                <w:rStyle w:val="Hyperlink"/>
                <w:noProof/>
              </w:rPr>
              <w:t>3.</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Mål</w:t>
            </w:r>
            <w:r w:rsidR="00726E11">
              <w:rPr>
                <w:noProof/>
                <w:webHidden/>
              </w:rPr>
              <w:tab/>
            </w:r>
            <w:r w:rsidR="00726E11">
              <w:rPr>
                <w:noProof/>
                <w:webHidden/>
              </w:rPr>
              <w:fldChar w:fldCharType="begin"/>
            </w:r>
            <w:r w:rsidR="00726E11">
              <w:rPr>
                <w:noProof/>
                <w:webHidden/>
              </w:rPr>
              <w:instrText xml:space="preserve"> PAGEREF _Toc160114016 \h </w:instrText>
            </w:r>
            <w:r w:rsidR="00726E11">
              <w:rPr>
                <w:noProof/>
                <w:webHidden/>
              </w:rPr>
            </w:r>
            <w:r w:rsidR="00726E11">
              <w:rPr>
                <w:noProof/>
                <w:webHidden/>
              </w:rPr>
              <w:fldChar w:fldCharType="separate"/>
            </w:r>
            <w:r w:rsidR="0048125C">
              <w:rPr>
                <w:noProof/>
                <w:webHidden/>
              </w:rPr>
              <w:t>4</w:t>
            </w:r>
            <w:r w:rsidR="00726E11">
              <w:rPr>
                <w:noProof/>
                <w:webHidden/>
              </w:rPr>
              <w:fldChar w:fldCharType="end"/>
            </w:r>
          </w:hyperlink>
        </w:p>
        <w:p w14:paraId="22B12FA8" w14:textId="65819586"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17" w:history="1">
            <w:r w:rsidR="00726E11" w:rsidRPr="00AF3024">
              <w:rPr>
                <w:rStyle w:val="Hyperlink"/>
                <w:noProof/>
              </w:rPr>
              <w:t>3.1.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Prosjektets overordnede mål</w:t>
            </w:r>
            <w:r w:rsidR="00726E11">
              <w:rPr>
                <w:noProof/>
                <w:webHidden/>
              </w:rPr>
              <w:tab/>
            </w:r>
            <w:r w:rsidR="00726E11">
              <w:rPr>
                <w:noProof/>
                <w:webHidden/>
              </w:rPr>
              <w:fldChar w:fldCharType="begin"/>
            </w:r>
            <w:r w:rsidR="00726E11">
              <w:rPr>
                <w:noProof/>
                <w:webHidden/>
              </w:rPr>
              <w:instrText xml:space="preserve"> PAGEREF _Toc160114017 \h </w:instrText>
            </w:r>
            <w:r w:rsidR="00726E11">
              <w:rPr>
                <w:noProof/>
                <w:webHidden/>
              </w:rPr>
            </w:r>
            <w:r w:rsidR="00726E11">
              <w:rPr>
                <w:noProof/>
                <w:webHidden/>
              </w:rPr>
              <w:fldChar w:fldCharType="separate"/>
            </w:r>
            <w:r w:rsidR="0048125C">
              <w:rPr>
                <w:noProof/>
                <w:webHidden/>
              </w:rPr>
              <w:t>4</w:t>
            </w:r>
            <w:r w:rsidR="00726E11">
              <w:rPr>
                <w:noProof/>
                <w:webHidden/>
              </w:rPr>
              <w:fldChar w:fldCharType="end"/>
            </w:r>
          </w:hyperlink>
        </w:p>
        <w:p w14:paraId="027E033F" w14:textId="65438F4B"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18" w:history="1">
            <w:r w:rsidR="00726E11" w:rsidRPr="00AF3024">
              <w:rPr>
                <w:rStyle w:val="Hyperlink"/>
                <w:noProof/>
              </w:rPr>
              <w:t>3.2.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Gevinster</w:t>
            </w:r>
            <w:r w:rsidR="00726E11">
              <w:rPr>
                <w:noProof/>
                <w:webHidden/>
              </w:rPr>
              <w:tab/>
            </w:r>
            <w:r w:rsidR="00726E11">
              <w:rPr>
                <w:noProof/>
                <w:webHidden/>
              </w:rPr>
              <w:fldChar w:fldCharType="begin"/>
            </w:r>
            <w:r w:rsidR="00726E11">
              <w:rPr>
                <w:noProof/>
                <w:webHidden/>
              </w:rPr>
              <w:instrText xml:space="preserve"> PAGEREF _Toc160114018 \h </w:instrText>
            </w:r>
            <w:r w:rsidR="00726E11">
              <w:rPr>
                <w:noProof/>
                <w:webHidden/>
              </w:rPr>
            </w:r>
            <w:r w:rsidR="00726E11">
              <w:rPr>
                <w:noProof/>
                <w:webHidden/>
              </w:rPr>
              <w:fldChar w:fldCharType="separate"/>
            </w:r>
            <w:r w:rsidR="0048125C">
              <w:rPr>
                <w:noProof/>
                <w:webHidden/>
              </w:rPr>
              <w:t>4</w:t>
            </w:r>
            <w:r w:rsidR="00726E11">
              <w:rPr>
                <w:noProof/>
                <w:webHidden/>
              </w:rPr>
              <w:fldChar w:fldCharType="end"/>
            </w:r>
          </w:hyperlink>
        </w:p>
        <w:p w14:paraId="374F38BE" w14:textId="1BCCE92A"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19" w:history="1">
            <w:r w:rsidR="00726E11" w:rsidRPr="00AF3024">
              <w:rPr>
                <w:rStyle w:val="Hyperlink"/>
                <w:noProof/>
              </w:rPr>
              <w:t>3.3.</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Leveranser</w:t>
            </w:r>
            <w:r w:rsidR="00726E11">
              <w:rPr>
                <w:noProof/>
                <w:webHidden/>
              </w:rPr>
              <w:tab/>
            </w:r>
            <w:r w:rsidR="00726E11">
              <w:rPr>
                <w:noProof/>
                <w:webHidden/>
              </w:rPr>
              <w:fldChar w:fldCharType="begin"/>
            </w:r>
            <w:r w:rsidR="00726E11">
              <w:rPr>
                <w:noProof/>
                <w:webHidden/>
              </w:rPr>
              <w:instrText xml:space="preserve"> PAGEREF _Toc160114019 \h </w:instrText>
            </w:r>
            <w:r w:rsidR="00726E11">
              <w:rPr>
                <w:noProof/>
                <w:webHidden/>
              </w:rPr>
            </w:r>
            <w:r w:rsidR="00726E11">
              <w:rPr>
                <w:noProof/>
                <w:webHidden/>
              </w:rPr>
              <w:fldChar w:fldCharType="separate"/>
            </w:r>
            <w:r w:rsidR="0048125C">
              <w:rPr>
                <w:noProof/>
                <w:webHidden/>
              </w:rPr>
              <w:t>4</w:t>
            </w:r>
            <w:r w:rsidR="00726E11">
              <w:rPr>
                <w:noProof/>
                <w:webHidden/>
              </w:rPr>
              <w:fldChar w:fldCharType="end"/>
            </w:r>
          </w:hyperlink>
        </w:p>
        <w:p w14:paraId="754094FC" w14:textId="37602150"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20" w:history="1">
            <w:r w:rsidR="00726E11" w:rsidRPr="00AF3024">
              <w:rPr>
                <w:rStyle w:val="Hyperlink"/>
                <w:noProof/>
              </w:rPr>
              <w:t>4.</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Avgrensninger</w:t>
            </w:r>
            <w:r w:rsidR="00726E11">
              <w:rPr>
                <w:noProof/>
                <w:webHidden/>
              </w:rPr>
              <w:tab/>
            </w:r>
            <w:r w:rsidR="00726E11">
              <w:rPr>
                <w:noProof/>
                <w:webHidden/>
              </w:rPr>
              <w:fldChar w:fldCharType="begin"/>
            </w:r>
            <w:r w:rsidR="00726E11">
              <w:rPr>
                <w:noProof/>
                <w:webHidden/>
              </w:rPr>
              <w:instrText xml:space="preserve"> PAGEREF _Toc160114020 \h </w:instrText>
            </w:r>
            <w:r w:rsidR="00726E11">
              <w:rPr>
                <w:noProof/>
                <w:webHidden/>
              </w:rPr>
            </w:r>
            <w:r w:rsidR="00726E11">
              <w:rPr>
                <w:noProof/>
                <w:webHidden/>
              </w:rPr>
              <w:fldChar w:fldCharType="separate"/>
            </w:r>
            <w:r w:rsidR="0048125C">
              <w:rPr>
                <w:noProof/>
                <w:webHidden/>
              </w:rPr>
              <w:t>5</w:t>
            </w:r>
            <w:r w:rsidR="00726E11">
              <w:rPr>
                <w:noProof/>
                <w:webHidden/>
              </w:rPr>
              <w:fldChar w:fldCharType="end"/>
            </w:r>
          </w:hyperlink>
        </w:p>
        <w:p w14:paraId="49A06EB9" w14:textId="32DBED18"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21" w:history="1">
            <w:r w:rsidR="00726E11" w:rsidRPr="00AF3024">
              <w:rPr>
                <w:rStyle w:val="Hyperlink"/>
                <w:noProof/>
              </w:rPr>
              <w:t>5.</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Rammebetingelser</w:t>
            </w:r>
            <w:r w:rsidR="00726E11">
              <w:rPr>
                <w:noProof/>
                <w:webHidden/>
              </w:rPr>
              <w:tab/>
            </w:r>
            <w:r w:rsidR="00726E11">
              <w:rPr>
                <w:noProof/>
                <w:webHidden/>
              </w:rPr>
              <w:fldChar w:fldCharType="begin"/>
            </w:r>
            <w:r w:rsidR="00726E11">
              <w:rPr>
                <w:noProof/>
                <w:webHidden/>
              </w:rPr>
              <w:instrText xml:space="preserve"> PAGEREF _Toc160114021 \h </w:instrText>
            </w:r>
            <w:r w:rsidR="00726E11">
              <w:rPr>
                <w:noProof/>
                <w:webHidden/>
              </w:rPr>
            </w:r>
            <w:r w:rsidR="00726E11">
              <w:rPr>
                <w:noProof/>
                <w:webHidden/>
              </w:rPr>
              <w:fldChar w:fldCharType="separate"/>
            </w:r>
            <w:r w:rsidR="0048125C">
              <w:rPr>
                <w:noProof/>
                <w:webHidden/>
              </w:rPr>
              <w:t>5</w:t>
            </w:r>
            <w:r w:rsidR="00726E11">
              <w:rPr>
                <w:noProof/>
                <w:webHidden/>
              </w:rPr>
              <w:fldChar w:fldCharType="end"/>
            </w:r>
          </w:hyperlink>
        </w:p>
        <w:p w14:paraId="2AC48DB1" w14:textId="7ED653D4"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22" w:history="1">
            <w:r w:rsidR="00726E11" w:rsidRPr="00AF3024">
              <w:rPr>
                <w:rStyle w:val="Hyperlink"/>
                <w:noProof/>
              </w:rPr>
              <w:t>6.</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Konsepter som er vurdert</w:t>
            </w:r>
            <w:r w:rsidR="00726E11">
              <w:rPr>
                <w:noProof/>
                <w:webHidden/>
              </w:rPr>
              <w:tab/>
            </w:r>
            <w:r w:rsidR="00726E11">
              <w:rPr>
                <w:noProof/>
                <w:webHidden/>
              </w:rPr>
              <w:fldChar w:fldCharType="begin"/>
            </w:r>
            <w:r w:rsidR="00726E11">
              <w:rPr>
                <w:noProof/>
                <w:webHidden/>
              </w:rPr>
              <w:instrText xml:space="preserve"> PAGEREF _Toc160114022 \h </w:instrText>
            </w:r>
            <w:r w:rsidR="00726E11">
              <w:rPr>
                <w:noProof/>
                <w:webHidden/>
              </w:rPr>
            </w:r>
            <w:r w:rsidR="00726E11">
              <w:rPr>
                <w:noProof/>
                <w:webHidden/>
              </w:rPr>
              <w:fldChar w:fldCharType="separate"/>
            </w:r>
            <w:r w:rsidR="0048125C">
              <w:rPr>
                <w:noProof/>
                <w:webHidden/>
              </w:rPr>
              <w:t>5</w:t>
            </w:r>
            <w:r w:rsidR="00726E11">
              <w:rPr>
                <w:noProof/>
                <w:webHidden/>
              </w:rPr>
              <w:fldChar w:fldCharType="end"/>
            </w:r>
          </w:hyperlink>
        </w:p>
        <w:p w14:paraId="517C9B03" w14:textId="5BE04C37"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23" w:history="1">
            <w:r w:rsidR="00726E11" w:rsidRPr="00AF3024">
              <w:rPr>
                <w:rStyle w:val="Hyperlink"/>
                <w:noProof/>
              </w:rPr>
              <w:t>6.1.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Nullalternativet</w:t>
            </w:r>
            <w:r w:rsidR="00726E11">
              <w:rPr>
                <w:noProof/>
                <w:webHidden/>
              </w:rPr>
              <w:tab/>
            </w:r>
            <w:r w:rsidR="00726E11">
              <w:rPr>
                <w:noProof/>
                <w:webHidden/>
              </w:rPr>
              <w:fldChar w:fldCharType="begin"/>
            </w:r>
            <w:r w:rsidR="00726E11">
              <w:rPr>
                <w:noProof/>
                <w:webHidden/>
              </w:rPr>
              <w:instrText xml:space="preserve"> PAGEREF _Toc160114023 \h </w:instrText>
            </w:r>
            <w:r w:rsidR="00726E11">
              <w:rPr>
                <w:noProof/>
                <w:webHidden/>
              </w:rPr>
            </w:r>
            <w:r w:rsidR="00726E11">
              <w:rPr>
                <w:noProof/>
                <w:webHidden/>
              </w:rPr>
              <w:fldChar w:fldCharType="separate"/>
            </w:r>
            <w:r w:rsidR="0048125C">
              <w:rPr>
                <w:noProof/>
                <w:webHidden/>
              </w:rPr>
              <w:t>5</w:t>
            </w:r>
            <w:r w:rsidR="00726E11">
              <w:rPr>
                <w:noProof/>
                <w:webHidden/>
              </w:rPr>
              <w:fldChar w:fldCharType="end"/>
            </w:r>
          </w:hyperlink>
        </w:p>
        <w:p w14:paraId="3453A885" w14:textId="01B99980"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24" w:history="1">
            <w:r w:rsidR="00726E11" w:rsidRPr="00AF3024">
              <w:rPr>
                <w:rStyle w:val="Hyperlink"/>
                <w:noProof/>
              </w:rPr>
              <w:t>6.2.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Forkastede konsept</w:t>
            </w:r>
            <w:r w:rsidR="00726E11">
              <w:rPr>
                <w:noProof/>
                <w:webHidden/>
              </w:rPr>
              <w:tab/>
            </w:r>
            <w:r w:rsidR="00726E11">
              <w:rPr>
                <w:noProof/>
                <w:webHidden/>
              </w:rPr>
              <w:fldChar w:fldCharType="begin"/>
            </w:r>
            <w:r w:rsidR="00726E11">
              <w:rPr>
                <w:noProof/>
                <w:webHidden/>
              </w:rPr>
              <w:instrText xml:space="preserve"> PAGEREF _Toc160114024 \h </w:instrText>
            </w:r>
            <w:r w:rsidR="00726E11">
              <w:rPr>
                <w:noProof/>
                <w:webHidden/>
              </w:rPr>
            </w:r>
            <w:r w:rsidR="00726E11">
              <w:rPr>
                <w:noProof/>
                <w:webHidden/>
              </w:rPr>
              <w:fldChar w:fldCharType="separate"/>
            </w:r>
            <w:r w:rsidR="0048125C">
              <w:rPr>
                <w:noProof/>
                <w:webHidden/>
              </w:rPr>
              <w:t>5</w:t>
            </w:r>
            <w:r w:rsidR="00726E11">
              <w:rPr>
                <w:noProof/>
                <w:webHidden/>
              </w:rPr>
              <w:fldChar w:fldCharType="end"/>
            </w:r>
          </w:hyperlink>
        </w:p>
        <w:p w14:paraId="0874B569" w14:textId="394E2152"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25" w:history="1">
            <w:r w:rsidR="00726E11" w:rsidRPr="00AF3024">
              <w:rPr>
                <w:rStyle w:val="Hyperlink"/>
                <w:noProof/>
              </w:rPr>
              <w:t>6.3.</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Anbefalt konsept</w:t>
            </w:r>
            <w:r w:rsidR="00726E11">
              <w:rPr>
                <w:noProof/>
                <w:webHidden/>
              </w:rPr>
              <w:tab/>
            </w:r>
            <w:r w:rsidR="00726E11">
              <w:rPr>
                <w:noProof/>
                <w:webHidden/>
              </w:rPr>
              <w:fldChar w:fldCharType="begin"/>
            </w:r>
            <w:r w:rsidR="00726E11">
              <w:rPr>
                <w:noProof/>
                <w:webHidden/>
              </w:rPr>
              <w:instrText xml:space="preserve"> PAGEREF _Toc160114025 \h </w:instrText>
            </w:r>
            <w:r w:rsidR="00726E11">
              <w:rPr>
                <w:noProof/>
                <w:webHidden/>
              </w:rPr>
            </w:r>
            <w:r w:rsidR="00726E11">
              <w:rPr>
                <w:noProof/>
                <w:webHidden/>
              </w:rPr>
              <w:fldChar w:fldCharType="separate"/>
            </w:r>
            <w:r w:rsidR="0048125C">
              <w:rPr>
                <w:noProof/>
                <w:webHidden/>
              </w:rPr>
              <w:t>6</w:t>
            </w:r>
            <w:r w:rsidR="00726E11">
              <w:rPr>
                <w:noProof/>
                <w:webHidden/>
              </w:rPr>
              <w:fldChar w:fldCharType="end"/>
            </w:r>
          </w:hyperlink>
        </w:p>
        <w:p w14:paraId="00602E60" w14:textId="7BD9DEE3"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26" w:history="1">
            <w:r w:rsidR="00726E11" w:rsidRPr="00AF3024">
              <w:rPr>
                <w:rStyle w:val="Hyperlink"/>
                <w:noProof/>
              </w:rPr>
              <w:t>7.</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Interessenter</w:t>
            </w:r>
            <w:r w:rsidR="00726E11">
              <w:rPr>
                <w:noProof/>
                <w:webHidden/>
              </w:rPr>
              <w:tab/>
            </w:r>
            <w:r w:rsidR="00726E11">
              <w:rPr>
                <w:noProof/>
                <w:webHidden/>
              </w:rPr>
              <w:fldChar w:fldCharType="begin"/>
            </w:r>
            <w:r w:rsidR="00726E11">
              <w:rPr>
                <w:noProof/>
                <w:webHidden/>
              </w:rPr>
              <w:instrText xml:space="preserve"> PAGEREF _Toc160114026 \h </w:instrText>
            </w:r>
            <w:r w:rsidR="00726E11">
              <w:rPr>
                <w:noProof/>
                <w:webHidden/>
              </w:rPr>
            </w:r>
            <w:r w:rsidR="00726E11">
              <w:rPr>
                <w:noProof/>
                <w:webHidden/>
              </w:rPr>
              <w:fldChar w:fldCharType="separate"/>
            </w:r>
            <w:r w:rsidR="0048125C">
              <w:rPr>
                <w:noProof/>
                <w:webHidden/>
              </w:rPr>
              <w:t>6</w:t>
            </w:r>
            <w:r w:rsidR="00726E11">
              <w:rPr>
                <w:noProof/>
                <w:webHidden/>
              </w:rPr>
              <w:fldChar w:fldCharType="end"/>
            </w:r>
          </w:hyperlink>
        </w:p>
        <w:p w14:paraId="04DFD951" w14:textId="2EAE551C"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27" w:history="1">
            <w:r w:rsidR="00726E11" w:rsidRPr="00AF3024">
              <w:rPr>
                <w:rStyle w:val="Hyperlink"/>
                <w:noProof/>
              </w:rPr>
              <w:t>8.</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Kost/nytte-vurderinger</w:t>
            </w:r>
            <w:r w:rsidR="00726E11">
              <w:rPr>
                <w:noProof/>
                <w:webHidden/>
              </w:rPr>
              <w:tab/>
            </w:r>
            <w:r w:rsidR="00726E11">
              <w:rPr>
                <w:noProof/>
                <w:webHidden/>
              </w:rPr>
              <w:fldChar w:fldCharType="begin"/>
            </w:r>
            <w:r w:rsidR="00726E11">
              <w:rPr>
                <w:noProof/>
                <w:webHidden/>
              </w:rPr>
              <w:instrText xml:space="preserve"> PAGEREF _Toc160114027 \h </w:instrText>
            </w:r>
            <w:r w:rsidR="00726E11">
              <w:rPr>
                <w:noProof/>
                <w:webHidden/>
              </w:rPr>
            </w:r>
            <w:r w:rsidR="00726E11">
              <w:rPr>
                <w:noProof/>
                <w:webHidden/>
              </w:rPr>
              <w:fldChar w:fldCharType="separate"/>
            </w:r>
            <w:r w:rsidR="0048125C">
              <w:rPr>
                <w:noProof/>
                <w:webHidden/>
              </w:rPr>
              <w:t>6</w:t>
            </w:r>
            <w:r w:rsidR="00726E11">
              <w:rPr>
                <w:noProof/>
                <w:webHidden/>
              </w:rPr>
              <w:fldChar w:fldCharType="end"/>
            </w:r>
          </w:hyperlink>
        </w:p>
        <w:p w14:paraId="1AA0B3FF" w14:textId="3AC00AC5"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28" w:history="1">
            <w:r w:rsidR="00726E11" w:rsidRPr="00AF3024">
              <w:rPr>
                <w:rStyle w:val="Hyperlink"/>
                <w:noProof/>
              </w:rPr>
              <w:t>8.1.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Prosjektkostnader</w:t>
            </w:r>
            <w:r w:rsidR="00726E11">
              <w:rPr>
                <w:noProof/>
                <w:webHidden/>
              </w:rPr>
              <w:tab/>
            </w:r>
            <w:r w:rsidR="00726E11">
              <w:rPr>
                <w:noProof/>
                <w:webHidden/>
              </w:rPr>
              <w:fldChar w:fldCharType="begin"/>
            </w:r>
            <w:r w:rsidR="00726E11">
              <w:rPr>
                <w:noProof/>
                <w:webHidden/>
              </w:rPr>
              <w:instrText xml:space="preserve"> PAGEREF _Toc160114028 \h </w:instrText>
            </w:r>
            <w:r w:rsidR="00726E11">
              <w:rPr>
                <w:noProof/>
                <w:webHidden/>
              </w:rPr>
            </w:r>
            <w:r w:rsidR="00726E11">
              <w:rPr>
                <w:noProof/>
                <w:webHidden/>
              </w:rPr>
              <w:fldChar w:fldCharType="separate"/>
            </w:r>
            <w:r w:rsidR="0048125C">
              <w:rPr>
                <w:noProof/>
                <w:webHidden/>
              </w:rPr>
              <w:t>6</w:t>
            </w:r>
            <w:r w:rsidR="00726E11">
              <w:rPr>
                <w:noProof/>
                <w:webHidden/>
              </w:rPr>
              <w:fldChar w:fldCharType="end"/>
            </w:r>
          </w:hyperlink>
        </w:p>
        <w:p w14:paraId="22260EFF" w14:textId="1E2CEDD7"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29" w:history="1">
            <w:r w:rsidR="00726E11" w:rsidRPr="00AF3024">
              <w:rPr>
                <w:rStyle w:val="Hyperlink"/>
                <w:noProof/>
              </w:rPr>
              <w:t>8.2.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Drifts- og forvaltningskostnader</w:t>
            </w:r>
            <w:r w:rsidR="00726E11">
              <w:rPr>
                <w:noProof/>
                <w:webHidden/>
              </w:rPr>
              <w:tab/>
            </w:r>
            <w:r w:rsidR="00726E11">
              <w:rPr>
                <w:noProof/>
                <w:webHidden/>
              </w:rPr>
              <w:fldChar w:fldCharType="begin"/>
            </w:r>
            <w:r w:rsidR="00726E11">
              <w:rPr>
                <w:noProof/>
                <w:webHidden/>
              </w:rPr>
              <w:instrText xml:space="preserve"> PAGEREF _Toc160114029 \h </w:instrText>
            </w:r>
            <w:r w:rsidR="00726E11">
              <w:rPr>
                <w:noProof/>
                <w:webHidden/>
              </w:rPr>
            </w:r>
            <w:r w:rsidR="00726E11">
              <w:rPr>
                <w:noProof/>
                <w:webHidden/>
              </w:rPr>
              <w:fldChar w:fldCharType="separate"/>
            </w:r>
            <w:r w:rsidR="0048125C">
              <w:rPr>
                <w:noProof/>
                <w:webHidden/>
              </w:rPr>
              <w:t>7</w:t>
            </w:r>
            <w:r w:rsidR="00726E11">
              <w:rPr>
                <w:noProof/>
                <w:webHidden/>
              </w:rPr>
              <w:fldChar w:fldCharType="end"/>
            </w:r>
          </w:hyperlink>
        </w:p>
        <w:p w14:paraId="291A19A1" w14:textId="56B2017D"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30" w:history="1">
            <w:r w:rsidR="00726E11" w:rsidRPr="00AF3024">
              <w:rPr>
                <w:rStyle w:val="Hyperlink"/>
                <w:noProof/>
              </w:rPr>
              <w:t>8.3.</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Gevinster</w:t>
            </w:r>
            <w:r w:rsidR="00726E11">
              <w:rPr>
                <w:noProof/>
                <w:webHidden/>
              </w:rPr>
              <w:tab/>
            </w:r>
            <w:r w:rsidR="00726E11">
              <w:rPr>
                <w:noProof/>
                <w:webHidden/>
              </w:rPr>
              <w:fldChar w:fldCharType="begin"/>
            </w:r>
            <w:r w:rsidR="00726E11">
              <w:rPr>
                <w:noProof/>
                <w:webHidden/>
              </w:rPr>
              <w:instrText xml:space="preserve"> PAGEREF _Toc160114030 \h </w:instrText>
            </w:r>
            <w:r w:rsidR="00726E11">
              <w:rPr>
                <w:noProof/>
                <w:webHidden/>
              </w:rPr>
            </w:r>
            <w:r w:rsidR="00726E11">
              <w:rPr>
                <w:noProof/>
                <w:webHidden/>
              </w:rPr>
              <w:fldChar w:fldCharType="separate"/>
            </w:r>
            <w:r w:rsidR="0048125C">
              <w:rPr>
                <w:noProof/>
                <w:webHidden/>
              </w:rPr>
              <w:t>9</w:t>
            </w:r>
            <w:r w:rsidR="00726E11">
              <w:rPr>
                <w:noProof/>
                <w:webHidden/>
              </w:rPr>
              <w:fldChar w:fldCharType="end"/>
            </w:r>
          </w:hyperlink>
        </w:p>
        <w:p w14:paraId="6955EE2B" w14:textId="5FFCA0A1"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31" w:history="1">
            <w:r w:rsidR="00726E11" w:rsidRPr="00AF3024">
              <w:rPr>
                <w:rStyle w:val="Hyperlink"/>
                <w:noProof/>
              </w:rPr>
              <w:t>9.</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Organisering, roller og ansvar</w:t>
            </w:r>
            <w:r w:rsidR="00726E11">
              <w:rPr>
                <w:noProof/>
                <w:webHidden/>
              </w:rPr>
              <w:tab/>
            </w:r>
            <w:r w:rsidR="00726E11">
              <w:rPr>
                <w:noProof/>
                <w:webHidden/>
              </w:rPr>
              <w:fldChar w:fldCharType="begin"/>
            </w:r>
            <w:r w:rsidR="00726E11">
              <w:rPr>
                <w:noProof/>
                <w:webHidden/>
              </w:rPr>
              <w:instrText xml:space="preserve"> PAGEREF _Toc160114031 \h </w:instrText>
            </w:r>
            <w:r w:rsidR="00726E11">
              <w:rPr>
                <w:noProof/>
                <w:webHidden/>
              </w:rPr>
            </w:r>
            <w:r w:rsidR="00726E11">
              <w:rPr>
                <w:noProof/>
                <w:webHidden/>
              </w:rPr>
              <w:fldChar w:fldCharType="separate"/>
            </w:r>
            <w:r w:rsidR="0048125C">
              <w:rPr>
                <w:noProof/>
                <w:webHidden/>
              </w:rPr>
              <w:t>10</w:t>
            </w:r>
            <w:r w:rsidR="00726E11">
              <w:rPr>
                <w:noProof/>
                <w:webHidden/>
              </w:rPr>
              <w:fldChar w:fldCharType="end"/>
            </w:r>
          </w:hyperlink>
        </w:p>
        <w:p w14:paraId="209EE46B" w14:textId="3645C15C"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32" w:history="1">
            <w:r w:rsidR="00726E11" w:rsidRPr="00AF3024">
              <w:rPr>
                <w:rStyle w:val="Hyperlink"/>
                <w:noProof/>
              </w:rPr>
              <w:t>9.1.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Prosjektstyret</w:t>
            </w:r>
            <w:r w:rsidR="00726E11">
              <w:rPr>
                <w:noProof/>
                <w:webHidden/>
              </w:rPr>
              <w:tab/>
            </w:r>
            <w:r w:rsidR="00726E11">
              <w:rPr>
                <w:noProof/>
                <w:webHidden/>
              </w:rPr>
              <w:fldChar w:fldCharType="begin"/>
            </w:r>
            <w:r w:rsidR="00726E11">
              <w:rPr>
                <w:noProof/>
                <w:webHidden/>
              </w:rPr>
              <w:instrText xml:space="preserve"> PAGEREF _Toc160114032 \h </w:instrText>
            </w:r>
            <w:r w:rsidR="00726E11">
              <w:rPr>
                <w:noProof/>
                <w:webHidden/>
              </w:rPr>
            </w:r>
            <w:r w:rsidR="00726E11">
              <w:rPr>
                <w:noProof/>
                <w:webHidden/>
              </w:rPr>
              <w:fldChar w:fldCharType="separate"/>
            </w:r>
            <w:r w:rsidR="0048125C">
              <w:rPr>
                <w:noProof/>
                <w:webHidden/>
              </w:rPr>
              <w:t>10</w:t>
            </w:r>
            <w:r w:rsidR="00726E11">
              <w:rPr>
                <w:noProof/>
                <w:webHidden/>
              </w:rPr>
              <w:fldChar w:fldCharType="end"/>
            </w:r>
          </w:hyperlink>
        </w:p>
        <w:p w14:paraId="0AAD912D" w14:textId="7F9445E9"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33" w:history="1">
            <w:r w:rsidR="00726E11" w:rsidRPr="00AF3024">
              <w:rPr>
                <w:rStyle w:val="Hyperlink"/>
                <w:noProof/>
              </w:rPr>
              <w:t>9.2.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Gevinstansvarlig og gevinsteiere</w:t>
            </w:r>
            <w:r w:rsidR="00726E11">
              <w:rPr>
                <w:noProof/>
                <w:webHidden/>
              </w:rPr>
              <w:tab/>
            </w:r>
            <w:r w:rsidR="00726E11">
              <w:rPr>
                <w:noProof/>
                <w:webHidden/>
              </w:rPr>
              <w:fldChar w:fldCharType="begin"/>
            </w:r>
            <w:r w:rsidR="00726E11">
              <w:rPr>
                <w:noProof/>
                <w:webHidden/>
              </w:rPr>
              <w:instrText xml:space="preserve"> PAGEREF _Toc160114033 \h </w:instrText>
            </w:r>
            <w:r w:rsidR="00726E11">
              <w:rPr>
                <w:noProof/>
                <w:webHidden/>
              </w:rPr>
            </w:r>
            <w:r w:rsidR="00726E11">
              <w:rPr>
                <w:noProof/>
                <w:webHidden/>
              </w:rPr>
              <w:fldChar w:fldCharType="separate"/>
            </w:r>
            <w:r w:rsidR="0048125C">
              <w:rPr>
                <w:noProof/>
                <w:webHidden/>
              </w:rPr>
              <w:t>10</w:t>
            </w:r>
            <w:r w:rsidR="00726E11">
              <w:rPr>
                <w:noProof/>
                <w:webHidden/>
              </w:rPr>
              <w:fldChar w:fldCharType="end"/>
            </w:r>
          </w:hyperlink>
        </w:p>
        <w:p w14:paraId="3FA71695" w14:textId="347BD34A"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34" w:history="1">
            <w:r w:rsidR="00726E11" w:rsidRPr="00AF3024">
              <w:rPr>
                <w:rStyle w:val="Hyperlink"/>
                <w:noProof/>
              </w:rPr>
              <w:t>9.3.</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Referansegruppe (hvis relevant)</w:t>
            </w:r>
            <w:r w:rsidR="00726E11">
              <w:rPr>
                <w:noProof/>
                <w:webHidden/>
              </w:rPr>
              <w:tab/>
            </w:r>
            <w:r w:rsidR="00726E11">
              <w:rPr>
                <w:noProof/>
                <w:webHidden/>
              </w:rPr>
              <w:fldChar w:fldCharType="begin"/>
            </w:r>
            <w:r w:rsidR="00726E11">
              <w:rPr>
                <w:noProof/>
                <w:webHidden/>
              </w:rPr>
              <w:instrText xml:space="preserve"> PAGEREF _Toc160114034 \h </w:instrText>
            </w:r>
            <w:r w:rsidR="00726E11">
              <w:rPr>
                <w:noProof/>
                <w:webHidden/>
              </w:rPr>
            </w:r>
            <w:r w:rsidR="00726E11">
              <w:rPr>
                <w:noProof/>
                <w:webHidden/>
              </w:rPr>
              <w:fldChar w:fldCharType="separate"/>
            </w:r>
            <w:r w:rsidR="0048125C">
              <w:rPr>
                <w:noProof/>
                <w:webHidden/>
              </w:rPr>
              <w:t>11</w:t>
            </w:r>
            <w:r w:rsidR="00726E11">
              <w:rPr>
                <w:noProof/>
                <w:webHidden/>
              </w:rPr>
              <w:fldChar w:fldCharType="end"/>
            </w:r>
          </w:hyperlink>
        </w:p>
        <w:p w14:paraId="081A248E" w14:textId="0AF0C31C" w:rsidR="00726E11" w:rsidRDefault="00D2056F">
          <w:pPr>
            <w:pStyle w:val="TOC2"/>
            <w:tabs>
              <w:tab w:val="left" w:pos="880"/>
              <w:tab w:val="right" w:leader="dot" w:pos="9062"/>
            </w:tabs>
            <w:rPr>
              <w:rFonts w:asciiTheme="minorHAnsi" w:eastAsiaTheme="minorEastAsia" w:hAnsiTheme="minorHAnsi"/>
              <w:noProof/>
              <w:kern w:val="2"/>
              <w:sz w:val="22"/>
              <w:lang w:eastAsia="nb-NO"/>
              <w14:ligatures w14:val="standardContextual"/>
            </w:rPr>
          </w:pPr>
          <w:hyperlink w:anchor="_Toc160114035" w:history="1">
            <w:r w:rsidR="00726E11" w:rsidRPr="00AF3024">
              <w:rPr>
                <w:rStyle w:val="Hyperlink"/>
                <w:noProof/>
              </w:rPr>
              <w:t>9.4.</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Prosjektgruppe</w:t>
            </w:r>
            <w:r w:rsidR="00726E11">
              <w:rPr>
                <w:noProof/>
                <w:webHidden/>
              </w:rPr>
              <w:tab/>
            </w:r>
            <w:r w:rsidR="00726E11">
              <w:rPr>
                <w:noProof/>
                <w:webHidden/>
              </w:rPr>
              <w:fldChar w:fldCharType="begin"/>
            </w:r>
            <w:r w:rsidR="00726E11">
              <w:rPr>
                <w:noProof/>
                <w:webHidden/>
              </w:rPr>
              <w:instrText xml:space="preserve"> PAGEREF _Toc160114035 \h </w:instrText>
            </w:r>
            <w:r w:rsidR="00726E11">
              <w:rPr>
                <w:noProof/>
                <w:webHidden/>
              </w:rPr>
            </w:r>
            <w:r w:rsidR="00726E11">
              <w:rPr>
                <w:noProof/>
                <w:webHidden/>
              </w:rPr>
              <w:fldChar w:fldCharType="separate"/>
            </w:r>
            <w:r w:rsidR="0048125C">
              <w:rPr>
                <w:noProof/>
                <w:webHidden/>
              </w:rPr>
              <w:t>11</w:t>
            </w:r>
            <w:r w:rsidR="00726E11">
              <w:rPr>
                <w:noProof/>
                <w:webHidden/>
              </w:rPr>
              <w:fldChar w:fldCharType="end"/>
            </w:r>
          </w:hyperlink>
        </w:p>
        <w:p w14:paraId="6DF90791" w14:textId="47CDEC63"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36" w:history="1">
            <w:r w:rsidR="00726E11" w:rsidRPr="00AF3024">
              <w:rPr>
                <w:rStyle w:val="Hyperlink"/>
                <w:noProof/>
              </w:rPr>
              <w:t>10.</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Prosjektets avhengigheter og usikkerheter</w:t>
            </w:r>
            <w:r w:rsidR="00726E11">
              <w:rPr>
                <w:noProof/>
                <w:webHidden/>
              </w:rPr>
              <w:tab/>
            </w:r>
            <w:r w:rsidR="00726E11">
              <w:rPr>
                <w:noProof/>
                <w:webHidden/>
              </w:rPr>
              <w:fldChar w:fldCharType="begin"/>
            </w:r>
            <w:r w:rsidR="00726E11">
              <w:rPr>
                <w:noProof/>
                <w:webHidden/>
              </w:rPr>
              <w:instrText xml:space="preserve"> PAGEREF _Toc160114036 \h </w:instrText>
            </w:r>
            <w:r w:rsidR="00726E11">
              <w:rPr>
                <w:noProof/>
                <w:webHidden/>
              </w:rPr>
            </w:r>
            <w:r w:rsidR="00726E11">
              <w:rPr>
                <w:noProof/>
                <w:webHidden/>
              </w:rPr>
              <w:fldChar w:fldCharType="separate"/>
            </w:r>
            <w:r w:rsidR="0048125C">
              <w:rPr>
                <w:noProof/>
                <w:webHidden/>
              </w:rPr>
              <w:t>12</w:t>
            </w:r>
            <w:r w:rsidR="00726E11">
              <w:rPr>
                <w:noProof/>
                <w:webHidden/>
              </w:rPr>
              <w:fldChar w:fldCharType="end"/>
            </w:r>
          </w:hyperlink>
        </w:p>
        <w:p w14:paraId="05A4376C" w14:textId="0E4C366C" w:rsidR="00726E11" w:rsidRDefault="00D2056F">
          <w:pPr>
            <w:pStyle w:val="TOC2"/>
            <w:tabs>
              <w:tab w:val="left" w:pos="1100"/>
              <w:tab w:val="right" w:leader="dot" w:pos="9062"/>
            </w:tabs>
            <w:rPr>
              <w:rFonts w:asciiTheme="minorHAnsi" w:eastAsiaTheme="minorEastAsia" w:hAnsiTheme="minorHAnsi"/>
              <w:noProof/>
              <w:kern w:val="2"/>
              <w:sz w:val="22"/>
              <w:lang w:eastAsia="nb-NO"/>
              <w14:ligatures w14:val="standardContextual"/>
            </w:rPr>
          </w:pPr>
          <w:hyperlink w:anchor="_Toc160114037" w:history="1">
            <w:r w:rsidR="00726E11" w:rsidRPr="00AF3024">
              <w:rPr>
                <w:rStyle w:val="Hyperlink"/>
                <w:noProof/>
              </w:rPr>
              <w:t>10.1.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Avhengigheter</w:t>
            </w:r>
            <w:r w:rsidR="00726E11">
              <w:rPr>
                <w:noProof/>
                <w:webHidden/>
              </w:rPr>
              <w:tab/>
            </w:r>
            <w:r w:rsidR="00726E11">
              <w:rPr>
                <w:noProof/>
                <w:webHidden/>
              </w:rPr>
              <w:fldChar w:fldCharType="begin"/>
            </w:r>
            <w:r w:rsidR="00726E11">
              <w:rPr>
                <w:noProof/>
                <w:webHidden/>
              </w:rPr>
              <w:instrText xml:space="preserve"> PAGEREF _Toc160114037 \h </w:instrText>
            </w:r>
            <w:r w:rsidR="00726E11">
              <w:rPr>
                <w:noProof/>
                <w:webHidden/>
              </w:rPr>
            </w:r>
            <w:r w:rsidR="00726E11">
              <w:rPr>
                <w:noProof/>
                <w:webHidden/>
              </w:rPr>
              <w:fldChar w:fldCharType="separate"/>
            </w:r>
            <w:r w:rsidR="0048125C">
              <w:rPr>
                <w:noProof/>
                <w:webHidden/>
              </w:rPr>
              <w:t>12</w:t>
            </w:r>
            <w:r w:rsidR="00726E11">
              <w:rPr>
                <w:noProof/>
                <w:webHidden/>
              </w:rPr>
              <w:fldChar w:fldCharType="end"/>
            </w:r>
          </w:hyperlink>
        </w:p>
        <w:p w14:paraId="07EED386" w14:textId="06C10DF7" w:rsidR="00726E11" w:rsidRDefault="00D2056F">
          <w:pPr>
            <w:pStyle w:val="TOC2"/>
            <w:tabs>
              <w:tab w:val="left" w:pos="1100"/>
              <w:tab w:val="right" w:leader="dot" w:pos="9062"/>
            </w:tabs>
            <w:rPr>
              <w:rFonts w:asciiTheme="minorHAnsi" w:eastAsiaTheme="minorEastAsia" w:hAnsiTheme="minorHAnsi"/>
              <w:noProof/>
              <w:kern w:val="2"/>
              <w:sz w:val="22"/>
              <w:lang w:eastAsia="nb-NO"/>
              <w14:ligatures w14:val="standardContextual"/>
            </w:rPr>
          </w:pPr>
          <w:hyperlink w:anchor="_Toc160114038" w:history="1">
            <w:r w:rsidR="00726E11" w:rsidRPr="00AF3024">
              <w:rPr>
                <w:rStyle w:val="Hyperlink"/>
                <w:noProof/>
              </w:rPr>
              <w:t>10.2.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Risiko</w:t>
            </w:r>
            <w:r w:rsidR="00726E11">
              <w:rPr>
                <w:noProof/>
                <w:webHidden/>
              </w:rPr>
              <w:tab/>
            </w:r>
            <w:r w:rsidR="00726E11">
              <w:rPr>
                <w:noProof/>
                <w:webHidden/>
              </w:rPr>
              <w:fldChar w:fldCharType="begin"/>
            </w:r>
            <w:r w:rsidR="00726E11">
              <w:rPr>
                <w:noProof/>
                <w:webHidden/>
              </w:rPr>
              <w:instrText xml:space="preserve"> PAGEREF _Toc160114038 \h </w:instrText>
            </w:r>
            <w:r w:rsidR="00726E11">
              <w:rPr>
                <w:noProof/>
                <w:webHidden/>
              </w:rPr>
            </w:r>
            <w:r w:rsidR="00726E11">
              <w:rPr>
                <w:noProof/>
                <w:webHidden/>
              </w:rPr>
              <w:fldChar w:fldCharType="separate"/>
            </w:r>
            <w:r w:rsidR="0048125C">
              <w:rPr>
                <w:noProof/>
                <w:webHidden/>
              </w:rPr>
              <w:t>12</w:t>
            </w:r>
            <w:r w:rsidR="00726E11">
              <w:rPr>
                <w:noProof/>
                <w:webHidden/>
              </w:rPr>
              <w:fldChar w:fldCharType="end"/>
            </w:r>
          </w:hyperlink>
        </w:p>
        <w:p w14:paraId="70357260" w14:textId="6377BE90" w:rsidR="00726E11" w:rsidRDefault="00D2056F" w:rsidP="00726E11">
          <w:pPr>
            <w:pStyle w:val="TOC1"/>
            <w:rPr>
              <w:rFonts w:asciiTheme="minorHAnsi" w:eastAsiaTheme="minorEastAsia" w:hAnsiTheme="minorHAnsi"/>
              <w:noProof/>
              <w:kern w:val="2"/>
              <w:sz w:val="22"/>
              <w:lang w:eastAsia="nb-NO"/>
              <w14:ligatures w14:val="standardContextual"/>
            </w:rPr>
          </w:pPr>
          <w:hyperlink w:anchor="_Toc160114039" w:history="1">
            <w:r w:rsidR="00726E11" w:rsidRPr="00AF3024">
              <w:rPr>
                <w:rStyle w:val="Hyperlink"/>
                <w:noProof/>
              </w:rPr>
              <w:t>11.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Overordnet prosjektplan</w:t>
            </w:r>
            <w:r w:rsidR="00726E11">
              <w:rPr>
                <w:noProof/>
                <w:webHidden/>
              </w:rPr>
              <w:tab/>
            </w:r>
            <w:r w:rsidR="00726E11">
              <w:rPr>
                <w:noProof/>
                <w:webHidden/>
              </w:rPr>
              <w:fldChar w:fldCharType="begin"/>
            </w:r>
            <w:r w:rsidR="00726E11">
              <w:rPr>
                <w:noProof/>
                <w:webHidden/>
              </w:rPr>
              <w:instrText xml:space="preserve"> PAGEREF _Toc160114039 \h </w:instrText>
            </w:r>
            <w:r w:rsidR="00726E11">
              <w:rPr>
                <w:noProof/>
                <w:webHidden/>
              </w:rPr>
            </w:r>
            <w:r w:rsidR="00726E11">
              <w:rPr>
                <w:noProof/>
                <w:webHidden/>
              </w:rPr>
              <w:fldChar w:fldCharType="separate"/>
            </w:r>
            <w:r w:rsidR="0048125C">
              <w:rPr>
                <w:noProof/>
                <w:webHidden/>
              </w:rPr>
              <w:t>12</w:t>
            </w:r>
            <w:r w:rsidR="00726E11">
              <w:rPr>
                <w:noProof/>
                <w:webHidden/>
              </w:rPr>
              <w:fldChar w:fldCharType="end"/>
            </w:r>
          </w:hyperlink>
        </w:p>
        <w:p w14:paraId="4D71BDA4" w14:textId="58F8A263" w:rsidR="00726E11" w:rsidRDefault="00D2056F">
          <w:pPr>
            <w:pStyle w:val="TOC2"/>
            <w:tabs>
              <w:tab w:val="left" w:pos="1100"/>
              <w:tab w:val="right" w:leader="dot" w:pos="9062"/>
            </w:tabs>
            <w:rPr>
              <w:rFonts w:asciiTheme="minorHAnsi" w:eastAsiaTheme="minorEastAsia" w:hAnsiTheme="minorHAnsi"/>
              <w:noProof/>
              <w:kern w:val="2"/>
              <w:sz w:val="22"/>
              <w:lang w:eastAsia="nb-NO"/>
              <w14:ligatures w14:val="standardContextual"/>
            </w:rPr>
          </w:pPr>
          <w:hyperlink w:anchor="_Toc160114040" w:history="1">
            <w:r w:rsidR="00726E11" w:rsidRPr="00AF3024">
              <w:rPr>
                <w:rStyle w:val="Hyperlink"/>
                <w:noProof/>
              </w:rPr>
              <w:t>11.1.</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Aktivitet og milepælene i prosjektets faser</w:t>
            </w:r>
            <w:r w:rsidR="00726E11">
              <w:rPr>
                <w:noProof/>
                <w:webHidden/>
              </w:rPr>
              <w:tab/>
            </w:r>
            <w:r w:rsidR="00726E11">
              <w:rPr>
                <w:noProof/>
                <w:webHidden/>
              </w:rPr>
              <w:fldChar w:fldCharType="begin"/>
            </w:r>
            <w:r w:rsidR="00726E11">
              <w:rPr>
                <w:noProof/>
                <w:webHidden/>
              </w:rPr>
              <w:instrText xml:space="preserve"> PAGEREF _Toc160114040 \h </w:instrText>
            </w:r>
            <w:r w:rsidR="00726E11">
              <w:rPr>
                <w:noProof/>
                <w:webHidden/>
              </w:rPr>
            </w:r>
            <w:r w:rsidR="00726E11">
              <w:rPr>
                <w:noProof/>
                <w:webHidden/>
              </w:rPr>
              <w:fldChar w:fldCharType="separate"/>
            </w:r>
            <w:r w:rsidR="0048125C">
              <w:rPr>
                <w:noProof/>
                <w:webHidden/>
              </w:rPr>
              <w:t>12</w:t>
            </w:r>
            <w:r w:rsidR="00726E11">
              <w:rPr>
                <w:noProof/>
                <w:webHidden/>
              </w:rPr>
              <w:fldChar w:fldCharType="end"/>
            </w:r>
          </w:hyperlink>
        </w:p>
        <w:p w14:paraId="1F8524A8" w14:textId="586A3C7D" w:rsidR="00726E11" w:rsidRDefault="00D2056F">
          <w:pPr>
            <w:pStyle w:val="TOC2"/>
            <w:tabs>
              <w:tab w:val="left" w:pos="1100"/>
              <w:tab w:val="right" w:leader="dot" w:pos="9062"/>
            </w:tabs>
            <w:rPr>
              <w:rFonts w:asciiTheme="minorHAnsi" w:eastAsiaTheme="minorEastAsia" w:hAnsiTheme="minorHAnsi"/>
              <w:noProof/>
              <w:kern w:val="2"/>
              <w:sz w:val="22"/>
              <w:lang w:eastAsia="nb-NO"/>
              <w14:ligatures w14:val="standardContextual"/>
            </w:rPr>
          </w:pPr>
          <w:hyperlink w:anchor="_Toc160114041" w:history="1">
            <w:r w:rsidR="00726E11" w:rsidRPr="00AF3024">
              <w:rPr>
                <w:rStyle w:val="Hyperlink"/>
                <w:noProof/>
              </w:rPr>
              <w:t>11.2.</w:t>
            </w:r>
            <w:r w:rsidR="00726E11">
              <w:rPr>
                <w:rFonts w:asciiTheme="minorHAnsi" w:eastAsiaTheme="minorEastAsia" w:hAnsiTheme="minorHAnsi"/>
                <w:noProof/>
                <w:kern w:val="2"/>
                <w:sz w:val="22"/>
                <w:lang w:eastAsia="nb-NO"/>
                <w14:ligatures w14:val="standardContextual"/>
              </w:rPr>
              <w:tab/>
            </w:r>
            <w:r w:rsidR="00726E11" w:rsidRPr="00AF3024">
              <w:rPr>
                <w:rStyle w:val="Hyperlink"/>
                <w:noProof/>
              </w:rPr>
              <w:t>Gjennomføring</w:t>
            </w:r>
            <w:r w:rsidR="00726E11">
              <w:rPr>
                <w:noProof/>
                <w:webHidden/>
              </w:rPr>
              <w:tab/>
            </w:r>
            <w:r w:rsidR="00726E11">
              <w:rPr>
                <w:noProof/>
                <w:webHidden/>
              </w:rPr>
              <w:fldChar w:fldCharType="begin"/>
            </w:r>
            <w:r w:rsidR="00726E11">
              <w:rPr>
                <w:noProof/>
                <w:webHidden/>
              </w:rPr>
              <w:instrText xml:space="preserve"> PAGEREF _Toc160114041 \h </w:instrText>
            </w:r>
            <w:r w:rsidR="00726E11">
              <w:rPr>
                <w:noProof/>
                <w:webHidden/>
              </w:rPr>
            </w:r>
            <w:r w:rsidR="00726E11">
              <w:rPr>
                <w:noProof/>
                <w:webHidden/>
              </w:rPr>
              <w:fldChar w:fldCharType="separate"/>
            </w:r>
            <w:r w:rsidR="0048125C">
              <w:rPr>
                <w:noProof/>
                <w:webHidden/>
              </w:rPr>
              <w:t>12</w:t>
            </w:r>
            <w:r w:rsidR="00726E11">
              <w:rPr>
                <w:noProof/>
                <w:webHidden/>
              </w:rPr>
              <w:fldChar w:fldCharType="end"/>
            </w:r>
          </w:hyperlink>
        </w:p>
        <w:p w14:paraId="2CC3F3C3" w14:textId="51DBFFF8" w:rsidR="005F235A" w:rsidRDefault="005F235A" w:rsidP="006D534F">
          <w:pPr>
            <w:spacing w:line="276" w:lineRule="auto"/>
          </w:pPr>
          <w:r>
            <w:rPr>
              <w:b/>
              <w:bCs/>
              <w:noProof/>
            </w:rPr>
            <w:fldChar w:fldCharType="end"/>
          </w:r>
        </w:p>
      </w:sdtContent>
    </w:sdt>
    <w:p w14:paraId="53E38D6E" w14:textId="3B558966" w:rsidR="005F235A" w:rsidRDefault="005F235A" w:rsidP="005F235A"/>
    <w:p w14:paraId="0819ACFC" w14:textId="77777777" w:rsidR="00044886" w:rsidRDefault="00044886">
      <w:pPr>
        <w:rPr>
          <w:rFonts w:eastAsia="Times New Roman" w:cs="Times New Roman"/>
          <w:spacing w:val="-16"/>
          <w:kern w:val="28"/>
          <w:sz w:val="32"/>
          <w:szCs w:val="20"/>
          <w:lang w:eastAsia="nb-NO"/>
        </w:rPr>
      </w:pPr>
      <w:r>
        <w:br w:type="page"/>
      </w:r>
    </w:p>
    <w:p w14:paraId="408EF4F7" w14:textId="1F1E17F7" w:rsidR="0005063D" w:rsidRDefault="0005063D" w:rsidP="00C63F9D"/>
    <w:p w14:paraId="10B03DDD" w14:textId="77777777" w:rsidR="006A204B" w:rsidRPr="00CC10B4" w:rsidRDefault="006A204B" w:rsidP="0048125C">
      <w:pPr>
        <w:pStyle w:val="Heading1"/>
        <w:numPr>
          <w:ilvl w:val="0"/>
          <w:numId w:val="3"/>
        </w:numPr>
      </w:pPr>
      <w:bookmarkStart w:id="3" w:name="_Toc160114014"/>
      <w:r>
        <w:t>Kort beskrivelse av konseptfasen</w:t>
      </w:r>
      <w:bookmarkEnd w:id="3"/>
    </w:p>
    <w:p w14:paraId="608A1DBE" w14:textId="34F2BDE9" w:rsidR="006A204B" w:rsidRPr="00C723E9" w:rsidRDefault="006A204B"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 xml:space="preserve">Hvordan har konseptfasen vært organisert? Hvilke brukergrupper/interessenter har vært involvert? Hvilke aktiviteter har vært gjennomført? </w:t>
      </w:r>
      <w:r w:rsidR="0099319A" w:rsidRPr="00C723E9">
        <w:rPr>
          <w:color w:val="808080" w:themeColor="background1" w:themeShade="80"/>
          <w:sz w:val="22"/>
        </w:rPr>
        <w:t>Er det tidligere arbeid som har hatt betydning for konseptfasen?</w:t>
      </w:r>
    </w:p>
    <w:p w14:paraId="5F6C5CFF" w14:textId="27F61240" w:rsidR="00402E65" w:rsidRPr="00905B26" w:rsidRDefault="00402E65" w:rsidP="00C63F9D"/>
    <w:p w14:paraId="3C25E87D" w14:textId="566284BF" w:rsidR="00402E65" w:rsidRPr="00CC10B4" w:rsidRDefault="00402E65" w:rsidP="0048125C">
      <w:pPr>
        <w:pStyle w:val="Heading1"/>
        <w:numPr>
          <w:ilvl w:val="0"/>
          <w:numId w:val="3"/>
        </w:numPr>
      </w:pPr>
      <w:bookmarkStart w:id="4" w:name="_Toc160114015"/>
      <w:r w:rsidRPr="00CC10B4">
        <w:t xml:space="preserve">Bakgrunn </w:t>
      </w:r>
      <w:r>
        <w:t>og begrunnelse for prosjektet</w:t>
      </w:r>
      <w:bookmarkEnd w:id="4"/>
    </w:p>
    <w:p w14:paraId="52360EF6" w14:textId="0C1E911B" w:rsidR="004C7D4B" w:rsidRPr="00C723E9" w:rsidRDefault="00402E65"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 xml:space="preserve">Beskriv kort bakgrunnen </w:t>
      </w:r>
      <w:r w:rsidR="00DD135D" w:rsidRPr="00C723E9">
        <w:rPr>
          <w:color w:val="808080" w:themeColor="background1" w:themeShade="80"/>
          <w:sz w:val="22"/>
        </w:rPr>
        <w:t xml:space="preserve">for </w:t>
      </w:r>
      <w:r w:rsidR="00A9395D" w:rsidRPr="00C723E9">
        <w:rPr>
          <w:color w:val="808080" w:themeColor="background1" w:themeShade="80"/>
          <w:sz w:val="22"/>
        </w:rPr>
        <w:t>hvorfor prosjektet må gjennomføres</w:t>
      </w:r>
      <w:r w:rsidR="00BE6896" w:rsidRPr="00C723E9">
        <w:rPr>
          <w:color w:val="808080" w:themeColor="background1" w:themeShade="80"/>
          <w:sz w:val="22"/>
        </w:rPr>
        <w:t xml:space="preserve"> (maks 1 side)</w:t>
      </w:r>
      <w:r w:rsidR="004C7D4B" w:rsidRPr="00C723E9">
        <w:rPr>
          <w:color w:val="808080" w:themeColor="background1" w:themeShade="80"/>
          <w:sz w:val="22"/>
        </w:rPr>
        <w:t>.</w:t>
      </w:r>
    </w:p>
    <w:p w14:paraId="16885C53" w14:textId="77777777" w:rsidR="009D4E96" w:rsidRPr="00C723E9" w:rsidRDefault="002D7D70" w:rsidP="0048125C">
      <w:pPr>
        <w:pStyle w:val="ListParagraph"/>
        <w:numPr>
          <w:ilvl w:val="0"/>
          <w:numId w:val="8"/>
        </w:numPr>
        <w:tabs>
          <w:tab w:val="left" w:pos="1440"/>
        </w:tabs>
        <w:spacing w:after="0" w:line="276" w:lineRule="auto"/>
        <w:ind w:right="363"/>
        <w:rPr>
          <w:color w:val="808080" w:themeColor="background1" w:themeShade="80"/>
          <w:sz w:val="22"/>
        </w:rPr>
      </w:pPr>
      <w:r w:rsidRPr="00C723E9">
        <w:rPr>
          <w:color w:val="808080" w:themeColor="background1" w:themeShade="80"/>
          <w:sz w:val="22"/>
        </w:rPr>
        <w:t xml:space="preserve">Hva er nå-situasjonen </w:t>
      </w:r>
      <w:r w:rsidR="00071B6C" w:rsidRPr="00C723E9">
        <w:rPr>
          <w:color w:val="808080" w:themeColor="background1" w:themeShade="80"/>
          <w:sz w:val="22"/>
        </w:rPr>
        <w:t xml:space="preserve">og </w:t>
      </w:r>
      <w:r w:rsidRPr="00C723E9">
        <w:rPr>
          <w:color w:val="808080" w:themeColor="background1" w:themeShade="80"/>
          <w:sz w:val="22"/>
        </w:rPr>
        <w:t xml:space="preserve">hvilke utfordringer </w:t>
      </w:r>
      <w:r w:rsidR="00071B6C" w:rsidRPr="00C723E9">
        <w:rPr>
          <w:color w:val="808080" w:themeColor="background1" w:themeShade="80"/>
          <w:sz w:val="22"/>
        </w:rPr>
        <w:t xml:space="preserve">retter </w:t>
      </w:r>
      <w:r w:rsidR="00256FF6" w:rsidRPr="00C723E9">
        <w:rPr>
          <w:color w:val="808080" w:themeColor="background1" w:themeShade="80"/>
          <w:sz w:val="22"/>
        </w:rPr>
        <w:t>p</w:t>
      </w:r>
      <w:r w:rsidRPr="00C723E9">
        <w:rPr>
          <w:color w:val="808080" w:themeColor="background1" w:themeShade="80"/>
          <w:sz w:val="22"/>
        </w:rPr>
        <w:t xml:space="preserve">rosjektet </w:t>
      </w:r>
      <w:r w:rsidR="00256FF6" w:rsidRPr="00C723E9">
        <w:rPr>
          <w:color w:val="808080" w:themeColor="background1" w:themeShade="80"/>
          <w:sz w:val="22"/>
        </w:rPr>
        <w:t>seg mot?</w:t>
      </w:r>
    </w:p>
    <w:p w14:paraId="65CFB388" w14:textId="77777777" w:rsidR="00D243E7" w:rsidRPr="00C723E9" w:rsidRDefault="00861428" w:rsidP="0048125C">
      <w:pPr>
        <w:pStyle w:val="ListParagraph"/>
        <w:numPr>
          <w:ilvl w:val="0"/>
          <w:numId w:val="8"/>
        </w:numPr>
        <w:tabs>
          <w:tab w:val="left" w:pos="1440"/>
        </w:tabs>
        <w:spacing w:after="0" w:line="276" w:lineRule="auto"/>
        <w:ind w:right="363"/>
        <w:rPr>
          <w:color w:val="808080" w:themeColor="background1" w:themeShade="80"/>
          <w:sz w:val="22"/>
        </w:rPr>
      </w:pPr>
      <w:r w:rsidRPr="00C723E9">
        <w:rPr>
          <w:color w:val="808080" w:themeColor="background1" w:themeShade="80"/>
          <w:sz w:val="22"/>
        </w:rPr>
        <w:t xml:space="preserve">Hvilke behov </w:t>
      </w:r>
      <w:r w:rsidR="00EE384B" w:rsidRPr="00C723E9">
        <w:rPr>
          <w:color w:val="808080" w:themeColor="background1" w:themeShade="80"/>
          <w:sz w:val="22"/>
        </w:rPr>
        <w:t>skal</w:t>
      </w:r>
      <w:r w:rsidRPr="00C723E9">
        <w:rPr>
          <w:color w:val="808080" w:themeColor="background1" w:themeShade="80"/>
          <w:sz w:val="22"/>
        </w:rPr>
        <w:t xml:space="preserve"> prosjektet skal </w:t>
      </w:r>
      <w:r w:rsidR="00EE384B" w:rsidRPr="00C723E9">
        <w:rPr>
          <w:color w:val="808080" w:themeColor="background1" w:themeShade="80"/>
          <w:sz w:val="22"/>
        </w:rPr>
        <w:t>dekke</w:t>
      </w:r>
      <w:r w:rsidRPr="00C723E9">
        <w:rPr>
          <w:color w:val="808080" w:themeColor="background1" w:themeShade="80"/>
          <w:sz w:val="22"/>
        </w:rPr>
        <w:t>? Hvem har disse behovene?</w:t>
      </w:r>
    </w:p>
    <w:p w14:paraId="233DBC62" w14:textId="0F85AEE6" w:rsidR="002D7D70" w:rsidRPr="00C723E9" w:rsidRDefault="009D4E96" w:rsidP="0048125C">
      <w:pPr>
        <w:pStyle w:val="ListParagraph"/>
        <w:numPr>
          <w:ilvl w:val="0"/>
          <w:numId w:val="8"/>
        </w:numPr>
        <w:tabs>
          <w:tab w:val="left" w:pos="1440"/>
        </w:tabs>
        <w:spacing w:after="0" w:line="276" w:lineRule="auto"/>
        <w:ind w:right="363"/>
        <w:rPr>
          <w:color w:val="808080" w:themeColor="background1" w:themeShade="80"/>
          <w:sz w:val="22"/>
        </w:rPr>
      </w:pPr>
      <w:r w:rsidRPr="00C723E9">
        <w:rPr>
          <w:color w:val="808080" w:themeColor="background1" w:themeShade="80"/>
          <w:sz w:val="22"/>
        </w:rPr>
        <w:t>Hva ønsker vi å oppnå</w:t>
      </w:r>
      <w:r w:rsidR="00F77B01" w:rsidRPr="00C723E9">
        <w:rPr>
          <w:color w:val="808080" w:themeColor="background1" w:themeShade="80"/>
          <w:sz w:val="22"/>
        </w:rPr>
        <w:t>?</w:t>
      </w:r>
      <w:r w:rsidR="00A54152" w:rsidRPr="00C723E9">
        <w:rPr>
          <w:color w:val="808080" w:themeColor="background1" w:themeShade="80"/>
          <w:sz w:val="22"/>
        </w:rPr>
        <w:t xml:space="preserve"> </w:t>
      </w:r>
    </w:p>
    <w:p w14:paraId="13252B7C" w14:textId="340FE018" w:rsidR="00F77B01" w:rsidRPr="00C723E9" w:rsidRDefault="00F77B01" w:rsidP="0048125C">
      <w:pPr>
        <w:pStyle w:val="ListParagraph"/>
        <w:numPr>
          <w:ilvl w:val="0"/>
          <w:numId w:val="8"/>
        </w:numPr>
        <w:tabs>
          <w:tab w:val="left" w:pos="1440"/>
        </w:tabs>
        <w:spacing w:after="0" w:line="276" w:lineRule="auto"/>
        <w:ind w:right="363"/>
        <w:rPr>
          <w:color w:val="808080" w:themeColor="background1" w:themeShade="80"/>
          <w:sz w:val="22"/>
        </w:rPr>
      </w:pPr>
      <w:r w:rsidRPr="00C723E9">
        <w:rPr>
          <w:color w:val="808080" w:themeColor="background1" w:themeShade="80"/>
          <w:sz w:val="22"/>
        </w:rPr>
        <w:t xml:space="preserve">Er det tidligere arbeid som har betydning for </w:t>
      </w:r>
      <w:r w:rsidR="00D243E7" w:rsidRPr="00C723E9">
        <w:rPr>
          <w:color w:val="808080" w:themeColor="background1" w:themeShade="80"/>
          <w:sz w:val="22"/>
        </w:rPr>
        <w:t>prosjektet?</w:t>
      </w:r>
    </w:p>
    <w:p w14:paraId="032D7FC2" w14:textId="77777777" w:rsidR="00402E65" w:rsidRPr="00905B26" w:rsidRDefault="00402E65" w:rsidP="00C63F9D"/>
    <w:p w14:paraId="194DBECC" w14:textId="43B30270" w:rsidR="00CC10B4" w:rsidRDefault="0050465A" w:rsidP="00CD5B70">
      <w:pPr>
        <w:pStyle w:val="Heading1"/>
      </w:pPr>
      <w:bookmarkStart w:id="5" w:name="_Ref54274879"/>
      <w:bookmarkStart w:id="6" w:name="_Toc160114016"/>
      <w:r>
        <w:t>Mål</w:t>
      </w:r>
      <w:bookmarkEnd w:id="5"/>
      <w:bookmarkEnd w:id="6"/>
    </w:p>
    <w:p w14:paraId="47454F81" w14:textId="27B345A1" w:rsidR="0094734C" w:rsidRDefault="00ED4E17" w:rsidP="00C723E9">
      <w:pPr>
        <w:tabs>
          <w:tab w:val="left" w:pos="1440"/>
        </w:tabs>
        <w:spacing w:after="0" w:line="276" w:lineRule="auto"/>
        <w:ind w:right="363"/>
        <w:rPr>
          <w:color w:val="808080" w:themeColor="background1" w:themeShade="80"/>
          <w:sz w:val="22"/>
        </w:rPr>
      </w:pPr>
      <w:bookmarkStart w:id="7" w:name="_Toc51768475"/>
      <w:r w:rsidRPr="00C723E9">
        <w:rPr>
          <w:color w:val="808080" w:themeColor="background1" w:themeShade="80"/>
          <w:sz w:val="22"/>
        </w:rPr>
        <w:t xml:space="preserve">Beskriv </w:t>
      </w:r>
      <w:r w:rsidR="00CE7ACA" w:rsidRPr="00C723E9">
        <w:rPr>
          <w:color w:val="808080" w:themeColor="background1" w:themeShade="80"/>
          <w:sz w:val="22"/>
        </w:rPr>
        <w:t>målene for prosjektet</w:t>
      </w:r>
      <w:r w:rsidR="00382D64" w:rsidRPr="00C723E9">
        <w:rPr>
          <w:color w:val="808080" w:themeColor="background1" w:themeShade="80"/>
          <w:sz w:val="22"/>
        </w:rPr>
        <w:t xml:space="preserve"> og forutsetninger for at de kan nås</w:t>
      </w:r>
      <w:r w:rsidR="009377E6" w:rsidRPr="00C723E9">
        <w:rPr>
          <w:color w:val="808080" w:themeColor="background1" w:themeShade="80"/>
          <w:sz w:val="22"/>
        </w:rPr>
        <w:t xml:space="preserve">. </w:t>
      </w:r>
    </w:p>
    <w:p w14:paraId="2DB074B8" w14:textId="77777777" w:rsidR="006D534F" w:rsidRPr="00C723E9" w:rsidRDefault="006D534F" w:rsidP="00C723E9">
      <w:pPr>
        <w:tabs>
          <w:tab w:val="left" w:pos="1440"/>
        </w:tabs>
        <w:spacing w:after="0" w:line="276" w:lineRule="auto"/>
        <w:ind w:right="363"/>
        <w:rPr>
          <w:color w:val="808080" w:themeColor="background1" w:themeShade="80"/>
          <w:sz w:val="22"/>
        </w:rPr>
      </w:pPr>
    </w:p>
    <w:p w14:paraId="69125353" w14:textId="7F0EF1F5" w:rsidR="003D4627" w:rsidRPr="00A5219E" w:rsidRDefault="003D4627" w:rsidP="00103579">
      <w:pPr>
        <w:pStyle w:val="Heading2"/>
        <w:keepLines w:val="0"/>
        <w:spacing w:before="0" w:line="240" w:lineRule="auto"/>
        <w:ind w:left="567" w:hanging="567"/>
      </w:pPr>
      <w:bookmarkStart w:id="8" w:name="_Toc160114017"/>
      <w:r w:rsidRPr="00A5219E">
        <w:t>Prosjektets overordnede mål</w:t>
      </w:r>
      <w:bookmarkEnd w:id="8"/>
    </w:p>
    <w:p w14:paraId="75AA19C0" w14:textId="0DB89F1A" w:rsidR="003D4627" w:rsidRDefault="003D4627"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Gi en kortfattet formulering av det overordnede formålet med prosjektet.</w:t>
      </w:r>
    </w:p>
    <w:p w14:paraId="69F465C3" w14:textId="77777777" w:rsidR="006D534F" w:rsidRPr="00C723E9" w:rsidRDefault="006D534F" w:rsidP="00C723E9">
      <w:pPr>
        <w:tabs>
          <w:tab w:val="left" w:pos="1440"/>
        </w:tabs>
        <w:spacing w:after="0" w:line="276" w:lineRule="auto"/>
        <w:ind w:right="363"/>
        <w:rPr>
          <w:color w:val="808080" w:themeColor="background1" w:themeShade="80"/>
          <w:sz w:val="22"/>
        </w:rPr>
      </w:pPr>
    </w:p>
    <w:p w14:paraId="660510CC" w14:textId="793B13B1" w:rsidR="00882963" w:rsidRDefault="00882963" w:rsidP="00103579">
      <w:pPr>
        <w:pStyle w:val="Heading2"/>
        <w:keepLines w:val="0"/>
        <w:spacing w:before="0" w:line="240" w:lineRule="auto"/>
        <w:ind w:left="567" w:hanging="567"/>
      </w:pPr>
      <w:bookmarkStart w:id="9" w:name="_Toc160114018"/>
      <w:r>
        <w:t>Gevinster</w:t>
      </w:r>
      <w:bookmarkEnd w:id="9"/>
    </w:p>
    <w:p w14:paraId="3B750222" w14:textId="243EC625" w:rsidR="00882963" w:rsidRPr="00C723E9" w:rsidRDefault="00882963"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Hvilke forbedringer skal bruken av prosjektets leveranser føre til?</w:t>
      </w:r>
      <w:r w:rsidR="00D907FF" w:rsidRPr="00C723E9">
        <w:rPr>
          <w:color w:val="808080" w:themeColor="background1" w:themeShade="80"/>
          <w:sz w:val="22"/>
        </w:rPr>
        <w:t xml:space="preserve"> Gevinster kan være kvalitative i sin form, ikke nødvendigvis økonomiske</w:t>
      </w:r>
      <w:r w:rsidRPr="00C723E9">
        <w:rPr>
          <w:color w:val="808080" w:themeColor="background1" w:themeShade="80"/>
          <w:sz w:val="22"/>
        </w:rPr>
        <w:t xml:space="preserve"> (eks. økt studenttilfredshet</w:t>
      </w:r>
      <w:r w:rsidR="00A237D2" w:rsidRPr="00C723E9">
        <w:rPr>
          <w:color w:val="808080" w:themeColor="background1" w:themeShade="80"/>
          <w:sz w:val="22"/>
        </w:rPr>
        <w:t>,</w:t>
      </w:r>
      <w:r w:rsidRPr="00C723E9">
        <w:rPr>
          <w:color w:val="808080" w:themeColor="background1" w:themeShade="80"/>
          <w:sz w:val="22"/>
        </w:rPr>
        <w:t xml:space="preserve"> effektivisering, faglig kompetanse</w:t>
      </w:r>
      <w:r w:rsidR="00A237D2" w:rsidRPr="00C723E9">
        <w:rPr>
          <w:color w:val="808080" w:themeColor="background1" w:themeShade="80"/>
          <w:sz w:val="22"/>
        </w:rPr>
        <w:t xml:space="preserve">, bedre sikkerhet, </w:t>
      </w:r>
      <w:r w:rsidR="00187275" w:rsidRPr="00C723E9">
        <w:rPr>
          <w:color w:val="808080" w:themeColor="background1" w:themeShade="80"/>
          <w:sz w:val="22"/>
        </w:rPr>
        <w:t>bedre omdømme</w:t>
      </w:r>
      <w:r w:rsidRPr="00C723E9">
        <w:rPr>
          <w:color w:val="808080" w:themeColor="background1" w:themeShade="80"/>
          <w:sz w:val="22"/>
        </w:rPr>
        <w:t xml:space="preserve"> osv.)</w:t>
      </w:r>
      <w:r w:rsidR="00187275" w:rsidRPr="00C723E9">
        <w:rPr>
          <w:color w:val="808080" w:themeColor="background1" w:themeShade="80"/>
          <w:sz w:val="22"/>
        </w:rPr>
        <w:t xml:space="preserve"> Legg til eller slett rader ved behov.</w:t>
      </w:r>
    </w:p>
    <w:tbl>
      <w:tblPr>
        <w:tblW w:w="10155"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510"/>
        <w:gridCol w:w="3402"/>
        <w:gridCol w:w="3243"/>
      </w:tblGrid>
      <w:tr w:rsidR="00882963" w:rsidRPr="00BB38AD" w14:paraId="4E933B67" w14:textId="77777777">
        <w:tc>
          <w:tcPr>
            <w:tcW w:w="3510"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25EC2BC2" w14:textId="77777777" w:rsidR="00882963" w:rsidRPr="00BB38AD" w:rsidRDefault="00882963">
            <w:pPr>
              <w:keepNext/>
              <w:spacing w:after="120"/>
              <w:jc w:val="both"/>
              <w:rPr>
                <w:rFonts w:cs="Arial"/>
                <w:sz w:val="22"/>
              </w:rPr>
            </w:pPr>
            <w:r w:rsidRPr="00BB38AD">
              <w:rPr>
                <w:rFonts w:cs="Arial"/>
                <w:sz w:val="22"/>
              </w:rPr>
              <w:t>Gevinster</w:t>
            </w:r>
          </w:p>
        </w:tc>
        <w:tc>
          <w:tcPr>
            <w:tcW w:w="3402"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7057853E" w14:textId="77777777" w:rsidR="00882963" w:rsidRPr="00BB38AD" w:rsidRDefault="00882963">
            <w:pPr>
              <w:keepNext/>
              <w:spacing w:after="120"/>
              <w:rPr>
                <w:rFonts w:cs="Arial"/>
                <w:sz w:val="22"/>
              </w:rPr>
            </w:pPr>
            <w:r w:rsidRPr="00BB38AD">
              <w:rPr>
                <w:rFonts w:cs="Arial"/>
                <w:sz w:val="22"/>
              </w:rPr>
              <w:t>For hvem, og hvordan</w:t>
            </w:r>
            <w:r>
              <w:rPr>
                <w:rFonts w:cs="Arial"/>
                <w:sz w:val="22"/>
              </w:rPr>
              <w:t>,</w:t>
            </w:r>
            <w:r w:rsidRPr="00BB38AD">
              <w:rPr>
                <w:rFonts w:cs="Arial"/>
                <w:sz w:val="22"/>
              </w:rPr>
              <w:t xml:space="preserve"> </w:t>
            </w:r>
            <w:proofErr w:type="gramStart"/>
            <w:r w:rsidRPr="00BB38AD">
              <w:rPr>
                <w:rFonts w:cs="Arial"/>
                <w:sz w:val="22"/>
              </w:rPr>
              <w:t>fremkommer</w:t>
            </w:r>
            <w:proofErr w:type="gramEnd"/>
            <w:r w:rsidRPr="00BB38AD">
              <w:rPr>
                <w:rFonts w:cs="Arial"/>
                <w:sz w:val="22"/>
              </w:rPr>
              <w:t xml:space="preserve"> gevinsten?</w:t>
            </w:r>
          </w:p>
        </w:tc>
        <w:tc>
          <w:tcPr>
            <w:tcW w:w="3243"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689F9E92" w14:textId="77777777" w:rsidR="00882963" w:rsidRPr="00BB38AD" w:rsidRDefault="00882963">
            <w:pPr>
              <w:keepNext/>
              <w:spacing w:after="120"/>
              <w:rPr>
                <w:rFonts w:cs="Arial"/>
                <w:sz w:val="22"/>
              </w:rPr>
            </w:pPr>
            <w:r w:rsidRPr="00BB38AD">
              <w:rPr>
                <w:rFonts w:cs="Arial"/>
                <w:sz w:val="22"/>
              </w:rPr>
              <w:t>Forutsetninger for at gevinsten skal kunne realiseres</w:t>
            </w:r>
          </w:p>
        </w:tc>
      </w:tr>
      <w:tr w:rsidR="00882963" w14:paraId="47B68984" w14:textId="77777777">
        <w:tc>
          <w:tcPr>
            <w:tcW w:w="3510" w:type="dxa"/>
            <w:tcBorders>
              <w:top w:val="single" w:sz="4" w:space="0" w:color="84929B"/>
              <w:left w:val="single" w:sz="4" w:space="0" w:color="84929B"/>
              <w:bottom w:val="single" w:sz="4" w:space="0" w:color="84929B"/>
              <w:right w:val="single" w:sz="4" w:space="0" w:color="84929B"/>
            </w:tcBorders>
          </w:tcPr>
          <w:p w14:paraId="015ABBA2" w14:textId="77777777" w:rsidR="00882963" w:rsidRPr="00BA1AC0" w:rsidRDefault="00882963">
            <w:pPr>
              <w:ind w:left="360"/>
              <w:rPr>
                <w:color w:val="000000" w:themeColor="text1"/>
              </w:rPr>
            </w:pPr>
          </w:p>
        </w:tc>
        <w:tc>
          <w:tcPr>
            <w:tcW w:w="3402" w:type="dxa"/>
            <w:tcBorders>
              <w:top w:val="single" w:sz="4" w:space="0" w:color="84929B"/>
              <w:left w:val="single" w:sz="4" w:space="0" w:color="84929B"/>
              <w:bottom w:val="single" w:sz="4" w:space="0" w:color="84929B"/>
              <w:right w:val="single" w:sz="4" w:space="0" w:color="84929B"/>
            </w:tcBorders>
          </w:tcPr>
          <w:p w14:paraId="10DCE7D5" w14:textId="77777777" w:rsidR="00882963" w:rsidRPr="00DD041E" w:rsidRDefault="00882963">
            <w:pPr>
              <w:spacing w:after="120"/>
              <w:rPr>
                <w:sz w:val="20"/>
              </w:rPr>
            </w:pPr>
          </w:p>
        </w:tc>
        <w:tc>
          <w:tcPr>
            <w:tcW w:w="3243" w:type="dxa"/>
            <w:tcBorders>
              <w:top w:val="single" w:sz="4" w:space="0" w:color="84929B"/>
              <w:left w:val="single" w:sz="4" w:space="0" w:color="84929B"/>
              <w:bottom w:val="single" w:sz="4" w:space="0" w:color="84929B"/>
              <w:right w:val="single" w:sz="4" w:space="0" w:color="84929B"/>
            </w:tcBorders>
          </w:tcPr>
          <w:p w14:paraId="05B68FC7" w14:textId="77777777" w:rsidR="00882963" w:rsidRDefault="00882963">
            <w:pPr>
              <w:spacing w:after="120"/>
              <w:rPr>
                <w:sz w:val="20"/>
              </w:rPr>
            </w:pPr>
          </w:p>
        </w:tc>
      </w:tr>
      <w:tr w:rsidR="00882963" w:rsidRPr="00E46B9D" w14:paraId="1C4CFC8F" w14:textId="77777777">
        <w:tc>
          <w:tcPr>
            <w:tcW w:w="3510" w:type="dxa"/>
            <w:tcBorders>
              <w:top w:val="single" w:sz="4" w:space="0" w:color="84929B"/>
              <w:left w:val="single" w:sz="4" w:space="0" w:color="84929B"/>
              <w:bottom w:val="single" w:sz="4" w:space="0" w:color="84929B"/>
              <w:right w:val="single" w:sz="4" w:space="0" w:color="84929B"/>
            </w:tcBorders>
          </w:tcPr>
          <w:p w14:paraId="40C66256" w14:textId="77777777" w:rsidR="00882963" w:rsidRPr="00BA1AC0" w:rsidRDefault="00882963">
            <w:pPr>
              <w:ind w:left="360"/>
              <w:rPr>
                <w:color w:val="000000" w:themeColor="text1"/>
              </w:rPr>
            </w:pPr>
          </w:p>
        </w:tc>
        <w:tc>
          <w:tcPr>
            <w:tcW w:w="3402" w:type="dxa"/>
            <w:tcBorders>
              <w:top w:val="single" w:sz="4" w:space="0" w:color="84929B"/>
              <w:left w:val="single" w:sz="4" w:space="0" w:color="84929B"/>
              <w:bottom w:val="single" w:sz="4" w:space="0" w:color="84929B"/>
              <w:right w:val="single" w:sz="4" w:space="0" w:color="84929B"/>
            </w:tcBorders>
          </w:tcPr>
          <w:p w14:paraId="15B74314" w14:textId="77777777" w:rsidR="00882963" w:rsidRPr="00E46B9D" w:rsidRDefault="00882963">
            <w:pPr>
              <w:spacing w:after="120"/>
              <w:rPr>
                <w:sz w:val="20"/>
              </w:rPr>
            </w:pPr>
          </w:p>
        </w:tc>
        <w:tc>
          <w:tcPr>
            <w:tcW w:w="3243" w:type="dxa"/>
            <w:tcBorders>
              <w:top w:val="single" w:sz="4" w:space="0" w:color="84929B"/>
              <w:left w:val="single" w:sz="4" w:space="0" w:color="84929B"/>
              <w:bottom w:val="single" w:sz="4" w:space="0" w:color="84929B"/>
              <w:right w:val="single" w:sz="4" w:space="0" w:color="84929B"/>
            </w:tcBorders>
          </w:tcPr>
          <w:p w14:paraId="329514D5" w14:textId="77777777" w:rsidR="00882963" w:rsidRPr="00E46B9D" w:rsidRDefault="00882963">
            <w:pPr>
              <w:spacing w:after="120"/>
              <w:rPr>
                <w:sz w:val="20"/>
              </w:rPr>
            </w:pPr>
          </w:p>
        </w:tc>
      </w:tr>
      <w:tr w:rsidR="00882963" w:rsidRPr="00E46B9D" w14:paraId="5CC0300E" w14:textId="77777777">
        <w:tc>
          <w:tcPr>
            <w:tcW w:w="3510" w:type="dxa"/>
            <w:tcBorders>
              <w:top w:val="single" w:sz="4" w:space="0" w:color="84929B"/>
              <w:left w:val="single" w:sz="4" w:space="0" w:color="84929B"/>
              <w:bottom w:val="single" w:sz="4" w:space="0" w:color="84929B"/>
              <w:right w:val="single" w:sz="4" w:space="0" w:color="84929B"/>
            </w:tcBorders>
          </w:tcPr>
          <w:p w14:paraId="5081B0DF" w14:textId="77777777" w:rsidR="00882963" w:rsidRPr="00BA1AC0" w:rsidRDefault="00882963">
            <w:pPr>
              <w:ind w:left="360"/>
              <w:rPr>
                <w:color w:val="000000" w:themeColor="text1"/>
              </w:rPr>
            </w:pPr>
          </w:p>
        </w:tc>
        <w:tc>
          <w:tcPr>
            <w:tcW w:w="3402" w:type="dxa"/>
            <w:tcBorders>
              <w:top w:val="single" w:sz="4" w:space="0" w:color="84929B"/>
              <w:left w:val="single" w:sz="4" w:space="0" w:color="84929B"/>
              <w:bottom w:val="single" w:sz="4" w:space="0" w:color="84929B"/>
              <w:right w:val="single" w:sz="4" w:space="0" w:color="84929B"/>
            </w:tcBorders>
          </w:tcPr>
          <w:p w14:paraId="1A6B3A53" w14:textId="77777777" w:rsidR="00882963" w:rsidRPr="00E46B9D" w:rsidRDefault="00882963">
            <w:pPr>
              <w:spacing w:after="120"/>
              <w:rPr>
                <w:sz w:val="20"/>
              </w:rPr>
            </w:pPr>
          </w:p>
        </w:tc>
        <w:tc>
          <w:tcPr>
            <w:tcW w:w="3243" w:type="dxa"/>
            <w:tcBorders>
              <w:top w:val="single" w:sz="4" w:space="0" w:color="84929B"/>
              <w:left w:val="single" w:sz="4" w:space="0" w:color="84929B"/>
              <w:bottom w:val="single" w:sz="4" w:space="0" w:color="84929B"/>
              <w:right w:val="single" w:sz="4" w:space="0" w:color="84929B"/>
            </w:tcBorders>
          </w:tcPr>
          <w:p w14:paraId="1EA9376E" w14:textId="77777777" w:rsidR="00882963" w:rsidRPr="00E46B9D" w:rsidRDefault="00882963">
            <w:pPr>
              <w:spacing w:after="120"/>
              <w:ind w:left="33"/>
              <w:rPr>
                <w:sz w:val="20"/>
              </w:rPr>
            </w:pPr>
          </w:p>
        </w:tc>
      </w:tr>
    </w:tbl>
    <w:p w14:paraId="77EC83B9" w14:textId="77777777" w:rsidR="00882963" w:rsidRDefault="00882963" w:rsidP="004037F3"/>
    <w:p w14:paraId="303B949D" w14:textId="3BC0FC40" w:rsidR="00882963" w:rsidRDefault="00882963" w:rsidP="00103579">
      <w:pPr>
        <w:pStyle w:val="Heading2"/>
        <w:keepLines w:val="0"/>
        <w:spacing w:before="0" w:line="240" w:lineRule="auto"/>
        <w:ind w:left="567" w:hanging="567"/>
      </w:pPr>
      <w:bookmarkStart w:id="10" w:name="_Toc160114019"/>
      <w:r>
        <w:t>Leveranser</w:t>
      </w:r>
      <w:bookmarkEnd w:id="10"/>
    </w:p>
    <w:p w14:paraId="3A929F0B" w14:textId="18CE8AFE" w:rsidR="00882963" w:rsidRDefault="00882963"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Hva skal prosjektet levere? Leveransene kan være organisatoriske (f.eks. beskrivelse av endret arbeidsprosess) og/eller tekniske (f.eks. nye systemer).</w:t>
      </w:r>
      <w:r w:rsidR="00FD1051" w:rsidRPr="00C723E9">
        <w:rPr>
          <w:color w:val="808080" w:themeColor="background1" w:themeShade="80"/>
          <w:sz w:val="22"/>
        </w:rPr>
        <w:t xml:space="preserve"> Estimer om leveransen inntreffer tidlig, midt i, eller på slutten av prosjektperioden.</w:t>
      </w:r>
      <w:r w:rsidR="00EF6F26" w:rsidRPr="00C723E9">
        <w:rPr>
          <w:color w:val="808080" w:themeColor="background1" w:themeShade="80"/>
          <w:sz w:val="22"/>
        </w:rPr>
        <w:t xml:space="preserve"> Legg til eller slett rader ved behov.</w:t>
      </w:r>
    </w:p>
    <w:p w14:paraId="4819455F" w14:textId="77777777" w:rsidR="006D534F" w:rsidRPr="00C723E9" w:rsidRDefault="006D534F" w:rsidP="00C723E9">
      <w:pPr>
        <w:tabs>
          <w:tab w:val="left" w:pos="1440"/>
        </w:tabs>
        <w:spacing w:after="0" w:line="276" w:lineRule="auto"/>
        <w:ind w:right="363"/>
        <w:rPr>
          <w:color w:val="808080" w:themeColor="background1" w:themeShade="80"/>
          <w:sz w:val="22"/>
        </w:rPr>
      </w:pPr>
    </w:p>
    <w:p w14:paraId="3D809938" w14:textId="6F3383CA" w:rsidR="00624BF4" w:rsidRDefault="00624BF4"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Du kan også legge inn leveransene i Prosjektportalen.</w:t>
      </w:r>
      <w:r w:rsidR="00C4307A" w:rsidRPr="00C723E9">
        <w:rPr>
          <w:color w:val="808080" w:themeColor="background1" w:themeShade="80"/>
          <w:sz w:val="22"/>
        </w:rPr>
        <w:t xml:space="preserve"> </w:t>
      </w:r>
      <w:r w:rsidR="00C1672E" w:rsidRPr="00C723E9">
        <w:rPr>
          <w:color w:val="808080" w:themeColor="background1" w:themeShade="80"/>
          <w:sz w:val="22"/>
        </w:rPr>
        <w:t>Status på leveransene</w:t>
      </w:r>
      <w:r w:rsidR="00D76FCF" w:rsidRPr="00C723E9">
        <w:rPr>
          <w:color w:val="808080" w:themeColor="background1" w:themeShade="80"/>
          <w:sz w:val="22"/>
        </w:rPr>
        <w:t xml:space="preserve"> </w:t>
      </w:r>
      <w:r w:rsidR="00B6710C" w:rsidRPr="00C723E9">
        <w:rPr>
          <w:color w:val="808080" w:themeColor="background1" w:themeShade="80"/>
          <w:sz w:val="22"/>
        </w:rPr>
        <w:t>er synlig</w:t>
      </w:r>
      <w:r w:rsidR="00D76FCF" w:rsidRPr="00C723E9">
        <w:rPr>
          <w:color w:val="808080" w:themeColor="background1" w:themeShade="80"/>
          <w:sz w:val="22"/>
        </w:rPr>
        <w:t xml:space="preserve"> i </w:t>
      </w:r>
      <w:r w:rsidR="00B6710C" w:rsidRPr="00C723E9">
        <w:rPr>
          <w:color w:val="808080" w:themeColor="background1" w:themeShade="80"/>
          <w:sz w:val="22"/>
        </w:rPr>
        <w:t>statusrapporten i Prosjektportalen.</w:t>
      </w:r>
    </w:p>
    <w:p w14:paraId="6FA0B19C" w14:textId="77777777" w:rsidR="006D534F" w:rsidRDefault="006D534F" w:rsidP="00C723E9">
      <w:pPr>
        <w:tabs>
          <w:tab w:val="left" w:pos="1440"/>
        </w:tabs>
        <w:spacing w:after="0" w:line="276" w:lineRule="auto"/>
        <w:ind w:right="363"/>
        <w:rPr>
          <w:color w:val="808080" w:themeColor="background1" w:themeShade="80"/>
          <w:sz w:val="22"/>
        </w:rPr>
      </w:pPr>
    </w:p>
    <w:p w14:paraId="3210580F" w14:textId="77777777" w:rsidR="006D534F" w:rsidRPr="00C723E9" w:rsidRDefault="006D534F" w:rsidP="00C723E9">
      <w:pPr>
        <w:tabs>
          <w:tab w:val="left" w:pos="1440"/>
        </w:tabs>
        <w:spacing w:after="0" w:line="276" w:lineRule="auto"/>
        <w:ind w:right="363"/>
        <w:rPr>
          <w:color w:val="808080" w:themeColor="background1" w:themeShade="80"/>
          <w:sz w:val="22"/>
        </w:rPr>
      </w:pPr>
    </w:p>
    <w:tbl>
      <w:tblPr>
        <w:tblW w:w="9522" w:type="dxa"/>
        <w:tblBorders>
          <w:top w:val="single" w:sz="4" w:space="0" w:color="84929B"/>
          <w:left w:val="single" w:sz="4" w:space="0" w:color="84929B"/>
          <w:bottom w:val="single" w:sz="4" w:space="0" w:color="84929B"/>
          <w:right w:val="single" w:sz="4" w:space="0" w:color="84929B"/>
          <w:insideH w:val="single" w:sz="4" w:space="0" w:color="84929B"/>
          <w:insideV w:val="single" w:sz="4" w:space="0" w:color="84929B"/>
        </w:tblBorders>
        <w:tblLayout w:type="fixed"/>
        <w:tblLook w:val="00A0" w:firstRow="1" w:lastRow="0" w:firstColumn="1" w:lastColumn="0" w:noHBand="0" w:noVBand="0"/>
      </w:tblPr>
      <w:tblGrid>
        <w:gridCol w:w="3510"/>
        <w:gridCol w:w="3006"/>
        <w:gridCol w:w="3006"/>
      </w:tblGrid>
      <w:tr w:rsidR="00FD1051" w:rsidRPr="00BB38AD" w14:paraId="3689C1A2" w14:textId="66216789" w:rsidTr="00FD1051">
        <w:tc>
          <w:tcPr>
            <w:tcW w:w="3510"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009EEA85" w14:textId="3D6733BF" w:rsidR="00FD1051" w:rsidRPr="00BB38AD" w:rsidRDefault="00FD1051">
            <w:pPr>
              <w:keepNext/>
              <w:spacing w:after="120"/>
              <w:jc w:val="both"/>
              <w:rPr>
                <w:rFonts w:cs="Arial"/>
                <w:sz w:val="22"/>
              </w:rPr>
            </w:pPr>
            <w:r>
              <w:rPr>
                <w:rFonts w:cs="Arial"/>
                <w:sz w:val="22"/>
              </w:rPr>
              <w:lastRenderedPageBreak/>
              <w:t>Leveranser (én leveranse per rad)</w:t>
            </w:r>
          </w:p>
        </w:tc>
        <w:tc>
          <w:tcPr>
            <w:tcW w:w="3006" w:type="dxa"/>
            <w:tcBorders>
              <w:top w:val="single" w:sz="4" w:space="0" w:color="84929B"/>
              <w:left w:val="single" w:sz="4" w:space="0" w:color="84929B"/>
              <w:bottom w:val="single" w:sz="4" w:space="0" w:color="84929B"/>
              <w:right w:val="single" w:sz="4" w:space="0" w:color="84929B"/>
            </w:tcBorders>
            <w:shd w:val="clear" w:color="auto" w:fill="D5DCE4" w:themeFill="text2" w:themeFillTint="33"/>
            <w:hideMark/>
          </w:tcPr>
          <w:p w14:paraId="6B9794E1" w14:textId="3B228295" w:rsidR="00FD1051" w:rsidRPr="00BB38AD" w:rsidRDefault="00FD1051">
            <w:pPr>
              <w:keepNext/>
              <w:spacing w:after="120"/>
              <w:rPr>
                <w:rFonts w:cs="Arial"/>
                <w:sz w:val="22"/>
              </w:rPr>
            </w:pPr>
            <w:r>
              <w:rPr>
                <w:rFonts w:cs="Arial"/>
                <w:sz w:val="22"/>
              </w:rPr>
              <w:t>Beskrivelse av leveransen</w:t>
            </w:r>
          </w:p>
        </w:tc>
        <w:tc>
          <w:tcPr>
            <w:tcW w:w="3006" w:type="dxa"/>
            <w:tcBorders>
              <w:top w:val="single" w:sz="4" w:space="0" w:color="84929B"/>
              <w:left w:val="single" w:sz="4" w:space="0" w:color="84929B"/>
              <w:bottom w:val="single" w:sz="4" w:space="0" w:color="84929B"/>
              <w:right w:val="single" w:sz="4" w:space="0" w:color="84929B"/>
            </w:tcBorders>
            <w:shd w:val="clear" w:color="auto" w:fill="D5DCE4" w:themeFill="text2" w:themeFillTint="33"/>
          </w:tcPr>
          <w:p w14:paraId="2A8DDF0B" w14:textId="3A398FDB" w:rsidR="00FD1051" w:rsidRDefault="00FD1051">
            <w:pPr>
              <w:keepNext/>
              <w:spacing w:after="120"/>
              <w:rPr>
                <w:rFonts w:cs="Arial"/>
                <w:sz w:val="22"/>
              </w:rPr>
            </w:pPr>
            <w:r>
              <w:rPr>
                <w:rFonts w:cs="Arial"/>
                <w:sz w:val="22"/>
              </w:rPr>
              <w:t>Når i prosjektperioden</w:t>
            </w:r>
          </w:p>
        </w:tc>
      </w:tr>
      <w:tr w:rsidR="00FD1051" w14:paraId="156EFEAE" w14:textId="12B52C88" w:rsidTr="00FD1051">
        <w:tc>
          <w:tcPr>
            <w:tcW w:w="3510" w:type="dxa"/>
            <w:tcBorders>
              <w:top w:val="single" w:sz="4" w:space="0" w:color="84929B"/>
              <w:left w:val="single" w:sz="4" w:space="0" w:color="84929B"/>
              <w:bottom w:val="single" w:sz="4" w:space="0" w:color="84929B"/>
              <w:right w:val="single" w:sz="4" w:space="0" w:color="84929B"/>
            </w:tcBorders>
          </w:tcPr>
          <w:p w14:paraId="5DD63A2B" w14:textId="77777777" w:rsidR="00FD1051" w:rsidRPr="00BA1AC0" w:rsidRDefault="00FD1051">
            <w:pPr>
              <w:ind w:left="360"/>
              <w:rPr>
                <w:color w:val="000000" w:themeColor="text1"/>
              </w:rPr>
            </w:pPr>
          </w:p>
        </w:tc>
        <w:tc>
          <w:tcPr>
            <w:tcW w:w="3006" w:type="dxa"/>
            <w:tcBorders>
              <w:top w:val="single" w:sz="4" w:space="0" w:color="84929B"/>
              <w:left w:val="single" w:sz="4" w:space="0" w:color="84929B"/>
              <w:bottom w:val="single" w:sz="4" w:space="0" w:color="84929B"/>
              <w:right w:val="single" w:sz="4" w:space="0" w:color="84929B"/>
            </w:tcBorders>
          </w:tcPr>
          <w:p w14:paraId="7E82670C" w14:textId="77777777" w:rsidR="00FD1051" w:rsidRPr="00DD041E" w:rsidRDefault="00FD1051">
            <w:pPr>
              <w:spacing w:after="120"/>
              <w:rPr>
                <w:sz w:val="20"/>
              </w:rPr>
            </w:pPr>
          </w:p>
        </w:tc>
        <w:tc>
          <w:tcPr>
            <w:tcW w:w="3006" w:type="dxa"/>
            <w:tcBorders>
              <w:top w:val="single" w:sz="4" w:space="0" w:color="84929B"/>
              <w:left w:val="single" w:sz="4" w:space="0" w:color="84929B"/>
              <w:bottom w:val="single" w:sz="4" w:space="0" w:color="84929B"/>
              <w:right w:val="single" w:sz="4" w:space="0" w:color="84929B"/>
            </w:tcBorders>
          </w:tcPr>
          <w:p w14:paraId="4B7A12D4" w14:textId="77777777" w:rsidR="00FD1051" w:rsidRPr="00DD041E" w:rsidRDefault="00FD1051">
            <w:pPr>
              <w:spacing w:after="120"/>
              <w:rPr>
                <w:sz w:val="20"/>
              </w:rPr>
            </w:pPr>
          </w:p>
        </w:tc>
      </w:tr>
      <w:tr w:rsidR="00FD1051" w:rsidRPr="00E46B9D" w14:paraId="23BA1B7C" w14:textId="04C6454A" w:rsidTr="00FD1051">
        <w:tc>
          <w:tcPr>
            <w:tcW w:w="3510" w:type="dxa"/>
            <w:tcBorders>
              <w:top w:val="single" w:sz="4" w:space="0" w:color="84929B"/>
              <w:left w:val="single" w:sz="4" w:space="0" w:color="84929B"/>
              <w:bottom w:val="single" w:sz="4" w:space="0" w:color="84929B"/>
              <w:right w:val="single" w:sz="4" w:space="0" w:color="84929B"/>
            </w:tcBorders>
          </w:tcPr>
          <w:p w14:paraId="5E2D18AC" w14:textId="77777777" w:rsidR="00FD1051" w:rsidRPr="00BA1AC0" w:rsidRDefault="00FD1051">
            <w:pPr>
              <w:ind w:left="360"/>
              <w:rPr>
                <w:color w:val="000000" w:themeColor="text1"/>
              </w:rPr>
            </w:pPr>
          </w:p>
        </w:tc>
        <w:tc>
          <w:tcPr>
            <w:tcW w:w="3006" w:type="dxa"/>
            <w:tcBorders>
              <w:top w:val="single" w:sz="4" w:space="0" w:color="84929B"/>
              <w:left w:val="single" w:sz="4" w:space="0" w:color="84929B"/>
              <w:bottom w:val="single" w:sz="4" w:space="0" w:color="84929B"/>
              <w:right w:val="single" w:sz="4" w:space="0" w:color="84929B"/>
            </w:tcBorders>
          </w:tcPr>
          <w:p w14:paraId="031878EC" w14:textId="77777777" w:rsidR="00FD1051" w:rsidRPr="00E46B9D" w:rsidRDefault="00FD1051">
            <w:pPr>
              <w:spacing w:after="120"/>
              <w:rPr>
                <w:sz w:val="20"/>
              </w:rPr>
            </w:pPr>
          </w:p>
        </w:tc>
        <w:tc>
          <w:tcPr>
            <w:tcW w:w="3006" w:type="dxa"/>
            <w:tcBorders>
              <w:top w:val="single" w:sz="4" w:space="0" w:color="84929B"/>
              <w:left w:val="single" w:sz="4" w:space="0" w:color="84929B"/>
              <w:bottom w:val="single" w:sz="4" w:space="0" w:color="84929B"/>
              <w:right w:val="single" w:sz="4" w:space="0" w:color="84929B"/>
            </w:tcBorders>
          </w:tcPr>
          <w:p w14:paraId="455CE4F3" w14:textId="77777777" w:rsidR="00FD1051" w:rsidRPr="00E46B9D" w:rsidRDefault="00FD1051">
            <w:pPr>
              <w:spacing w:after="120"/>
              <w:rPr>
                <w:sz w:val="20"/>
              </w:rPr>
            </w:pPr>
          </w:p>
        </w:tc>
      </w:tr>
      <w:tr w:rsidR="00FD1051" w:rsidRPr="00E46B9D" w14:paraId="60DCC9CA" w14:textId="7F597E59" w:rsidTr="00FD1051">
        <w:tc>
          <w:tcPr>
            <w:tcW w:w="3510" w:type="dxa"/>
            <w:tcBorders>
              <w:top w:val="single" w:sz="4" w:space="0" w:color="84929B"/>
              <w:left w:val="single" w:sz="4" w:space="0" w:color="84929B"/>
              <w:bottom w:val="single" w:sz="4" w:space="0" w:color="84929B"/>
              <w:right w:val="single" w:sz="4" w:space="0" w:color="84929B"/>
            </w:tcBorders>
          </w:tcPr>
          <w:p w14:paraId="35BD2C6E" w14:textId="77777777" w:rsidR="00FD1051" w:rsidRPr="00BA1AC0" w:rsidRDefault="00FD1051">
            <w:pPr>
              <w:ind w:left="360"/>
              <w:rPr>
                <w:color w:val="000000" w:themeColor="text1"/>
              </w:rPr>
            </w:pPr>
          </w:p>
        </w:tc>
        <w:tc>
          <w:tcPr>
            <w:tcW w:w="3006" w:type="dxa"/>
            <w:tcBorders>
              <w:top w:val="single" w:sz="4" w:space="0" w:color="84929B"/>
              <w:left w:val="single" w:sz="4" w:space="0" w:color="84929B"/>
              <w:bottom w:val="single" w:sz="4" w:space="0" w:color="84929B"/>
              <w:right w:val="single" w:sz="4" w:space="0" w:color="84929B"/>
            </w:tcBorders>
          </w:tcPr>
          <w:p w14:paraId="355E3D45" w14:textId="77777777" w:rsidR="00FD1051" w:rsidRPr="00E46B9D" w:rsidRDefault="00FD1051">
            <w:pPr>
              <w:spacing w:after="120"/>
              <w:rPr>
                <w:sz w:val="20"/>
              </w:rPr>
            </w:pPr>
          </w:p>
        </w:tc>
        <w:tc>
          <w:tcPr>
            <w:tcW w:w="3006" w:type="dxa"/>
            <w:tcBorders>
              <w:top w:val="single" w:sz="4" w:space="0" w:color="84929B"/>
              <w:left w:val="single" w:sz="4" w:space="0" w:color="84929B"/>
              <w:bottom w:val="single" w:sz="4" w:space="0" w:color="84929B"/>
              <w:right w:val="single" w:sz="4" w:space="0" w:color="84929B"/>
            </w:tcBorders>
          </w:tcPr>
          <w:p w14:paraId="2751180A" w14:textId="77777777" w:rsidR="00FD1051" w:rsidRPr="00E46B9D" w:rsidRDefault="00FD1051">
            <w:pPr>
              <w:spacing w:after="120"/>
              <w:rPr>
                <w:sz w:val="20"/>
              </w:rPr>
            </w:pPr>
          </w:p>
        </w:tc>
      </w:tr>
    </w:tbl>
    <w:p w14:paraId="46D7321D" w14:textId="77777777" w:rsidR="002A6945" w:rsidRDefault="002A6945" w:rsidP="005559F1">
      <w:pPr>
        <w:spacing w:after="0"/>
        <w:rPr>
          <w:b/>
          <w:bCs/>
        </w:rPr>
      </w:pPr>
    </w:p>
    <w:p w14:paraId="317C7613" w14:textId="77777777" w:rsidR="006D534F" w:rsidRDefault="006D534F" w:rsidP="005559F1">
      <w:pPr>
        <w:spacing w:after="0"/>
        <w:rPr>
          <w:b/>
          <w:bCs/>
        </w:rPr>
      </w:pPr>
    </w:p>
    <w:p w14:paraId="4740239D" w14:textId="48AA516F" w:rsidR="005559F1" w:rsidRPr="009B56A1" w:rsidRDefault="002A6945" w:rsidP="002A6945">
      <w:pPr>
        <w:pStyle w:val="Heading1"/>
      </w:pPr>
      <w:r>
        <w:t xml:space="preserve"> </w:t>
      </w:r>
      <w:bookmarkStart w:id="11" w:name="_Toc160114020"/>
      <w:r w:rsidR="005559F1" w:rsidRPr="009B56A1">
        <w:t>Avgrensninger</w:t>
      </w:r>
      <w:bookmarkEnd w:id="11"/>
    </w:p>
    <w:p w14:paraId="02A32BCF" w14:textId="77777777" w:rsidR="005559F1" w:rsidRPr="00C723E9" w:rsidRDefault="005559F1" w:rsidP="00C723E9">
      <w:pPr>
        <w:tabs>
          <w:tab w:val="left" w:pos="1440"/>
        </w:tabs>
        <w:spacing w:after="0" w:line="276" w:lineRule="auto"/>
        <w:ind w:right="363"/>
        <w:rPr>
          <w:color w:val="808080" w:themeColor="background1" w:themeShade="80"/>
          <w:sz w:val="22"/>
        </w:rPr>
      </w:pPr>
      <w:r w:rsidRPr="00C723E9">
        <w:rPr>
          <w:color w:val="808080" w:themeColor="background1" w:themeShade="80"/>
          <w:sz w:val="22"/>
        </w:rPr>
        <w:t>Ved behov, tydeliggjør hva prosjektet ikke skal levere.</w:t>
      </w:r>
    </w:p>
    <w:p w14:paraId="7C11859F" w14:textId="4F617D9F" w:rsidR="005559F1" w:rsidRDefault="005559F1" w:rsidP="00BC2A05"/>
    <w:p w14:paraId="5B56EAFE" w14:textId="77777777" w:rsidR="00A9526A" w:rsidRDefault="00A9526A" w:rsidP="006D534F">
      <w:pPr>
        <w:pStyle w:val="Heading1"/>
      </w:pPr>
      <w:bookmarkStart w:id="12" w:name="_Toc160114021"/>
      <w:r>
        <w:t>Rammebetingelser</w:t>
      </w:r>
      <w:bookmarkEnd w:id="12"/>
    </w:p>
    <w:p w14:paraId="64036CF1" w14:textId="1C4B9ABD" w:rsidR="00D72B61" w:rsidRPr="00C723E9" w:rsidRDefault="009A52FA" w:rsidP="00C723E9">
      <w:pPr>
        <w:pStyle w:val="Hjelpetekst"/>
        <w:spacing w:line="276" w:lineRule="auto"/>
        <w:rPr>
          <w:sz w:val="22"/>
        </w:rPr>
      </w:pPr>
      <w:r w:rsidRPr="00C723E9">
        <w:rPr>
          <w:sz w:val="22"/>
        </w:rPr>
        <w:t xml:space="preserve">Gi en beskrivelse av relevante rammebetingelser som </w:t>
      </w:r>
      <w:r w:rsidR="00760802" w:rsidRPr="00C723E9">
        <w:rPr>
          <w:sz w:val="22"/>
        </w:rPr>
        <w:t xml:space="preserve">for eksempel </w:t>
      </w:r>
      <w:r w:rsidRPr="00C723E9">
        <w:rPr>
          <w:sz w:val="22"/>
        </w:rPr>
        <w:t>lover, forskrifter, retningslinjer og føringer</w:t>
      </w:r>
      <w:r w:rsidR="00005954" w:rsidRPr="00C723E9">
        <w:rPr>
          <w:sz w:val="22"/>
        </w:rPr>
        <w:t xml:space="preserve"> </w:t>
      </w:r>
      <w:r w:rsidR="00760802" w:rsidRPr="00C723E9">
        <w:rPr>
          <w:sz w:val="22"/>
        </w:rPr>
        <w:t>i sektoren</w:t>
      </w:r>
      <w:r w:rsidR="005B528A" w:rsidRPr="00C723E9">
        <w:rPr>
          <w:sz w:val="22"/>
        </w:rPr>
        <w:t>.</w:t>
      </w:r>
    </w:p>
    <w:p w14:paraId="1C85B353" w14:textId="442AEE10" w:rsidR="00BC2A05" w:rsidRDefault="00A70433" w:rsidP="00C723E9">
      <w:pPr>
        <w:spacing w:after="0" w:line="276" w:lineRule="auto"/>
        <w:rPr>
          <w:color w:val="808080" w:themeColor="background1" w:themeShade="80"/>
          <w:sz w:val="22"/>
        </w:rPr>
      </w:pPr>
      <w:r w:rsidRPr="00C723E9">
        <w:rPr>
          <w:color w:val="808080" w:themeColor="background1" w:themeShade="80"/>
          <w:sz w:val="22"/>
        </w:rPr>
        <w:t>Ved OsloMet handler dette som regel om å</w:t>
      </w:r>
      <w:r w:rsidR="003D4627" w:rsidRPr="00C723E9">
        <w:rPr>
          <w:color w:val="808080" w:themeColor="background1" w:themeShade="80"/>
          <w:sz w:val="22"/>
        </w:rPr>
        <w:t xml:space="preserve"> forholde seg til gjeldende relevante retningslinjer og sørge for at prosjektet er koordinert mot enheter som bidrar inn i prosjektet og blir berørt av prosjektet. Dersom prosjektet</w:t>
      </w:r>
      <w:r w:rsidRPr="00C723E9">
        <w:rPr>
          <w:color w:val="808080" w:themeColor="background1" w:themeShade="80"/>
          <w:sz w:val="22"/>
        </w:rPr>
        <w:t xml:space="preserve"> har et IT-element, må </w:t>
      </w:r>
      <w:r w:rsidR="003D4627" w:rsidRPr="00C723E9">
        <w:rPr>
          <w:color w:val="808080" w:themeColor="background1" w:themeShade="80"/>
          <w:sz w:val="22"/>
        </w:rPr>
        <w:t>det</w:t>
      </w:r>
      <w:r w:rsidRPr="00C723E9">
        <w:rPr>
          <w:color w:val="808080" w:themeColor="background1" w:themeShade="80"/>
          <w:sz w:val="22"/>
        </w:rPr>
        <w:t xml:space="preserve"> forholde seg til </w:t>
      </w:r>
      <w:hyperlink r:id="rId16" w:history="1">
        <w:r w:rsidRPr="00C723E9">
          <w:rPr>
            <w:rStyle w:val="Hyperlink"/>
            <w:sz w:val="22"/>
          </w:rPr>
          <w:t>arkitekturprinsippene</w:t>
        </w:r>
      </w:hyperlink>
      <w:r w:rsidRPr="00C723E9">
        <w:rPr>
          <w:color w:val="808080" w:themeColor="background1" w:themeShade="80"/>
          <w:sz w:val="22"/>
        </w:rPr>
        <w:t xml:space="preserve">. </w:t>
      </w:r>
      <w:r w:rsidR="00BC2A05" w:rsidRPr="00C723E9">
        <w:rPr>
          <w:color w:val="808080" w:themeColor="background1" w:themeShade="80"/>
          <w:sz w:val="22"/>
        </w:rPr>
        <w:t xml:space="preserve">Det er også lurt å se på OsloMet sin </w:t>
      </w:r>
      <w:hyperlink r:id="rId17" w:history="1">
        <w:r w:rsidR="00BC2A05" w:rsidRPr="00C723E9">
          <w:rPr>
            <w:rStyle w:val="Hyperlink"/>
            <w:sz w:val="22"/>
          </w:rPr>
          <w:t>kommunikasjonspolicy</w:t>
        </w:r>
      </w:hyperlink>
      <w:r w:rsidR="00BC2A05" w:rsidRPr="00C723E9">
        <w:rPr>
          <w:color w:val="808080" w:themeColor="background1" w:themeShade="80"/>
          <w:sz w:val="22"/>
        </w:rPr>
        <w:t xml:space="preserve"> og sette seg inn i </w:t>
      </w:r>
      <w:hyperlink r:id="rId18" w:history="1">
        <w:r w:rsidR="00BC2A05" w:rsidRPr="00C723E9">
          <w:rPr>
            <w:rStyle w:val="Hyperlink"/>
            <w:sz w:val="22"/>
          </w:rPr>
          <w:t>sikkerhetsinstrukser og retningslinjer</w:t>
        </w:r>
      </w:hyperlink>
      <w:r w:rsidR="00BC2A05" w:rsidRPr="00C723E9">
        <w:rPr>
          <w:color w:val="808080" w:themeColor="background1" w:themeShade="80"/>
          <w:sz w:val="22"/>
        </w:rPr>
        <w:t xml:space="preserve"> (for eksempel GDPR).</w:t>
      </w:r>
    </w:p>
    <w:p w14:paraId="07B8CD65" w14:textId="77777777" w:rsidR="006D534F" w:rsidRDefault="006D534F" w:rsidP="00C723E9">
      <w:pPr>
        <w:spacing w:after="0" w:line="276" w:lineRule="auto"/>
        <w:rPr>
          <w:color w:val="808080" w:themeColor="background1" w:themeShade="80"/>
          <w:sz w:val="22"/>
        </w:rPr>
      </w:pPr>
    </w:p>
    <w:p w14:paraId="08F5AFD5" w14:textId="77777777" w:rsidR="006D534F" w:rsidRPr="00C723E9" w:rsidRDefault="006D534F" w:rsidP="00C723E9">
      <w:pPr>
        <w:spacing w:after="0" w:line="276" w:lineRule="auto"/>
        <w:rPr>
          <w:color w:val="808080" w:themeColor="background1" w:themeShade="80"/>
          <w:sz w:val="22"/>
        </w:rPr>
      </w:pPr>
    </w:p>
    <w:p w14:paraId="6EE42C09" w14:textId="281A22AD" w:rsidR="00EA6C9F" w:rsidRDefault="00897121" w:rsidP="00897121">
      <w:pPr>
        <w:pStyle w:val="Heading1"/>
      </w:pPr>
      <w:bookmarkStart w:id="13" w:name="_Toc160114022"/>
      <w:r>
        <w:t>Konsepter som er vurdert</w:t>
      </w:r>
      <w:bookmarkEnd w:id="13"/>
    </w:p>
    <w:p w14:paraId="18CF1EF3" w14:textId="4BDB46E9" w:rsidR="00937CC0" w:rsidRPr="00C723E9" w:rsidRDefault="00D1394D" w:rsidP="00C723E9">
      <w:pPr>
        <w:spacing w:line="276" w:lineRule="auto"/>
        <w:rPr>
          <w:color w:val="808080" w:themeColor="background1" w:themeShade="80"/>
          <w:sz w:val="22"/>
        </w:rPr>
      </w:pPr>
      <w:r w:rsidRPr="00C723E9">
        <w:rPr>
          <w:color w:val="808080" w:themeColor="background1" w:themeShade="80"/>
          <w:sz w:val="22"/>
        </w:rPr>
        <w:t>Innled gjerne med en kort oppsummering av konseptene</w:t>
      </w:r>
      <w:r w:rsidR="00FB3608" w:rsidRPr="00C723E9">
        <w:rPr>
          <w:color w:val="808080" w:themeColor="background1" w:themeShade="80"/>
          <w:sz w:val="22"/>
        </w:rPr>
        <w:t xml:space="preserve"> </w:t>
      </w:r>
      <w:r w:rsidRPr="00C723E9">
        <w:rPr>
          <w:color w:val="808080" w:themeColor="background1" w:themeShade="80"/>
          <w:sz w:val="22"/>
        </w:rPr>
        <w:t xml:space="preserve">som er vurdert, og hvordan de bidrar til å oppfylle </w:t>
      </w:r>
      <w:r w:rsidR="003D4627" w:rsidRPr="00C723E9">
        <w:rPr>
          <w:color w:val="808080" w:themeColor="background1" w:themeShade="80"/>
          <w:sz w:val="22"/>
        </w:rPr>
        <w:t>det overordnede målet for prosjektet</w:t>
      </w:r>
      <w:r w:rsidRPr="00C723E9">
        <w:rPr>
          <w:color w:val="808080" w:themeColor="background1" w:themeShade="80"/>
          <w:sz w:val="22"/>
        </w:rPr>
        <w:t xml:space="preserve">. </w:t>
      </w:r>
      <w:r w:rsidR="00DA7FF6" w:rsidRPr="00C723E9">
        <w:rPr>
          <w:color w:val="808080" w:themeColor="background1" w:themeShade="80"/>
          <w:sz w:val="22"/>
        </w:rPr>
        <w:t xml:space="preserve">Som et minimum </w:t>
      </w:r>
      <w:r w:rsidR="008C02DF" w:rsidRPr="00C723E9">
        <w:rPr>
          <w:color w:val="808080" w:themeColor="background1" w:themeShade="80"/>
          <w:sz w:val="22"/>
        </w:rPr>
        <w:t>bør nullalternativet og anbefalt konsept beskrives.</w:t>
      </w:r>
      <w:r w:rsidRPr="00C723E9">
        <w:rPr>
          <w:color w:val="808080" w:themeColor="background1" w:themeShade="80"/>
          <w:sz w:val="22"/>
        </w:rPr>
        <w:t xml:space="preserve"> </w:t>
      </w:r>
    </w:p>
    <w:p w14:paraId="1EFB98F0" w14:textId="26C2E297" w:rsidR="00322F08" w:rsidRPr="00C723E9" w:rsidRDefault="00322F08" w:rsidP="00C723E9">
      <w:pPr>
        <w:spacing w:line="276" w:lineRule="auto"/>
        <w:rPr>
          <w:i/>
          <w:iCs/>
          <w:color w:val="808080" w:themeColor="background1" w:themeShade="80"/>
          <w:sz w:val="22"/>
        </w:rPr>
      </w:pPr>
      <w:r w:rsidRPr="00C723E9">
        <w:rPr>
          <w:i/>
          <w:iCs/>
          <w:color w:val="808080" w:themeColor="background1" w:themeShade="80"/>
          <w:sz w:val="22"/>
        </w:rPr>
        <w:t>Kort om konsepter</w:t>
      </w:r>
      <w:r w:rsidR="008E3B66" w:rsidRPr="00C723E9">
        <w:rPr>
          <w:i/>
          <w:iCs/>
          <w:color w:val="808080" w:themeColor="background1" w:themeShade="80"/>
          <w:sz w:val="22"/>
        </w:rPr>
        <w:t>:</w:t>
      </w:r>
    </w:p>
    <w:p w14:paraId="72A33EED" w14:textId="136AE99A" w:rsidR="00D935AC" w:rsidRPr="00C723E9" w:rsidRDefault="00322F08" w:rsidP="00C723E9">
      <w:pPr>
        <w:spacing w:line="276" w:lineRule="auto"/>
        <w:rPr>
          <w:i/>
          <w:iCs/>
          <w:color w:val="808080" w:themeColor="background1" w:themeShade="80"/>
          <w:sz w:val="22"/>
        </w:rPr>
      </w:pPr>
      <w:r w:rsidRPr="00C723E9">
        <w:rPr>
          <w:i/>
          <w:iCs/>
          <w:color w:val="808080" w:themeColor="background1" w:themeShade="80"/>
          <w:sz w:val="22"/>
        </w:rPr>
        <w:t>Et konsept er en mulig måte å gå frem på for å løse et problem eller skape en endring.</w:t>
      </w:r>
      <w:r w:rsidR="00D1394D" w:rsidRPr="00C723E9">
        <w:rPr>
          <w:i/>
          <w:iCs/>
          <w:color w:val="808080" w:themeColor="background1" w:themeShade="80"/>
          <w:sz w:val="22"/>
        </w:rPr>
        <w:t xml:space="preserve"> </w:t>
      </w:r>
      <w:r w:rsidR="008E3B66" w:rsidRPr="00C723E9">
        <w:rPr>
          <w:i/>
          <w:iCs/>
          <w:color w:val="808080" w:themeColor="background1" w:themeShade="80"/>
          <w:sz w:val="22"/>
        </w:rPr>
        <w:t xml:space="preserve">Ofte har man allerede tenkt på et bestemt tiltak som vil kunne løse problemene man står overfor. Det kan være at andre tiltak er bedre egnet til å løse problemene og gir større verdi for </w:t>
      </w:r>
      <w:r w:rsidR="00D9529E" w:rsidRPr="00C723E9">
        <w:rPr>
          <w:i/>
          <w:iCs/>
          <w:color w:val="808080" w:themeColor="background1" w:themeShade="80"/>
          <w:sz w:val="22"/>
        </w:rPr>
        <w:t>OsloMet</w:t>
      </w:r>
      <w:r w:rsidR="008E3B66" w:rsidRPr="00C723E9">
        <w:rPr>
          <w:i/>
          <w:iCs/>
          <w:color w:val="808080" w:themeColor="background1" w:themeShade="80"/>
          <w:sz w:val="22"/>
        </w:rPr>
        <w:t xml:space="preserve"> eller foretrekkes av prinsipielle grunner. Det er derfor viktig ikke å binde seg til et tiltak for tidlig, men åpne opp for å tenke «utenfor boksen».</w:t>
      </w:r>
      <w:r w:rsidR="00E12D58" w:rsidRPr="00C723E9">
        <w:rPr>
          <w:i/>
          <w:iCs/>
          <w:color w:val="808080" w:themeColor="background1" w:themeShade="80"/>
          <w:sz w:val="22"/>
        </w:rPr>
        <w:t xml:space="preserve"> </w:t>
      </w:r>
      <w:r w:rsidR="008E3B66" w:rsidRPr="00C723E9">
        <w:rPr>
          <w:i/>
          <w:iCs/>
          <w:color w:val="808080" w:themeColor="background1" w:themeShade="80"/>
          <w:sz w:val="22"/>
        </w:rPr>
        <w:t>Det kan være ulike typer, og kombinasjoner av tiltak, som bør vurderes.</w:t>
      </w:r>
    </w:p>
    <w:p w14:paraId="4DAACEB5" w14:textId="57481F8F" w:rsidR="00D1394D" w:rsidRPr="00BC2A05" w:rsidRDefault="00D1394D" w:rsidP="006D1A8F"/>
    <w:p w14:paraId="59280E43" w14:textId="77777777" w:rsidR="00285D43" w:rsidRDefault="00285D43" w:rsidP="004E1506">
      <w:pPr>
        <w:pStyle w:val="Heading2"/>
        <w:keepLines w:val="0"/>
        <w:spacing w:before="0" w:line="240" w:lineRule="auto"/>
        <w:ind w:left="567" w:hanging="567"/>
      </w:pPr>
      <w:bookmarkStart w:id="14" w:name="_Toc12021004"/>
      <w:bookmarkStart w:id="15" w:name="_Toc160114023"/>
      <w:r>
        <w:t>Nullalternativet</w:t>
      </w:r>
      <w:bookmarkEnd w:id="14"/>
      <w:bookmarkEnd w:id="15"/>
    </w:p>
    <w:p w14:paraId="35EA98A6" w14:textId="65AAAD4C" w:rsidR="00285D43" w:rsidRPr="00C723E9" w:rsidRDefault="00C048CE" w:rsidP="00C723E9">
      <w:pPr>
        <w:pStyle w:val="Hjelpetekst"/>
        <w:spacing w:line="276" w:lineRule="auto"/>
        <w:rPr>
          <w:sz w:val="22"/>
        </w:rPr>
      </w:pPr>
      <w:r w:rsidRPr="00C723E9">
        <w:rPr>
          <w:sz w:val="22"/>
        </w:rPr>
        <w:t>Beskriv konsekvensen av å ikke gjøre noe og å fortsette som i dag</w:t>
      </w:r>
      <w:r w:rsidR="004E1506" w:rsidRPr="00C723E9">
        <w:rPr>
          <w:sz w:val="22"/>
        </w:rPr>
        <w:t xml:space="preserve">. </w:t>
      </w:r>
      <w:r w:rsidR="003D4627" w:rsidRPr="00C723E9">
        <w:rPr>
          <w:sz w:val="22"/>
        </w:rPr>
        <w:t>Innebærer nullalternativet en forverring av dagens situasjon, eller kun videreføring av det som gjelder?</w:t>
      </w:r>
    </w:p>
    <w:p w14:paraId="03EEFBAA" w14:textId="77777777" w:rsidR="00285D43" w:rsidRPr="00BC2A05" w:rsidRDefault="00285D43" w:rsidP="00285D43">
      <w:pPr>
        <w:spacing w:after="0"/>
      </w:pPr>
    </w:p>
    <w:p w14:paraId="023956B1" w14:textId="46FB784E" w:rsidR="00285D43" w:rsidRDefault="002301AF" w:rsidP="00285D43">
      <w:pPr>
        <w:pStyle w:val="Heading2"/>
        <w:keepLines w:val="0"/>
        <w:spacing w:before="0" w:after="60" w:line="240" w:lineRule="auto"/>
        <w:ind w:left="567" w:hanging="567"/>
      </w:pPr>
      <w:bookmarkStart w:id="16" w:name="_Toc160114024"/>
      <w:r>
        <w:t>F</w:t>
      </w:r>
      <w:r w:rsidR="006613C3">
        <w:t>orkaste</w:t>
      </w:r>
      <w:r>
        <w:t>de konsept</w:t>
      </w:r>
      <w:bookmarkEnd w:id="16"/>
    </w:p>
    <w:p w14:paraId="6CBF8509" w14:textId="5795F100" w:rsidR="00285D43" w:rsidRPr="00C723E9" w:rsidRDefault="00285D43" w:rsidP="00C723E9">
      <w:pPr>
        <w:pStyle w:val="Hjelpetekst"/>
        <w:spacing w:line="276" w:lineRule="auto"/>
        <w:rPr>
          <w:sz w:val="22"/>
        </w:rPr>
      </w:pPr>
      <w:r w:rsidRPr="00C723E9">
        <w:rPr>
          <w:sz w:val="22"/>
        </w:rPr>
        <w:t xml:space="preserve">Beskriv kort de alternative </w:t>
      </w:r>
      <w:r w:rsidR="00A15CBC" w:rsidRPr="00C723E9">
        <w:rPr>
          <w:sz w:val="22"/>
        </w:rPr>
        <w:t>konseptene</w:t>
      </w:r>
      <w:r w:rsidR="00BE4016" w:rsidRPr="00C723E9">
        <w:rPr>
          <w:sz w:val="22"/>
        </w:rPr>
        <w:t xml:space="preserve"> som</w:t>
      </w:r>
      <w:r w:rsidRPr="00C723E9">
        <w:rPr>
          <w:sz w:val="22"/>
        </w:rPr>
        <w:t xml:space="preserve"> har blitt vurdert, men ikke anbefales. </w:t>
      </w:r>
      <w:r w:rsidR="004A0F6C" w:rsidRPr="00C723E9">
        <w:rPr>
          <w:sz w:val="22"/>
        </w:rPr>
        <w:t>Skriv årsakene til at</w:t>
      </w:r>
      <w:r w:rsidR="0022585D" w:rsidRPr="00C723E9">
        <w:rPr>
          <w:sz w:val="22"/>
        </w:rPr>
        <w:t xml:space="preserve"> de </w:t>
      </w:r>
      <w:r w:rsidRPr="00C723E9">
        <w:rPr>
          <w:sz w:val="22"/>
        </w:rPr>
        <w:t>ikke ble valgt</w:t>
      </w:r>
      <w:r w:rsidR="0022585D" w:rsidRPr="00C723E9">
        <w:rPr>
          <w:sz w:val="22"/>
        </w:rPr>
        <w:t xml:space="preserve"> (</w:t>
      </w:r>
      <w:r w:rsidR="004A0F6C" w:rsidRPr="00C723E9">
        <w:rPr>
          <w:sz w:val="22"/>
        </w:rPr>
        <w:t>f</w:t>
      </w:r>
      <w:r w:rsidRPr="00C723E9">
        <w:rPr>
          <w:sz w:val="22"/>
        </w:rPr>
        <w:t>or eksempel kost/nytte, gevinstpotensial, prinsipielle spørsmål, usikkerhet, informasjonssikkerhet og personvern, etc.</w:t>
      </w:r>
      <w:r w:rsidR="004A0F6C" w:rsidRPr="00C723E9">
        <w:rPr>
          <w:sz w:val="22"/>
        </w:rPr>
        <w:t>).</w:t>
      </w:r>
    </w:p>
    <w:p w14:paraId="0A5FA814" w14:textId="77777777" w:rsidR="00285D43" w:rsidRPr="004B02F2" w:rsidRDefault="00285D43" w:rsidP="00285D43">
      <w:pPr>
        <w:tabs>
          <w:tab w:val="num" w:pos="1440"/>
        </w:tabs>
        <w:spacing w:after="0"/>
      </w:pPr>
    </w:p>
    <w:p w14:paraId="12BFD0C6" w14:textId="395782C7" w:rsidR="00285D43" w:rsidRDefault="00285D43" w:rsidP="00285D43">
      <w:pPr>
        <w:pStyle w:val="Heading2"/>
        <w:keepLines w:val="0"/>
        <w:spacing w:before="0" w:after="60" w:line="240" w:lineRule="auto"/>
        <w:ind w:left="567" w:hanging="567"/>
      </w:pPr>
      <w:bookmarkStart w:id="17" w:name="_Toc12021006"/>
      <w:bookmarkStart w:id="18" w:name="_Toc160114025"/>
      <w:r>
        <w:lastRenderedPageBreak/>
        <w:t xml:space="preserve">Anbefalt </w:t>
      </w:r>
      <w:bookmarkEnd w:id="17"/>
      <w:r w:rsidR="00914F07">
        <w:t>konsept</w:t>
      </w:r>
      <w:bookmarkEnd w:id="18"/>
    </w:p>
    <w:p w14:paraId="672B5940" w14:textId="174DDFAE" w:rsidR="00D72B61" w:rsidRPr="00C723E9" w:rsidRDefault="00285D43" w:rsidP="00C723E9">
      <w:pPr>
        <w:pStyle w:val="Hjelpetekst"/>
        <w:spacing w:line="276" w:lineRule="auto"/>
        <w:rPr>
          <w:sz w:val="22"/>
        </w:rPr>
      </w:pPr>
      <w:r w:rsidRPr="00C723E9">
        <w:rPr>
          <w:sz w:val="22"/>
        </w:rPr>
        <w:t>Beskriv det anbefalte konseptet mer grundig</w:t>
      </w:r>
      <w:r w:rsidR="00424388" w:rsidRPr="00C723E9">
        <w:rPr>
          <w:sz w:val="22"/>
        </w:rPr>
        <w:t xml:space="preserve"> og begrunn hvorfor det er valgt</w:t>
      </w:r>
      <w:r w:rsidRPr="00C723E9">
        <w:rPr>
          <w:sz w:val="22"/>
        </w:rPr>
        <w:t xml:space="preserve">. </w:t>
      </w:r>
      <w:r w:rsidR="00A17F86" w:rsidRPr="00C723E9">
        <w:rPr>
          <w:sz w:val="22"/>
        </w:rPr>
        <w:t>Innebærer det noen negative konsekvenser og for hvem?</w:t>
      </w:r>
      <w:bookmarkStart w:id="19" w:name="_Toc531177894"/>
      <w:bookmarkEnd w:id="7"/>
    </w:p>
    <w:p w14:paraId="33E78D58" w14:textId="18AD32CF" w:rsidR="00A5219E" w:rsidRPr="00C723E9" w:rsidRDefault="00A5219E" w:rsidP="00C723E9">
      <w:pPr>
        <w:pStyle w:val="Hjelpetekst"/>
        <w:spacing w:line="276" w:lineRule="auto"/>
        <w:rPr>
          <w:sz w:val="22"/>
        </w:rPr>
      </w:pPr>
      <w:r w:rsidRPr="00C723E9">
        <w:rPr>
          <w:sz w:val="22"/>
        </w:rPr>
        <w:t>Videre beskrivelser i dette dokumentet er basert på det anbefalte konseptet.</w:t>
      </w:r>
    </w:p>
    <w:p w14:paraId="634303CC" w14:textId="77777777" w:rsidR="00BC2A05" w:rsidRPr="00BC2A05" w:rsidRDefault="00BC2A05" w:rsidP="00BC2A05"/>
    <w:p w14:paraId="3C0117B6" w14:textId="050BD3E1" w:rsidR="00C42F50" w:rsidRDefault="00C42F50" w:rsidP="00C42F50">
      <w:pPr>
        <w:pStyle w:val="Heading1"/>
        <w:keepLines w:val="0"/>
        <w:spacing w:before="240" w:after="60" w:line="240" w:lineRule="auto"/>
        <w:ind w:left="708" w:hanging="708"/>
      </w:pPr>
      <w:bookmarkStart w:id="20" w:name="_Toc531177895"/>
      <w:bookmarkStart w:id="21" w:name="_Toc160114026"/>
      <w:bookmarkEnd w:id="19"/>
      <w:r>
        <w:t>Interessenter</w:t>
      </w:r>
      <w:bookmarkEnd w:id="20"/>
      <w:bookmarkEnd w:id="21"/>
      <w:r>
        <w:t xml:space="preserve"> </w:t>
      </w:r>
    </w:p>
    <w:p w14:paraId="189B1341" w14:textId="0E4AD983" w:rsidR="00E665FC" w:rsidRPr="00C723E9" w:rsidRDefault="000E6427" w:rsidP="00C723E9">
      <w:pPr>
        <w:pStyle w:val="Hjelpetekst"/>
        <w:spacing w:line="276" w:lineRule="auto"/>
        <w:rPr>
          <w:sz w:val="22"/>
        </w:rPr>
      </w:pPr>
      <w:r w:rsidRPr="00C723E9">
        <w:rPr>
          <w:sz w:val="22"/>
        </w:rPr>
        <w:t>Skriv inn i tabellen</w:t>
      </w:r>
      <w:r w:rsidR="004674FF" w:rsidRPr="00C723E9">
        <w:rPr>
          <w:sz w:val="22"/>
        </w:rPr>
        <w:t xml:space="preserve"> hvem som kan påvirke prosjektet, og hvem som blir berørt av prosjektet</w:t>
      </w:r>
      <w:r w:rsidR="005340D4" w:rsidRPr="00C723E9">
        <w:rPr>
          <w:sz w:val="22"/>
        </w:rPr>
        <w:t xml:space="preserve">. </w:t>
      </w:r>
      <w:r w:rsidR="00BD2B62" w:rsidRPr="00C723E9">
        <w:rPr>
          <w:sz w:val="22"/>
        </w:rPr>
        <w:t>Legg til eller slett rader ved behov.</w:t>
      </w:r>
    </w:p>
    <w:tbl>
      <w:tblPr>
        <w:tblStyle w:val="TableGrid"/>
        <w:tblW w:w="9067" w:type="dxa"/>
        <w:tblLook w:val="04A0" w:firstRow="1" w:lastRow="0" w:firstColumn="1" w:lastColumn="0" w:noHBand="0" w:noVBand="1"/>
      </w:tblPr>
      <w:tblGrid>
        <w:gridCol w:w="1980"/>
        <w:gridCol w:w="3543"/>
        <w:gridCol w:w="3544"/>
      </w:tblGrid>
      <w:tr w:rsidR="00C83D99" w:rsidRPr="006D05E1" w14:paraId="6D9C145C" w14:textId="56D1D799" w:rsidTr="005F160B">
        <w:tc>
          <w:tcPr>
            <w:tcW w:w="1980" w:type="dxa"/>
          </w:tcPr>
          <w:p w14:paraId="5354C83C" w14:textId="0CF1BB55" w:rsidR="00C83D99" w:rsidRPr="007A731A" w:rsidRDefault="00C83D99" w:rsidP="005326C8">
            <w:pPr>
              <w:rPr>
                <w:b/>
                <w:bCs/>
                <w:sz w:val="28"/>
              </w:rPr>
            </w:pPr>
            <w:r w:rsidRPr="007A731A">
              <w:rPr>
                <w:b/>
                <w:bCs/>
              </w:rPr>
              <w:t>Interessent</w:t>
            </w:r>
          </w:p>
        </w:tc>
        <w:tc>
          <w:tcPr>
            <w:tcW w:w="3543" w:type="dxa"/>
          </w:tcPr>
          <w:p w14:paraId="12A5F61F" w14:textId="28F03C51" w:rsidR="00C83D99" w:rsidRPr="007A731A" w:rsidRDefault="00C83D99" w:rsidP="005326C8">
            <w:pPr>
              <w:rPr>
                <w:b/>
                <w:bCs/>
              </w:rPr>
            </w:pPr>
            <w:r w:rsidRPr="00C83D99">
              <w:rPr>
                <w:b/>
                <w:bCs/>
              </w:rPr>
              <w:t>Vil kunne påvirke prosjektet, på hvilken måte?</w:t>
            </w:r>
          </w:p>
        </w:tc>
        <w:tc>
          <w:tcPr>
            <w:tcW w:w="3544" w:type="dxa"/>
          </w:tcPr>
          <w:p w14:paraId="76928242" w14:textId="6F37374B" w:rsidR="00C83D99" w:rsidRPr="007A731A" w:rsidRDefault="005F160B" w:rsidP="005326C8">
            <w:pPr>
              <w:rPr>
                <w:b/>
                <w:bCs/>
                <w:sz w:val="28"/>
              </w:rPr>
            </w:pPr>
            <w:r w:rsidRPr="005F160B">
              <w:rPr>
                <w:rFonts w:cs="Arial"/>
                <w:b/>
                <w:bCs/>
                <w:sz w:val="22"/>
              </w:rPr>
              <w:t>Vil kunne bli påvirket av prosjektet, på hvilken måte?</w:t>
            </w:r>
          </w:p>
        </w:tc>
      </w:tr>
      <w:tr w:rsidR="00C83D99" w14:paraId="49AD97CE" w14:textId="4C758C43" w:rsidTr="005F160B">
        <w:tc>
          <w:tcPr>
            <w:tcW w:w="1980" w:type="dxa"/>
          </w:tcPr>
          <w:p w14:paraId="17C60D54" w14:textId="77777777" w:rsidR="00C83D99" w:rsidRPr="00BC2A05" w:rsidRDefault="00C83D99" w:rsidP="005326C8">
            <w:pPr>
              <w:rPr>
                <w:sz w:val="22"/>
              </w:rPr>
            </w:pPr>
          </w:p>
        </w:tc>
        <w:tc>
          <w:tcPr>
            <w:tcW w:w="3543" w:type="dxa"/>
          </w:tcPr>
          <w:p w14:paraId="0F88BB02" w14:textId="77777777" w:rsidR="00C83D99" w:rsidRPr="00BC2A05" w:rsidRDefault="00C83D99" w:rsidP="005326C8">
            <w:pPr>
              <w:rPr>
                <w:sz w:val="22"/>
              </w:rPr>
            </w:pPr>
          </w:p>
        </w:tc>
        <w:tc>
          <w:tcPr>
            <w:tcW w:w="3544" w:type="dxa"/>
          </w:tcPr>
          <w:p w14:paraId="23FA0564" w14:textId="31907FEF" w:rsidR="00C83D99" w:rsidRPr="00BC2A05" w:rsidRDefault="00C83D99" w:rsidP="005326C8">
            <w:pPr>
              <w:rPr>
                <w:sz w:val="22"/>
              </w:rPr>
            </w:pPr>
          </w:p>
        </w:tc>
      </w:tr>
      <w:tr w:rsidR="00C83D99" w14:paraId="197FDDE0" w14:textId="289FA45F" w:rsidTr="005F160B">
        <w:tc>
          <w:tcPr>
            <w:tcW w:w="1980" w:type="dxa"/>
          </w:tcPr>
          <w:p w14:paraId="23A5A8CF" w14:textId="77777777" w:rsidR="00C83D99" w:rsidRPr="00BC2A05" w:rsidRDefault="00C83D99" w:rsidP="005326C8">
            <w:pPr>
              <w:rPr>
                <w:sz w:val="22"/>
              </w:rPr>
            </w:pPr>
          </w:p>
        </w:tc>
        <w:tc>
          <w:tcPr>
            <w:tcW w:w="3543" w:type="dxa"/>
          </w:tcPr>
          <w:p w14:paraId="6192219B" w14:textId="77777777" w:rsidR="00C83D99" w:rsidRPr="00BC2A05" w:rsidRDefault="00C83D99" w:rsidP="005326C8">
            <w:pPr>
              <w:rPr>
                <w:sz w:val="22"/>
              </w:rPr>
            </w:pPr>
          </w:p>
        </w:tc>
        <w:tc>
          <w:tcPr>
            <w:tcW w:w="3544" w:type="dxa"/>
          </w:tcPr>
          <w:p w14:paraId="2549C10D" w14:textId="4A6A0D6E" w:rsidR="00C83D99" w:rsidRPr="00BC2A05" w:rsidRDefault="00C83D99" w:rsidP="005326C8">
            <w:pPr>
              <w:rPr>
                <w:sz w:val="22"/>
              </w:rPr>
            </w:pPr>
          </w:p>
        </w:tc>
      </w:tr>
      <w:tr w:rsidR="005F160B" w14:paraId="6757E250" w14:textId="77777777" w:rsidTr="005F160B">
        <w:tc>
          <w:tcPr>
            <w:tcW w:w="1980" w:type="dxa"/>
          </w:tcPr>
          <w:p w14:paraId="0F7D8C4D" w14:textId="77777777" w:rsidR="005F160B" w:rsidRPr="00BC2A05" w:rsidRDefault="005F160B" w:rsidP="005326C8">
            <w:pPr>
              <w:rPr>
                <w:sz w:val="22"/>
              </w:rPr>
            </w:pPr>
          </w:p>
        </w:tc>
        <w:tc>
          <w:tcPr>
            <w:tcW w:w="3543" w:type="dxa"/>
          </w:tcPr>
          <w:p w14:paraId="5E7C291B" w14:textId="77777777" w:rsidR="005F160B" w:rsidRPr="00BC2A05" w:rsidRDefault="005F160B" w:rsidP="005326C8">
            <w:pPr>
              <w:rPr>
                <w:sz w:val="22"/>
              </w:rPr>
            </w:pPr>
          </w:p>
        </w:tc>
        <w:tc>
          <w:tcPr>
            <w:tcW w:w="3544" w:type="dxa"/>
          </w:tcPr>
          <w:p w14:paraId="5C41E76B" w14:textId="77777777" w:rsidR="005F160B" w:rsidRPr="00BC2A05" w:rsidRDefault="005F160B" w:rsidP="005326C8">
            <w:pPr>
              <w:rPr>
                <w:sz w:val="22"/>
              </w:rPr>
            </w:pPr>
          </w:p>
        </w:tc>
      </w:tr>
      <w:tr w:rsidR="005F160B" w14:paraId="0F75F931" w14:textId="77777777" w:rsidTr="005F160B">
        <w:tc>
          <w:tcPr>
            <w:tcW w:w="1980" w:type="dxa"/>
          </w:tcPr>
          <w:p w14:paraId="134ED4C3" w14:textId="77777777" w:rsidR="005F160B" w:rsidRPr="00BC2A05" w:rsidRDefault="005F160B" w:rsidP="005326C8">
            <w:pPr>
              <w:rPr>
                <w:sz w:val="22"/>
              </w:rPr>
            </w:pPr>
          </w:p>
        </w:tc>
        <w:tc>
          <w:tcPr>
            <w:tcW w:w="3543" w:type="dxa"/>
          </w:tcPr>
          <w:p w14:paraId="5244EDC4" w14:textId="77777777" w:rsidR="005F160B" w:rsidRPr="00BC2A05" w:rsidRDefault="005F160B" w:rsidP="005326C8">
            <w:pPr>
              <w:rPr>
                <w:sz w:val="22"/>
              </w:rPr>
            </w:pPr>
          </w:p>
        </w:tc>
        <w:tc>
          <w:tcPr>
            <w:tcW w:w="3544" w:type="dxa"/>
          </w:tcPr>
          <w:p w14:paraId="3962697F" w14:textId="77777777" w:rsidR="005F160B" w:rsidRPr="00BC2A05" w:rsidRDefault="005F160B" w:rsidP="005326C8">
            <w:pPr>
              <w:rPr>
                <w:sz w:val="22"/>
              </w:rPr>
            </w:pPr>
          </w:p>
        </w:tc>
      </w:tr>
    </w:tbl>
    <w:p w14:paraId="3EE4CF03" w14:textId="0C936524" w:rsidR="000D1C33" w:rsidRDefault="000D1C33">
      <w:pPr>
        <w:rPr>
          <w:rFonts w:eastAsiaTheme="majorEastAsia" w:cstheme="majorBidi"/>
          <w:b/>
          <w:color w:val="000000" w:themeColor="text1"/>
          <w:sz w:val="36"/>
          <w:szCs w:val="36"/>
        </w:rPr>
      </w:pPr>
      <w:bookmarkStart w:id="22" w:name="_Toc12021016"/>
      <w:bookmarkStart w:id="23" w:name="_Ref52966663"/>
      <w:bookmarkStart w:id="24" w:name="_Ref53732825"/>
    </w:p>
    <w:p w14:paraId="166D4708" w14:textId="312E83F6" w:rsidR="00791F51" w:rsidRDefault="00393D21" w:rsidP="00791F51">
      <w:pPr>
        <w:pStyle w:val="Heading1"/>
        <w:keepLines w:val="0"/>
        <w:suppressAutoHyphens/>
        <w:autoSpaceDN w:val="0"/>
        <w:spacing w:before="0" w:line="240" w:lineRule="auto"/>
        <w:ind w:left="708" w:right="365" w:hanging="708"/>
        <w:textAlignment w:val="baseline"/>
      </w:pPr>
      <w:bookmarkStart w:id="25" w:name="_Toc160114027"/>
      <w:r>
        <w:t>Kost/nytte</w:t>
      </w:r>
      <w:r w:rsidR="00791F51">
        <w:t>-vurderinger</w:t>
      </w:r>
      <w:bookmarkEnd w:id="25"/>
      <w:r w:rsidR="00A80F67">
        <w:t xml:space="preserve"> </w:t>
      </w:r>
      <w:bookmarkEnd w:id="22"/>
      <w:bookmarkEnd w:id="23"/>
      <w:bookmarkEnd w:id="24"/>
    </w:p>
    <w:p w14:paraId="61037029" w14:textId="77777777" w:rsidR="00CD073D" w:rsidRPr="005949EE" w:rsidRDefault="00CD073D" w:rsidP="00686381">
      <w:pPr>
        <w:tabs>
          <w:tab w:val="left" w:pos="1440"/>
        </w:tabs>
        <w:spacing w:after="0" w:line="276" w:lineRule="auto"/>
        <w:ind w:right="363"/>
        <w:rPr>
          <w:sz w:val="22"/>
        </w:rPr>
      </w:pPr>
      <w:r w:rsidRPr="005949EE">
        <w:rPr>
          <w:sz w:val="22"/>
        </w:rPr>
        <w:t xml:space="preserve">I dette kapittelet oppsummeres prosjektets samlede kostnader, finansiering og eventuelle tallfestede gevinster over en femårsperiode fra prosjektstart, i tillegg til fremtidige drifts- og forvaltningskostnader for prosjektets leveranser. </w:t>
      </w:r>
    </w:p>
    <w:p w14:paraId="5BF2C6A2" w14:textId="77777777" w:rsidR="00CD073D" w:rsidRPr="000E22F4" w:rsidRDefault="00CD073D" w:rsidP="00CD073D">
      <w:pPr>
        <w:tabs>
          <w:tab w:val="left" w:pos="1440"/>
        </w:tabs>
        <w:spacing w:after="0" w:line="276" w:lineRule="auto"/>
        <w:ind w:right="363"/>
        <w:rPr>
          <w:color w:val="808080" w:themeColor="background1" w:themeShade="80"/>
          <w:sz w:val="22"/>
        </w:rPr>
      </w:pPr>
    </w:p>
    <w:p w14:paraId="26627D9B" w14:textId="6727E6C2" w:rsidR="00CD073D" w:rsidRPr="000E22F4" w:rsidRDefault="00CD073D" w:rsidP="00C723E9">
      <w:pPr>
        <w:pStyle w:val="Hjelpetekst"/>
        <w:spacing w:line="276" w:lineRule="auto"/>
        <w:rPr>
          <w:sz w:val="22"/>
        </w:rPr>
      </w:pPr>
      <w:r w:rsidRPr="000E22F4">
        <w:rPr>
          <w:sz w:val="22"/>
        </w:rPr>
        <w:t xml:space="preserve">For å beregne kostnaden knyttet til ansatte ved OsloMet som skal jobbe i prosjektet kan du bruke reell lønn eller A-kolonnen fra dokumentet «Timepriser OsloMet for lønn og indirekte kostnader». Indirekte kostnader dekkes ikke for ansatte fra fakultetene, SPS og fellestjenestene, men kan inkluderes for ansatte fra SVA. </w:t>
      </w:r>
    </w:p>
    <w:p w14:paraId="6DAEF8E4" w14:textId="00885EBD" w:rsidR="00CD073D" w:rsidRPr="001C4C87" w:rsidRDefault="00CD073D" w:rsidP="00C723E9">
      <w:pPr>
        <w:pStyle w:val="Hjelpetekst"/>
        <w:spacing w:line="276" w:lineRule="auto"/>
        <w:rPr>
          <w:sz w:val="22"/>
        </w:rPr>
      </w:pPr>
      <w:r w:rsidRPr="000E22F4">
        <w:rPr>
          <w:sz w:val="22"/>
        </w:rPr>
        <w:t>Husk å inkludere merverdiavgift for innkjøp av varer og tjenester. Alle tall legges inn i hele tusen kroner. Bruk naturlige tall i alle tabellene, det vil si at kostnader, inntekter, finansiering og gevinster legges inn som positive tall.</w:t>
      </w:r>
      <w:r w:rsidRPr="00C723E9">
        <w:rPr>
          <w:sz w:val="22"/>
        </w:rPr>
        <w:t xml:space="preserve"> Kontakt din lokale økonomirådgiver for støtte til beregninger og budsjettering.</w:t>
      </w:r>
    </w:p>
    <w:p w14:paraId="6C8F2834" w14:textId="77777777" w:rsidR="00CD073D" w:rsidRPr="001C4C87" w:rsidRDefault="00CD073D" w:rsidP="00C723E9">
      <w:pPr>
        <w:pStyle w:val="Hjelpetekst"/>
        <w:spacing w:line="276" w:lineRule="auto"/>
        <w:rPr>
          <w:sz w:val="22"/>
        </w:rPr>
      </w:pPr>
      <w:r w:rsidRPr="001C4C87">
        <w:rPr>
          <w:sz w:val="22"/>
        </w:rPr>
        <w:t xml:space="preserve">Det er laget en </w:t>
      </w:r>
      <w:proofErr w:type="spellStart"/>
      <w:r w:rsidRPr="001C4C87">
        <w:rPr>
          <w:sz w:val="22"/>
        </w:rPr>
        <w:t>excel</w:t>
      </w:r>
      <w:proofErr w:type="spellEnd"/>
      <w:r w:rsidRPr="001C4C87">
        <w:rPr>
          <w:sz w:val="22"/>
        </w:rPr>
        <w:t xml:space="preserve">-fil som kan brukes som støtte for å få tabellene i riktig format, og som beregner nettogevinst for de prosjektene dette er relevant for. Tabellene kan klippes rett fra Excel-filen og inn i dette dokumentet. Filen heter «støtte til tabellene i prosjektbeskrivelse», og er publisert samme sted som </w:t>
      </w:r>
      <w:proofErr w:type="spellStart"/>
      <w:r w:rsidRPr="001C4C87">
        <w:rPr>
          <w:sz w:val="22"/>
        </w:rPr>
        <w:t>prosjektmalen</w:t>
      </w:r>
      <w:proofErr w:type="spellEnd"/>
      <w:r w:rsidRPr="001C4C87">
        <w:rPr>
          <w:sz w:val="22"/>
        </w:rPr>
        <w:t xml:space="preserve">. </w:t>
      </w:r>
    </w:p>
    <w:p w14:paraId="4B0649F4" w14:textId="77777777" w:rsidR="00CD073D" w:rsidRPr="001C4C87" w:rsidRDefault="00CD073D" w:rsidP="00CD073D">
      <w:pPr>
        <w:tabs>
          <w:tab w:val="left" w:pos="1440"/>
        </w:tabs>
        <w:spacing w:after="0"/>
        <w:ind w:right="363"/>
        <w:rPr>
          <w:color w:val="808080" w:themeColor="background1" w:themeShade="80"/>
          <w:sz w:val="22"/>
        </w:rPr>
      </w:pPr>
    </w:p>
    <w:p w14:paraId="4B4FE13E" w14:textId="77777777" w:rsidR="00CD073D" w:rsidRPr="00CD073D" w:rsidRDefault="00CD073D" w:rsidP="0048125C">
      <w:pPr>
        <w:pStyle w:val="Heading2"/>
        <w:keepLines w:val="0"/>
        <w:spacing w:before="0" w:after="60" w:line="240" w:lineRule="auto"/>
        <w:ind w:left="567" w:hanging="567"/>
      </w:pPr>
      <w:bookmarkStart w:id="26" w:name="_Toc160114028"/>
      <w:r w:rsidRPr="000E22F4">
        <w:t>Prosjektkostnader</w:t>
      </w:r>
      <w:bookmarkEnd w:id="26"/>
    </w:p>
    <w:p w14:paraId="5280EBED" w14:textId="77777777" w:rsidR="00CD073D" w:rsidRPr="003D0F9A" w:rsidRDefault="00CD073D" w:rsidP="00CD073D">
      <w:pPr>
        <w:tabs>
          <w:tab w:val="left" w:pos="1440"/>
        </w:tabs>
        <w:spacing w:after="0" w:line="276" w:lineRule="auto"/>
        <w:ind w:right="363"/>
        <w:rPr>
          <w:sz w:val="22"/>
        </w:rPr>
      </w:pPr>
      <w:r>
        <w:rPr>
          <w:sz w:val="22"/>
        </w:rPr>
        <w:t>Budsjettet viser forventede kostnader</w:t>
      </w:r>
      <w:r w:rsidRPr="003D0F9A">
        <w:rPr>
          <w:sz w:val="22"/>
        </w:rPr>
        <w:t xml:space="preserve"> for prosjektet, uavhengig av finansieringskilde. Alle prosjektets direkte kostnader er inkludert i tabellene under.</w:t>
      </w:r>
    </w:p>
    <w:p w14:paraId="36E7CC39" w14:textId="77777777" w:rsidR="00CD073D" w:rsidRDefault="00CD073D" w:rsidP="00CD073D">
      <w:pPr>
        <w:tabs>
          <w:tab w:val="left" w:pos="1440"/>
        </w:tabs>
        <w:spacing w:after="0" w:line="276" w:lineRule="auto"/>
        <w:ind w:right="363"/>
        <w:rPr>
          <w:color w:val="808080" w:themeColor="background1" w:themeShade="80"/>
          <w:sz w:val="22"/>
        </w:rPr>
      </w:pPr>
    </w:p>
    <w:p w14:paraId="75927A79" w14:textId="77777777" w:rsidR="00CD073D" w:rsidRPr="000E22F4" w:rsidRDefault="00CD073D" w:rsidP="00C723E9">
      <w:pPr>
        <w:pStyle w:val="Hjelpetekst"/>
        <w:spacing w:line="276" w:lineRule="auto"/>
        <w:rPr>
          <w:sz w:val="22"/>
        </w:rPr>
      </w:pPr>
      <w:r w:rsidRPr="000E22F4">
        <w:rPr>
          <w:sz w:val="22"/>
        </w:rPr>
        <w:t xml:space="preserve">Her legger du inn budsjett for alle direkte kostnader for prosjektet. Dette gjelder for eksempel lønnskostnader, lisenser, utstyr, osv. Konsulenter skal i hovedsak ikke benyttes, men ved særskilt behov må dette </w:t>
      </w:r>
      <w:proofErr w:type="spellStart"/>
      <w:r w:rsidRPr="000E22F4">
        <w:rPr>
          <w:sz w:val="22"/>
        </w:rPr>
        <w:t>forhåndsgodkjennes</w:t>
      </w:r>
      <w:proofErr w:type="spellEnd"/>
      <w:r w:rsidRPr="000E22F4">
        <w:rPr>
          <w:sz w:val="22"/>
        </w:rPr>
        <w:t xml:space="preserve"> av dekan, senterleder eller divisjonsdirektør før det legges inn i budsjettet. Alle prosjektets direkte kostnader skal være med, både det som finansieres av strategimidler, egenfinansiering og ekstern finansiering. Summen for </w:t>
      </w:r>
      <w:r w:rsidRPr="000E22F4">
        <w:rPr>
          <w:sz w:val="22"/>
        </w:rPr>
        <w:lastRenderedPageBreak/>
        <w:t xml:space="preserve">prosjektkostnader må være lik summen for finansiering av prosjektkostnader pr år og totalt. Slett og legg til rader ved behov, og skriv relevante kommentarer over eller under tabellen. </w:t>
      </w:r>
    </w:p>
    <w:tbl>
      <w:tblPr>
        <w:tblW w:w="9320" w:type="dxa"/>
        <w:tblCellMar>
          <w:left w:w="70" w:type="dxa"/>
          <w:right w:w="70" w:type="dxa"/>
        </w:tblCellMar>
        <w:tblLook w:val="04A0" w:firstRow="1" w:lastRow="0" w:firstColumn="1" w:lastColumn="0" w:noHBand="0" w:noVBand="1"/>
      </w:tblPr>
      <w:tblGrid>
        <w:gridCol w:w="3031"/>
        <w:gridCol w:w="1036"/>
        <w:gridCol w:w="1036"/>
        <w:gridCol w:w="1037"/>
        <w:gridCol w:w="1037"/>
        <w:gridCol w:w="1037"/>
        <w:gridCol w:w="1106"/>
      </w:tblGrid>
      <w:tr w:rsidR="00CD073D" w:rsidRPr="000E22F4" w14:paraId="20823387" w14:textId="77777777" w:rsidTr="006D534F">
        <w:trPr>
          <w:trHeight w:val="600"/>
        </w:trPr>
        <w:tc>
          <w:tcPr>
            <w:tcW w:w="30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F55BB" w14:textId="77777777" w:rsidR="00CD073D" w:rsidRPr="000E22F4" w:rsidRDefault="00CD073D" w:rsidP="00DC3968">
            <w:pPr>
              <w:spacing w:after="0" w:line="240" w:lineRule="auto"/>
              <w:rPr>
                <w:rFonts w:eastAsia="Times New Roman" w:cs="Arial"/>
                <w:b/>
                <w:bCs/>
                <w:color w:val="000000"/>
                <w:sz w:val="22"/>
                <w:lang w:eastAsia="nb-NO"/>
              </w:rPr>
            </w:pPr>
            <w:r w:rsidRPr="000E22F4">
              <w:rPr>
                <w:rFonts w:eastAsia="Times New Roman" w:cs="Arial"/>
                <w:b/>
                <w:bCs/>
                <w:color w:val="000000"/>
                <w:sz w:val="22"/>
                <w:lang w:eastAsia="nb-NO"/>
              </w:rPr>
              <w:t>Budsjett for prosjektkostnader</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EB89DC9"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B89D9FF"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14:paraId="527CEB65"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14:paraId="1D5F60C7"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037" w:type="dxa"/>
            <w:tcBorders>
              <w:top w:val="single" w:sz="4" w:space="0" w:color="auto"/>
              <w:left w:val="nil"/>
              <w:bottom w:val="single" w:sz="4" w:space="0" w:color="auto"/>
              <w:right w:val="single" w:sz="4" w:space="0" w:color="auto"/>
            </w:tcBorders>
            <w:shd w:val="clear" w:color="000000" w:fill="FFFFFF"/>
            <w:vAlign w:val="center"/>
            <w:hideMark/>
          </w:tcPr>
          <w:p w14:paraId="6F107906"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5FFC700"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szCs w:val="20"/>
                <w:lang w:eastAsia="nb-NO"/>
              </w:rPr>
              <w:t>SUM</w:t>
            </w:r>
          </w:p>
        </w:tc>
      </w:tr>
      <w:tr w:rsidR="00CD073D" w:rsidRPr="000E22F4" w14:paraId="2DD84804" w14:textId="77777777" w:rsidTr="006D534F">
        <w:trPr>
          <w:trHeight w:val="510"/>
        </w:trPr>
        <w:tc>
          <w:tcPr>
            <w:tcW w:w="3031" w:type="dxa"/>
            <w:tcBorders>
              <w:top w:val="nil"/>
              <w:left w:val="single" w:sz="4" w:space="0" w:color="auto"/>
              <w:bottom w:val="single" w:sz="4" w:space="0" w:color="auto"/>
              <w:right w:val="single" w:sz="4" w:space="0" w:color="auto"/>
            </w:tcBorders>
            <w:shd w:val="clear" w:color="000000" w:fill="FFFFFF"/>
            <w:vAlign w:val="center"/>
            <w:hideMark/>
          </w:tcPr>
          <w:p w14:paraId="3DFF846E" w14:textId="77777777" w:rsidR="00CD073D" w:rsidRPr="000E22F4" w:rsidRDefault="00CD073D" w:rsidP="00DC3968">
            <w:pPr>
              <w:spacing w:after="0" w:line="240" w:lineRule="auto"/>
              <w:rPr>
                <w:rFonts w:eastAsia="Times New Roman" w:cs="Arial"/>
                <w:color w:val="000000"/>
                <w:sz w:val="20"/>
                <w:szCs w:val="20"/>
                <w:lang w:eastAsia="nb-NO"/>
              </w:rPr>
            </w:pPr>
            <w:r w:rsidRPr="000E22F4">
              <w:rPr>
                <w:rFonts w:eastAsia="Times New Roman" w:cs="Arial"/>
                <w:color w:val="000000"/>
                <w:sz w:val="20"/>
                <w:szCs w:val="20"/>
                <w:lang w:eastAsia="nb-NO"/>
              </w:rPr>
              <w:t>Lønn, inkl. sosiale kostnader</w:t>
            </w:r>
          </w:p>
        </w:tc>
        <w:tc>
          <w:tcPr>
            <w:tcW w:w="1036" w:type="dxa"/>
            <w:tcBorders>
              <w:top w:val="nil"/>
              <w:left w:val="nil"/>
              <w:bottom w:val="single" w:sz="4" w:space="0" w:color="auto"/>
              <w:right w:val="single" w:sz="4" w:space="0" w:color="auto"/>
            </w:tcBorders>
            <w:shd w:val="clear" w:color="000000" w:fill="FFFFFF"/>
            <w:vAlign w:val="center"/>
          </w:tcPr>
          <w:p w14:paraId="0E884741"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6" w:type="dxa"/>
            <w:tcBorders>
              <w:top w:val="nil"/>
              <w:left w:val="nil"/>
              <w:bottom w:val="single" w:sz="4" w:space="0" w:color="auto"/>
              <w:right w:val="single" w:sz="4" w:space="0" w:color="auto"/>
            </w:tcBorders>
            <w:shd w:val="clear" w:color="000000" w:fill="FFFFFF"/>
            <w:vAlign w:val="center"/>
          </w:tcPr>
          <w:p w14:paraId="1D22538B"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48EBC78C"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18532DB6"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4A0D6F84"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106" w:type="dxa"/>
            <w:tcBorders>
              <w:top w:val="nil"/>
              <w:left w:val="nil"/>
              <w:bottom w:val="single" w:sz="4" w:space="0" w:color="auto"/>
              <w:right w:val="single" w:sz="4" w:space="0" w:color="auto"/>
            </w:tcBorders>
            <w:shd w:val="clear" w:color="000000" w:fill="FFFFFF"/>
            <w:vAlign w:val="center"/>
          </w:tcPr>
          <w:p w14:paraId="007BF0FA"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r>
      <w:tr w:rsidR="00CD073D" w:rsidRPr="000E22F4" w14:paraId="7CDDD47E" w14:textId="77777777" w:rsidTr="006D534F">
        <w:trPr>
          <w:trHeight w:val="300"/>
        </w:trPr>
        <w:tc>
          <w:tcPr>
            <w:tcW w:w="3031" w:type="dxa"/>
            <w:tcBorders>
              <w:top w:val="nil"/>
              <w:left w:val="single" w:sz="4" w:space="0" w:color="auto"/>
              <w:bottom w:val="single" w:sz="4" w:space="0" w:color="auto"/>
              <w:right w:val="single" w:sz="4" w:space="0" w:color="auto"/>
            </w:tcBorders>
            <w:shd w:val="clear" w:color="000000" w:fill="FFFFFF"/>
            <w:vAlign w:val="center"/>
            <w:hideMark/>
          </w:tcPr>
          <w:p w14:paraId="5D4F86D6" w14:textId="77777777" w:rsidR="00CD073D" w:rsidRPr="000E22F4" w:rsidRDefault="00CD073D"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Kjøp av tjenester</w:t>
            </w:r>
          </w:p>
        </w:tc>
        <w:tc>
          <w:tcPr>
            <w:tcW w:w="1036" w:type="dxa"/>
            <w:tcBorders>
              <w:top w:val="nil"/>
              <w:left w:val="nil"/>
              <w:bottom w:val="single" w:sz="4" w:space="0" w:color="auto"/>
              <w:right w:val="single" w:sz="4" w:space="0" w:color="auto"/>
            </w:tcBorders>
            <w:shd w:val="clear" w:color="000000" w:fill="FFFFFF"/>
            <w:vAlign w:val="center"/>
          </w:tcPr>
          <w:p w14:paraId="4EF4ACBA"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6" w:type="dxa"/>
            <w:tcBorders>
              <w:top w:val="nil"/>
              <w:left w:val="nil"/>
              <w:bottom w:val="single" w:sz="4" w:space="0" w:color="auto"/>
              <w:right w:val="single" w:sz="4" w:space="0" w:color="auto"/>
            </w:tcBorders>
            <w:shd w:val="clear" w:color="000000" w:fill="FFFFFF"/>
            <w:vAlign w:val="center"/>
          </w:tcPr>
          <w:p w14:paraId="1B9329CC"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77B742DC"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4C8CE443"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541DBF5F"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106" w:type="dxa"/>
            <w:tcBorders>
              <w:top w:val="nil"/>
              <w:left w:val="nil"/>
              <w:bottom w:val="single" w:sz="4" w:space="0" w:color="auto"/>
              <w:right w:val="single" w:sz="4" w:space="0" w:color="auto"/>
            </w:tcBorders>
            <w:shd w:val="clear" w:color="000000" w:fill="FFFFFF"/>
            <w:vAlign w:val="center"/>
          </w:tcPr>
          <w:p w14:paraId="144381F8"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r>
      <w:tr w:rsidR="00CD073D" w:rsidRPr="000E22F4" w14:paraId="0338E04C" w14:textId="77777777" w:rsidTr="006D534F">
        <w:trPr>
          <w:trHeight w:val="510"/>
        </w:trPr>
        <w:tc>
          <w:tcPr>
            <w:tcW w:w="3031" w:type="dxa"/>
            <w:tcBorders>
              <w:top w:val="nil"/>
              <w:left w:val="single" w:sz="4" w:space="0" w:color="auto"/>
              <w:bottom w:val="single" w:sz="4" w:space="0" w:color="auto"/>
              <w:right w:val="single" w:sz="4" w:space="0" w:color="auto"/>
            </w:tcBorders>
            <w:shd w:val="clear" w:color="000000" w:fill="FFFFFF"/>
            <w:vAlign w:val="center"/>
            <w:hideMark/>
          </w:tcPr>
          <w:p w14:paraId="652DD7F6" w14:textId="77777777" w:rsidR="00CD073D" w:rsidRPr="000E22F4" w:rsidRDefault="00CD073D"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Reiser/konferanser/kurs/seminar</w:t>
            </w:r>
          </w:p>
        </w:tc>
        <w:tc>
          <w:tcPr>
            <w:tcW w:w="1036" w:type="dxa"/>
            <w:tcBorders>
              <w:top w:val="nil"/>
              <w:left w:val="nil"/>
              <w:bottom w:val="single" w:sz="4" w:space="0" w:color="auto"/>
              <w:right w:val="single" w:sz="4" w:space="0" w:color="auto"/>
            </w:tcBorders>
            <w:shd w:val="clear" w:color="000000" w:fill="FFFFFF"/>
            <w:vAlign w:val="center"/>
          </w:tcPr>
          <w:p w14:paraId="2AC2F1AD"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6" w:type="dxa"/>
            <w:tcBorders>
              <w:top w:val="nil"/>
              <w:left w:val="nil"/>
              <w:bottom w:val="single" w:sz="4" w:space="0" w:color="auto"/>
              <w:right w:val="single" w:sz="4" w:space="0" w:color="auto"/>
            </w:tcBorders>
            <w:shd w:val="clear" w:color="000000" w:fill="FFFFFF"/>
            <w:vAlign w:val="center"/>
          </w:tcPr>
          <w:p w14:paraId="13BE569D"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080D7392"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071753CD"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24F695F3"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106" w:type="dxa"/>
            <w:tcBorders>
              <w:top w:val="nil"/>
              <w:left w:val="nil"/>
              <w:bottom w:val="single" w:sz="4" w:space="0" w:color="auto"/>
              <w:right w:val="single" w:sz="4" w:space="0" w:color="auto"/>
            </w:tcBorders>
            <w:shd w:val="clear" w:color="000000" w:fill="FFFFFF"/>
            <w:vAlign w:val="center"/>
          </w:tcPr>
          <w:p w14:paraId="22E340C7"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r>
      <w:tr w:rsidR="00CD073D" w:rsidRPr="000E22F4" w14:paraId="7B325E19" w14:textId="77777777" w:rsidTr="006D534F">
        <w:trPr>
          <w:trHeight w:val="510"/>
        </w:trPr>
        <w:tc>
          <w:tcPr>
            <w:tcW w:w="3031" w:type="dxa"/>
            <w:tcBorders>
              <w:top w:val="nil"/>
              <w:left w:val="single" w:sz="4" w:space="0" w:color="auto"/>
              <w:bottom w:val="single" w:sz="4" w:space="0" w:color="auto"/>
              <w:right w:val="single" w:sz="4" w:space="0" w:color="auto"/>
            </w:tcBorders>
            <w:shd w:val="clear" w:color="000000" w:fill="FFFFFF"/>
            <w:vAlign w:val="center"/>
            <w:hideMark/>
          </w:tcPr>
          <w:p w14:paraId="38017A75" w14:textId="77777777" w:rsidR="00CD073D" w:rsidRPr="000E22F4" w:rsidRDefault="00CD073D"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 xml:space="preserve">Utstyrsanskaffelser (Investeringer) </w:t>
            </w:r>
          </w:p>
        </w:tc>
        <w:tc>
          <w:tcPr>
            <w:tcW w:w="1036" w:type="dxa"/>
            <w:tcBorders>
              <w:top w:val="nil"/>
              <w:left w:val="nil"/>
              <w:bottom w:val="single" w:sz="4" w:space="0" w:color="auto"/>
              <w:right w:val="single" w:sz="4" w:space="0" w:color="auto"/>
            </w:tcBorders>
            <w:shd w:val="clear" w:color="000000" w:fill="FFFFFF"/>
            <w:vAlign w:val="center"/>
          </w:tcPr>
          <w:p w14:paraId="2BC3B2D9"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6" w:type="dxa"/>
            <w:tcBorders>
              <w:top w:val="nil"/>
              <w:left w:val="nil"/>
              <w:bottom w:val="single" w:sz="4" w:space="0" w:color="auto"/>
              <w:right w:val="single" w:sz="4" w:space="0" w:color="auto"/>
            </w:tcBorders>
            <w:shd w:val="clear" w:color="000000" w:fill="FFFFFF"/>
            <w:vAlign w:val="center"/>
          </w:tcPr>
          <w:p w14:paraId="0DB0FF3C"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5A3C5073"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56E739B2"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7F9D4D68"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106" w:type="dxa"/>
            <w:tcBorders>
              <w:top w:val="nil"/>
              <w:left w:val="nil"/>
              <w:bottom w:val="single" w:sz="4" w:space="0" w:color="auto"/>
              <w:right w:val="single" w:sz="4" w:space="0" w:color="auto"/>
            </w:tcBorders>
            <w:shd w:val="clear" w:color="000000" w:fill="FFFFFF"/>
            <w:vAlign w:val="center"/>
          </w:tcPr>
          <w:p w14:paraId="50AF96A0"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r>
      <w:tr w:rsidR="00CD073D" w:rsidRPr="000E22F4" w14:paraId="3DC2D2C0" w14:textId="77777777" w:rsidTr="006D534F">
        <w:trPr>
          <w:trHeight w:val="300"/>
        </w:trPr>
        <w:tc>
          <w:tcPr>
            <w:tcW w:w="3031" w:type="dxa"/>
            <w:tcBorders>
              <w:top w:val="nil"/>
              <w:left w:val="single" w:sz="4" w:space="0" w:color="auto"/>
              <w:bottom w:val="single" w:sz="4" w:space="0" w:color="auto"/>
              <w:right w:val="single" w:sz="4" w:space="0" w:color="auto"/>
            </w:tcBorders>
            <w:shd w:val="clear" w:color="000000" w:fill="FFFFFF"/>
            <w:vAlign w:val="center"/>
            <w:hideMark/>
          </w:tcPr>
          <w:p w14:paraId="5650ED73" w14:textId="77777777" w:rsidR="00CD073D" w:rsidRPr="000E22F4" w:rsidRDefault="00CD073D"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Div. driftskostnader</w:t>
            </w:r>
          </w:p>
        </w:tc>
        <w:tc>
          <w:tcPr>
            <w:tcW w:w="1036" w:type="dxa"/>
            <w:tcBorders>
              <w:top w:val="nil"/>
              <w:left w:val="nil"/>
              <w:bottom w:val="single" w:sz="4" w:space="0" w:color="auto"/>
              <w:right w:val="single" w:sz="4" w:space="0" w:color="auto"/>
            </w:tcBorders>
            <w:shd w:val="clear" w:color="000000" w:fill="FFFFFF"/>
            <w:vAlign w:val="center"/>
          </w:tcPr>
          <w:p w14:paraId="79B24517"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6" w:type="dxa"/>
            <w:tcBorders>
              <w:top w:val="nil"/>
              <w:left w:val="nil"/>
              <w:bottom w:val="single" w:sz="4" w:space="0" w:color="auto"/>
              <w:right w:val="single" w:sz="4" w:space="0" w:color="auto"/>
            </w:tcBorders>
            <w:shd w:val="clear" w:color="000000" w:fill="FFFFFF"/>
            <w:vAlign w:val="center"/>
          </w:tcPr>
          <w:p w14:paraId="47118E46"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078BE448"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1CC15143"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3F57262C" w14:textId="77777777" w:rsidR="00CD073D" w:rsidRPr="000E22F4" w:rsidRDefault="00CD073D" w:rsidP="00DC3968">
            <w:pPr>
              <w:spacing w:after="0" w:line="240" w:lineRule="auto"/>
              <w:jc w:val="both"/>
              <w:rPr>
                <w:rFonts w:eastAsia="Times New Roman" w:cs="Arial"/>
                <w:color w:val="000000"/>
                <w:sz w:val="20"/>
                <w:szCs w:val="20"/>
                <w:lang w:eastAsia="nb-NO"/>
              </w:rPr>
            </w:pPr>
          </w:p>
        </w:tc>
        <w:tc>
          <w:tcPr>
            <w:tcW w:w="1106" w:type="dxa"/>
            <w:tcBorders>
              <w:top w:val="nil"/>
              <w:left w:val="nil"/>
              <w:bottom w:val="single" w:sz="4" w:space="0" w:color="auto"/>
              <w:right w:val="single" w:sz="4" w:space="0" w:color="auto"/>
            </w:tcBorders>
            <w:shd w:val="clear" w:color="000000" w:fill="FFFFFF"/>
            <w:vAlign w:val="center"/>
          </w:tcPr>
          <w:p w14:paraId="0D602D9F"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r>
      <w:tr w:rsidR="00CD073D" w:rsidRPr="000E22F4" w14:paraId="3216F216" w14:textId="77777777" w:rsidTr="006D534F">
        <w:trPr>
          <w:trHeight w:val="300"/>
        </w:trPr>
        <w:tc>
          <w:tcPr>
            <w:tcW w:w="3031" w:type="dxa"/>
            <w:tcBorders>
              <w:top w:val="nil"/>
              <w:left w:val="single" w:sz="4" w:space="0" w:color="auto"/>
              <w:bottom w:val="single" w:sz="4" w:space="0" w:color="auto"/>
              <w:right w:val="single" w:sz="4" w:space="0" w:color="auto"/>
            </w:tcBorders>
            <w:shd w:val="clear" w:color="000000" w:fill="FFFFFF"/>
            <w:vAlign w:val="center"/>
            <w:hideMark/>
          </w:tcPr>
          <w:p w14:paraId="761BED1C"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szCs w:val="20"/>
                <w:lang w:eastAsia="nb-NO"/>
              </w:rPr>
              <w:t>SUM</w:t>
            </w:r>
          </w:p>
        </w:tc>
        <w:tc>
          <w:tcPr>
            <w:tcW w:w="1036" w:type="dxa"/>
            <w:tcBorders>
              <w:top w:val="nil"/>
              <w:left w:val="nil"/>
              <w:bottom w:val="single" w:sz="4" w:space="0" w:color="auto"/>
              <w:right w:val="single" w:sz="4" w:space="0" w:color="auto"/>
            </w:tcBorders>
            <w:shd w:val="clear" w:color="000000" w:fill="FFFFFF"/>
            <w:vAlign w:val="center"/>
          </w:tcPr>
          <w:p w14:paraId="28643173"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c>
          <w:tcPr>
            <w:tcW w:w="1036" w:type="dxa"/>
            <w:tcBorders>
              <w:top w:val="nil"/>
              <w:left w:val="nil"/>
              <w:bottom w:val="single" w:sz="4" w:space="0" w:color="auto"/>
              <w:right w:val="single" w:sz="4" w:space="0" w:color="auto"/>
            </w:tcBorders>
            <w:shd w:val="clear" w:color="000000" w:fill="FFFFFF"/>
            <w:vAlign w:val="center"/>
          </w:tcPr>
          <w:p w14:paraId="26C9E05F"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29B15CF4"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1447B836"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c>
          <w:tcPr>
            <w:tcW w:w="1037" w:type="dxa"/>
            <w:tcBorders>
              <w:top w:val="nil"/>
              <w:left w:val="nil"/>
              <w:bottom w:val="single" w:sz="4" w:space="0" w:color="auto"/>
              <w:right w:val="single" w:sz="4" w:space="0" w:color="auto"/>
            </w:tcBorders>
            <w:shd w:val="clear" w:color="000000" w:fill="FFFFFF"/>
            <w:vAlign w:val="center"/>
          </w:tcPr>
          <w:p w14:paraId="1E72B29B"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c>
          <w:tcPr>
            <w:tcW w:w="1106" w:type="dxa"/>
            <w:tcBorders>
              <w:top w:val="nil"/>
              <w:left w:val="nil"/>
              <w:bottom w:val="single" w:sz="4" w:space="0" w:color="auto"/>
              <w:right w:val="single" w:sz="4" w:space="0" w:color="auto"/>
            </w:tcBorders>
            <w:shd w:val="clear" w:color="000000" w:fill="FFFFFF"/>
            <w:vAlign w:val="center"/>
          </w:tcPr>
          <w:p w14:paraId="313AA69F" w14:textId="77777777" w:rsidR="00CD073D" w:rsidRPr="000E22F4" w:rsidRDefault="00CD073D" w:rsidP="00DC3968">
            <w:pPr>
              <w:spacing w:after="0" w:line="240" w:lineRule="auto"/>
              <w:jc w:val="both"/>
              <w:rPr>
                <w:rFonts w:eastAsia="Times New Roman" w:cs="Arial"/>
                <w:b/>
                <w:bCs/>
                <w:color w:val="000000"/>
                <w:sz w:val="20"/>
                <w:szCs w:val="20"/>
                <w:lang w:eastAsia="nb-NO"/>
              </w:rPr>
            </w:pPr>
          </w:p>
        </w:tc>
      </w:tr>
    </w:tbl>
    <w:p w14:paraId="3552050B" w14:textId="77777777" w:rsidR="00CD073D" w:rsidRPr="000E22F4" w:rsidRDefault="00CD073D" w:rsidP="00CD073D">
      <w:pPr>
        <w:tabs>
          <w:tab w:val="left" w:pos="1440"/>
        </w:tabs>
        <w:spacing w:after="0"/>
        <w:ind w:right="363"/>
        <w:rPr>
          <w:color w:val="808080" w:themeColor="background1" w:themeShade="80"/>
          <w:szCs w:val="21"/>
        </w:rPr>
      </w:pPr>
    </w:p>
    <w:p w14:paraId="3A42ABDB" w14:textId="77777777" w:rsidR="00CD073D" w:rsidRPr="00C60DFD" w:rsidRDefault="00CD073D" w:rsidP="00CD073D">
      <w:pPr>
        <w:tabs>
          <w:tab w:val="left" w:pos="1440"/>
        </w:tabs>
        <w:spacing w:after="0" w:line="276" w:lineRule="auto"/>
        <w:ind w:right="363"/>
        <w:rPr>
          <w:sz w:val="22"/>
        </w:rPr>
      </w:pPr>
      <w:r w:rsidRPr="00C60DFD">
        <w:rPr>
          <w:sz w:val="22"/>
        </w:rPr>
        <w:t>Finansieringsplan</w:t>
      </w:r>
      <w:r>
        <w:rPr>
          <w:sz w:val="22"/>
        </w:rPr>
        <w:t>en</w:t>
      </w:r>
      <w:r w:rsidRPr="00C60DFD">
        <w:rPr>
          <w:sz w:val="22"/>
        </w:rPr>
        <w:t xml:space="preserve"> for prosjektkostnader viser hvilke enheter ved OsloMet eller eksterne parter som finansierer prosjektet. Finansiering utover strategimidler er avklarte med de det gjelder.</w:t>
      </w:r>
    </w:p>
    <w:p w14:paraId="2AC7D590" w14:textId="77777777" w:rsidR="00CD073D" w:rsidRDefault="00CD073D" w:rsidP="00CD073D">
      <w:pPr>
        <w:tabs>
          <w:tab w:val="left" w:pos="1440"/>
        </w:tabs>
        <w:spacing w:after="0" w:line="276" w:lineRule="auto"/>
        <w:ind w:right="363"/>
        <w:rPr>
          <w:color w:val="808080" w:themeColor="background1" w:themeShade="80"/>
          <w:sz w:val="22"/>
        </w:rPr>
      </w:pPr>
    </w:p>
    <w:p w14:paraId="4F58C975" w14:textId="77777777" w:rsidR="00CD073D" w:rsidRPr="000E22F4" w:rsidRDefault="00CD073D" w:rsidP="002C54D0">
      <w:pPr>
        <w:pStyle w:val="Hjelpetekst"/>
        <w:spacing w:line="276" w:lineRule="auto"/>
        <w:rPr>
          <w:sz w:val="22"/>
        </w:rPr>
      </w:pPr>
      <w:r w:rsidRPr="000E22F4">
        <w:rPr>
          <w:sz w:val="22"/>
        </w:rPr>
        <w:t>Fordel prosjektkostnadene på finansieringstype. Angi hvilken enhet som skal dekke egenfinansieringen, og hvor eventuelle eksterne midler kommer fra.</w:t>
      </w:r>
      <w:r>
        <w:rPr>
          <w:sz w:val="22"/>
        </w:rPr>
        <w:t xml:space="preserve"> Både egenfinansiering og eksterne midler må være avklarte/godkjente for å inkluderes i prosjektet.</w:t>
      </w:r>
      <w:r w:rsidRPr="000E22F4">
        <w:rPr>
          <w:sz w:val="22"/>
        </w:rPr>
        <w:t xml:space="preserve"> Summene må være like pr år og totalt som prosjektkostnadene i tabellen over. Slett og legg til rader ved behov, og skriv relevante kommentarer over eller under tabellen. </w:t>
      </w:r>
    </w:p>
    <w:tbl>
      <w:tblPr>
        <w:tblW w:w="9320" w:type="dxa"/>
        <w:tblCellMar>
          <w:left w:w="70" w:type="dxa"/>
          <w:right w:w="70" w:type="dxa"/>
        </w:tblCellMar>
        <w:tblLook w:val="04A0" w:firstRow="1" w:lastRow="0" w:firstColumn="1" w:lastColumn="0" w:noHBand="0" w:noVBand="1"/>
      </w:tblPr>
      <w:tblGrid>
        <w:gridCol w:w="2520"/>
        <w:gridCol w:w="1120"/>
        <w:gridCol w:w="1120"/>
        <w:gridCol w:w="1120"/>
        <w:gridCol w:w="1120"/>
        <w:gridCol w:w="1120"/>
        <w:gridCol w:w="1200"/>
      </w:tblGrid>
      <w:tr w:rsidR="00CD073D" w:rsidRPr="000E22F4" w14:paraId="7526EE96" w14:textId="77777777" w:rsidTr="00DC3968">
        <w:trPr>
          <w:trHeight w:val="600"/>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B08DCE" w14:textId="77777777" w:rsidR="00CD073D" w:rsidRPr="000E22F4" w:rsidRDefault="00CD073D" w:rsidP="00DC3968">
            <w:pPr>
              <w:spacing w:after="0" w:line="240" w:lineRule="auto"/>
              <w:rPr>
                <w:rFonts w:eastAsia="Times New Roman" w:cs="Arial"/>
                <w:b/>
                <w:bCs/>
                <w:color w:val="000000"/>
                <w:sz w:val="22"/>
                <w:lang w:eastAsia="nb-NO"/>
              </w:rPr>
            </w:pPr>
            <w:r w:rsidRPr="000E22F4">
              <w:rPr>
                <w:rFonts w:eastAsia="Times New Roman" w:cs="Arial"/>
                <w:b/>
                <w:bCs/>
                <w:color w:val="000000"/>
                <w:sz w:val="22"/>
                <w:lang w:eastAsia="nb-NO"/>
              </w:rPr>
              <w:t>Finansieringsplan for prosjektkostnader</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5B3CEFF3"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BCE2E7E"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3FDA8339"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3CE8E751"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DFEDE73"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lang w:eastAsia="nb-NO"/>
              </w:rPr>
              <w:t>20xx</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5A8BB51" w14:textId="77777777" w:rsidR="00CD073D" w:rsidRPr="000E22F4" w:rsidRDefault="00CD073D" w:rsidP="00DC3968">
            <w:pPr>
              <w:spacing w:after="0" w:line="240" w:lineRule="auto"/>
              <w:jc w:val="both"/>
              <w:rPr>
                <w:rFonts w:eastAsia="Times New Roman" w:cs="Arial"/>
                <w:b/>
                <w:bCs/>
                <w:color w:val="000000"/>
                <w:sz w:val="20"/>
                <w:szCs w:val="20"/>
                <w:lang w:eastAsia="nb-NO"/>
              </w:rPr>
            </w:pPr>
            <w:r w:rsidRPr="000E22F4">
              <w:rPr>
                <w:rFonts w:eastAsia="Times New Roman" w:cs="Arial"/>
                <w:b/>
                <w:bCs/>
                <w:color w:val="000000"/>
                <w:sz w:val="20"/>
                <w:szCs w:val="20"/>
                <w:lang w:eastAsia="nb-NO"/>
              </w:rPr>
              <w:t>Sum</w:t>
            </w:r>
          </w:p>
        </w:tc>
      </w:tr>
      <w:tr w:rsidR="00CD073D" w:rsidRPr="000E22F4" w14:paraId="7DC4A01A"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719BDA5D" w14:textId="77777777" w:rsidR="00CD073D" w:rsidRPr="000E22F4" w:rsidRDefault="00CD073D"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Strategimidler</w:t>
            </w:r>
          </w:p>
        </w:tc>
        <w:tc>
          <w:tcPr>
            <w:tcW w:w="1120" w:type="dxa"/>
            <w:tcBorders>
              <w:top w:val="nil"/>
              <w:left w:val="nil"/>
              <w:bottom w:val="single" w:sz="4" w:space="0" w:color="auto"/>
              <w:right w:val="single" w:sz="4" w:space="0" w:color="auto"/>
            </w:tcBorders>
            <w:shd w:val="clear" w:color="000000" w:fill="FFFFFF"/>
            <w:vAlign w:val="center"/>
          </w:tcPr>
          <w:p w14:paraId="031514F4"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AD18F29"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46DEC6B"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8138B27"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0CE3F8C" w14:textId="77777777" w:rsidR="00CD073D" w:rsidRPr="000E22F4" w:rsidRDefault="00CD073D"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23689263" w14:textId="77777777" w:rsidR="00CD073D" w:rsidRPr="000E22F4" w:rsidRDefault="00CD073D" w:rsidP="00DC3968">
            <w:pPr>
              <w:spacing w:after="0" w:line="240" w:lineRule="auto"/>
              <w:rPr>
                <w:rFonts w:eastAsia="Times New Roman" w:cs="Arial"/>
                <w:b/>
                <w:bCs/>
                <w:color w:val="000000"/>
                <w:szCs w:val="21"/>
                <w:lang w:eastAsia="nb-NO"/>
              </w:rPr>
            </w:pPr>
          </w:p>
        </w:tc>
      </w:tr>
      <w:tr w:rsidR="00CD073D" w:rsidRPr="000E22F4" w14:paraId="1B70F747" w14:textId="77777777" w:rsidTr="00DC3968">
        <w:trPr>
          <w:trHeight w:val="5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7B3EF1DD" w14:textId="77777777" w:rsidR="00CD073D" w:rsidRPr="000E22F4" w:rsidRDefault="00CD073D" w:rsidP="00DC3968">
            <w:pPr>
              <w:spacing w:after="0" w:line="240" w:lineRule="auto"/>
              <w:rPr>
                <w:rFonts w:eastAsia="Times New Roman" w:cs="Arial"/>
                <w:color w:val="000000"/>
                <w:sz w:val="20"/>
                <w:szCs w:val="20"/>
                <w:lang w:eastAsia="nb-NO"/>
              </w:rPr>
            </w:pPr>
            <w:r w:rsidRPr="000E22F4">
              <w:rPr>
                <w:rFonts w:eastAsia="Times New Roman" w:cs="Arial"/>
                <w:color w:val="000000"/>
                <w:sz w:val="20"/>
                <w:szCs w:val="20"/>
                <w:lang w:eastAsia="nb-NO"/>
              </w:rPr>
              <w:t>Egenfinansiering – angi enhet</w:t>
            </w:r>
          </w:p>
        </w:tc>
        <w:tc>
          <w:tcPr>
            <w:tcW w:w="1120" w:type="dxa"/>
            <w:tcBorders>
              <w:top w:val="nil"/>
              <w:left w:val="nil"/>
              <w:bottom w:val="single" w:sz="4" w:space="0" w:color="auto"/>
              <w:right w:val="single" w:sz="4" w:space="0" w:color="auto"/>
            </w:tcBorders>
            <w:shd w:val="clear" w:color="000000" w:fill="FFFFFF"/>
            <w:vAlign w:val="center"/>
          </w:tcPr>
          <w:p w14:paraId="38D1A532"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DBB3705"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23A9C12"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D8255E6"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C264008" w14:textId="77777777" w:rsidR="00CD073D" w:rsidRPr="000E22F4" w:rsidRDefault="00CD073D"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027346D4" w14:textId="77777777" w:rsidR="00CD073D" w:rsidRPr="000E22F4" w:rsidRDefault="00CD073D" w:rsidP="00DC3968">
            <w:pPr>
              <w:spacing w:after="0" w:line="240" w:lineRule="auto"/>
              <w:rPr>
                <w:rFonts w:eastAsia="Times New Roman" w:cs="Arial"/>
                <w:b/>
                <w:bCs/>
                <w:color w:val="000000"/>
                <w:szCs w:val="21"/>
                <w:lang w:eastAsia="nb-NO"/>
              </w:rPr>
            </w:pPr>
          </w:p>
        </w:tc>
      </w:tr>
      <w:tr w:rsidR="00CD073D" w:rsidRPr="000E22F4" w14:paraId="417F8BCC"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7CB247A" w14:textId="77777777" w:rsidR="00CD073D" w:rsidRPr="000E22F4" w:rsidRDefault="00CD073D" w:rsidP="00DC3968">
            <w:pPr>
              <w:spacing w:after="0" w:line="240" w:lineRule="auto"/>
              <w:jc w:val="both"/>
              <w:rPr>
                <w:rFonts w:eastAsia="Times New Roman" w:cs="Arial"/>
                <w:color w:val="000000"/>
                <w:sz w:val="20"/>
                <w:szCs w:val="20"/>
                <w:lang w:eastAsia="nb-NO"/>
              </w:rPr>
            </w:pPr>
            <w:r w:rsidRPr="000E22F4">
              <w:rPr>
                <w:rFonts w:eastAsia="Times New Roman" w:cs="Arial"/>
                <w:color w:val="000000"/>
                <w:sz w:val="20"/>
                <w:szCs w:val="20"/>
                <w:lang w:eastAsia="nb-NO"/>
              </w:rPr>
              <w:t>Andre (eksterne midler)</w:t>
            </w:r>
          </w:p>
        </w:tc>
        <w:tc>
          <w:tcPr>
            <w:tcW w:w="1120" w:type="dxa"/>
            <w:tcBorders>
              <w:top w:val="nil"/>
              <w:left w:val="nil"/>
              <w:bottom w:val="single" w:sz="4" w:space="0" w:color="auto"/>
              <w:right w:val="single" w:sz="4" w:space="0" w:color="auto"/>
            </w:tcBorders>
            <w:shd w:val="clear" w:color="000000" w:fill="FFFFFF"/>
            <w:vAlign w:val="center"/>
          </w:tcPr>
          <w:p w14:paraId="27434A51"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B86D1C7"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E2A9CA7"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3C898F2" w14:textId="77777777" w:rsidR="00CD073D" w:rsidRPr="000E22F4"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1A0536E" w14:textId="77777777" w:rsidR="00CD073D" w:rsidRPr="000E22F4" w:rsidRDefault="00CD073D"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5EAD82CB" w14:textId="77777777" w:rsidR="00CD073D" w:rsidRPr="000E22F4" w:rsidRDefault="00CD073D" w:rsidP="00DC3968">
            <w:pPr>
              <w:spacing w:after="0" w:line="240" w:lineRule="auto"/>
              <w:rPr>
                <w:rFonts w:eastAsia="Times New Roman" w:cs="Arial"/>
                <w:b/>
                <w:bCs/>
                <w:color w:val="000000"/>
                <w:szCs w:val="21"/>
                <w:lang w:eastAsia="nb-NO"/>
              </w:rPr>
            </w:pPr>
          </w:p>
        </w:tc>
      </w:tr>
      <w:tr w:rsidR="00CD073D" w:rsidRPr="000E22F4" w14:paraId="29734CB3"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522FA15" w14:textId="77777777" w:rsidR="00CD073D" w:rsidRPr="000E22F4" w:rsidRDefault="00CD073D" w:rsidP="00DC3968">
            <w:pPr>
              <w:spacing w:after="0" w:line="240" w:lineRule="auto"/>
              <w:rPr>
                <w:rFonts w:eastAsia="Times New Roman" w:cs="Arial"/>
                <w:b/>
                <w:bCs/>
                <w:color w:val="000000"/>
                <w:szCs w:val="21"/>
                <w:lang w:eastAsia="nb-NO"/>
              </w:rPr>
            </w:pPr>
            <w:r w:rsidRPr="000E22F4">
              <w:rPr>
                <w:rFonts w:eastAsia="Times New Roman" w:cs="Arial"/>
                <w:b/>
                <w:bCs/>
                <w:color w:val="000000"/>
                <w:szCs w:val="21"/>
                <w:lang w:eastAsia="nb-NO"/>
              </w:rPr>
              <w:t>TOTAL</w:t>
            </w:r>
          </w:p>
        </w:tc>
        <w:tc>
          <w:tcPr>
            <w:tcW w:w="1120" w:type="dxa"/>
            <w:tcBorders>
              <w:top w:val="nil"/>
              <w:left w:val="nil"/>
              <w:bottom w:val="single" w:sz="4" w:space="0" w:color="auto"/>
              <w:right w:val="single" w:sz="4" w:space="0" w:color="auto"/>
            </w:tcBorders>
            <w:shd w:val="clear" w:color="000000" w:fill="FFFFFF"/>
            <w:vAlign w:val="center"/>
          </w:tcPr>
          <w:p w14:paraId="39E0E3D3" w14:textId="77777777" w:rsidR="00CD073D" w:rsidRPr="000E22F4" w:rsidRDefault="00CD073D"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390FA96" w14:textId="77777777" w:rsidR="00CD073D" w:rsidRPr="000E22F4" w:rsidRDefault="00CD073D"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BE9F34D" w14:textId="77777777" w:rsidR="00CD073D" w:rsidRPr="000E22F4" w:rsidRDefault="00CD073D"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927D4A0" w14:textId="77777777" w:rsidR="00CD073D" w:rsidRPr="000E22F4" w:rsidRDefault="00CD073D" w:rsidP="00DC3968">
            <w:pPr>
              <w:spacing w:after="0" w:line="240" w:lineRule="auto"/>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814B725" w14:textId="77777777" w:rsidR="00CD073D" w:rsidRPr="000E22F4" w:rsidRDefault="00CD073D" w:rsidP="00DC3968">
            <w:pPr>
              <w:spacing w:after="0" w:line="240" w:lineRule="auto"/>
              <w:rPr>
                <w:rFonts w:eastAsia="Times New Roman" w:cs="Arial"/>
                <w:b/>
                <w:bCs/>
                <w:color w:val="000000"/>
                <w:szCs w:val="21"/>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2DC2E90C" w14:textId="77777777" w:rsidR="00CD073D" w:rsidRPr="000E22F4" w:rsidRDefault="00CD073D" w:rsidP="00DC3968">
            <w:pPr>
              <w:spacing w:after="0" w:line="240" w:lineRule="auto"/>
              <w:rPr>
                <w:rFonts w:eastAsia="Times New Roman" w:cs="Arial"/>
                <w:b/>
                <w:bCs/>
                <w:color w:val="000000"/>
                <w:szCs w:val="21"/>
                <w:lang w:eastAsia="nb-NO"/>
              </w:rPr>
            </w:pPr>
          </w:p>
        </w:tc>
      </w:tr>
    </w:tbl>
    <w:p w14:paraId="4752329D" w14:textId="77777777" w:rsidR="00CD073D" w:rsidRDefault="00CD073D" w:rsidP="00CD073D">
      <w:pPr>
        <w:tabs>
          <w:tab w:val="left" w:pos="1440"/>
        </w:tabs>
        <w:spacing w:after="0"/>
        <w:ind w:right="363"/>
        <w:rPr>
          <w:color w:val="808080" w:themeColor="background1" w:themeShade="80"/>
        </w:rPr>
      </w:pPr>
    </w:p>
    <w:p w14:paraId="7DEBD095" w14:textId="77777777" w:rsidR="006D534F" w:rsidRPr="000E22F4" w:rsidRDefault="006D534F" w:rsidP="00CD073D">
      <w:pPr>
        <w:tabs>
          <w:tab w:val="left" w:pos="1440"/>
        </w:tabs>
        <w:spacing w:after="0"/>
        <w:ind w:right="363"/>
        <w:rPr>
          <w:color w:val="808080" w:themeColor="background1" w:themeShade="80"/>
        </w:rPr>
      </w:pPr>
    </w:p>
    <w:p w14:paraId="376C84BB" w14:textId="77777777" w:rsidR="00CD073D" w:rsidRPr="000E22F4" w:rsidRDefault="00CD073D" w:rsidP="0048125C">
      <w:pPr>
        <w:pStyle w:val="Heading2"/>
        <w:keepLines w:val="0"/>
        <w:spacing w:before="0" w:after="60" w:line="240" w:lineRule="auto"/>
        <w:ind w:left="567" w:hanging="567"/>
      </w:pPr>
      <w:bookmarkStart w:id="27" w:name="_Toc160114029"/>
      <w:r w:rsidRPr="000E22F4">
        <w:t>Drifts- og forvaltningskostnader</w:t>
      </w:r>
      <w:bookmarkEnd w:id="27"/>
    </w:p>
    <w:p w14:paraId="592CCFA6" w14:textId="77777777" w:rsidR="00CD073D" w:rsidRPr="00686381" w:rsidRDefault="00CD073D" w:rsidP="00686381">
      <w:pPr>
        <w:tabs>
          <w:tab w:val="left" w:pos="1440"/>
        </w:tabs>
        <w:spacing w:after="0" w:line="276" w:lineRule="auto"/>
        <w:ind w:right="363"/>
        <w:rPr>
          <w:sz w:val="22"/>
        </w:rPr>
      </w:pPr>
      <w:r w:rsidRPr="00686381">
        <w:rPr>
          <w:sz w:val="22"/>
        </w:rPr>
        <w:t xml:space="preserve">Drifts- og forvaltningskostnader viser hvilke nye varige kostnader som oppstår for OsloMet etter at prosjektet er avsluttet, eller ved leveranser underveis. </w:t>
      </w:r>
    </w:p>
    <w:p w14:paraId="27270BB7" w14:textId="77777777" w:rsidR="00CD073D" w:rsidRPr="004A4F24" w:rsidRDefault="00CD073D" w:rsidP="00CD073D">
      <w:pPr>
        <w:tabs>
          <w:tab w:val="left" w:pos="1440"/>
        </w:tabs>
        <w:spacing w:after="0"/>
        <w:ind w:right="363"/>
        <w:rPr>
          <w:szCs w:val="21"/>
        </w:rPr>
      </w:pPr>
    </w:p>
    <w:p w14:paraId="1FF9415A" w14:textId="77777777" w:rsidR="00CD073D" w:rsidRPr="000E22F4" w:rsidRDefault="00CD073D" w:rsidP="002C54D0">
      <w:pPr>
        <w:pStyle w:val="Hjelpetekst"/>
        <w:spacing w:line="276" w:lineRule="auto"/>
        <w:rPr>
          <w:sz w:val="22"/>
        </w:rPr>
      </w:pPr>
      <w:r w:rsidRPr="000E22F4">
        <w:rPr>
          <w:sz w:val="22"/>
        </w:rPr>
        <w:t xml:space="preserve">I den første tabellen skal det defineres hva som vil være nye varige kostnader for OsloMet etter at prosjektet er avsluttet, og for eventuelle leveranser i løpet av prosjektperioden. Dette gjelder for eksempel lønnskostnader knyttet til nye oppgaver, lisenser, utstyr, osv. Alle direkte kostnader skal være med. </w:t>
      </w:r>
    </w:p>
    <w:p w14:paraId="384CD351" w14:textId="77777777" w:rsidR="00CD073D" w:rsidRPr="000E22F4" w:rsidRDefault="00CD073D" w:rsidP="00CD073D">
      <w:pPr>
        <w:tabs>
          <w:tab w:val="left" w:pos="1440"/>
        </w:tabs>
        <w:spacing w:after="0"/>
        <w:ind w:right="363"/>
        <w:rPr>
          <w:color w:val="808080" w:themeColor="background1" w:themeShade="80"/>
          <w:sz w:val="22"/>
        </w:rPr>
      </w:pPr>
    </w:p>
    <w:p w14:paraId="7653980C" w14:textId="77777777" w:rsidR="00CD073D" w:rsidRDefault="00CD073D" w:rsidP="002C54D0">
      <w:pPr>
        <w:pStyle w:val="Hjelpetekst"/>
        <w:spacing w:line="276" w:lineRule="auto"/>
        <w:rPr>
          <w:sz w:val="22"/>
        </w:rPr>
      </w:pPr>
      <w:r w:rsidRPr="000E22F4">
        <w:rPr>
          <w:sz w:val="22"/>
        </w:rPr>
        <w:t>Dette er ikke en del av prosjektkostnadene, men kostnader som enhetene må dekke selv eller avklare hvordan skal finansieres. Begynn med et estimat om ikke du har nok informasjon, og oppdater etter hvert. Hvis det ikke påløper drifts- og forvaltningskostnader beholdes tabellene uten innhold. Slett og legg til rader ved behov, og skriv relevante kommentarer over eller under tabellen.</w:t>
      </w:r>
    </w:p>
    <w:p w14:paraId="7FFD0B74" w14:textId="77777777" w:rsidR="00CD073D" w:rsidRPr="000E22F4" w:rsidRDefault="00CD073D" w:rsidP="00CD073D">
      <w:pPr>
        <w:tabs>
          <w:tab w:val="left" w:pos="1440"/>
        </w:tabs>
        <w:spacing w:after="0"/>
        <w:ind w:right="363"/>
        <w:rPr>
          <w:color w:val="808080" w:themeColor="background1" w:themeShade="80"/>
          <w:sz w:val="22"/>
        </w:rPr>
      </w:pPr>
    </w:p>
    <w:tbl>
      <w:tblPr>
        <w:tblW w:w="9320" w:type="dxa"/>
        <w:tblCellMar>
          <w:left w:w="70" w:type="dxa"/>
          <w:right w:w="70" w:type="dxa"/>
        </w:tblCellMar>
        <w:tblLook w:val="04A0" w:firstRow="1" w:lastRow="0" w:firstColumn="1" w:lastColumn="0" w:noHBand="0" w:noVBand="1"/>
      </w:tblPr>
      <w:tblGrid>
        <w:gridCol w:w="2520"/>
        <w:gridCol w:w="1120"/>
        <w:gridCol w:w="1120"/>
        <w:gridCol w:w="1120"/>
        <w:gridCol w:w="1120"/>
        <w:gridCol w:w="1120"/>
        <w:gridCol w:w="1200"/>
      </w:tblGrid>
      <w:tr w:rsidR="00CD073D" w:rsidRPr="00721366" w14:paraId="02DCD435" w14:textId="77777777" w:rsidTr="00DC3968">
        <w:trPr>
          <w:trHeight w:val="600"/>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AD4E2A" w14:textId="77777777" w:rsidR="00CD073D" w:rsidRPr="00721366" w:rsidRDefault="00CD073D" w:rsidP="00DC3968">
            <w:pPr>
              <w:spacing w:after="0" w:line="240" w:lineRule="auto"/>
              <w:rPr>
                <w:rFonts w:eastAsia="Times New Roman" w:cs="Arial"/>
                <w:b/>
                <w:bCs/>
                <w:color w:val="000000"/>
                <w:sz w:val="22"/>
                <w:lang w:eastAsia="nb-NO"/>
              </w:rPr>
            </w:pPr>
            <w:r w:rsidRPr="00721366">
              <w:rPr>
                <w:rFonts w:eastAsia="Times New Roman" w:cs="Arial"/>
                <w:b/>
                <w:bCs/>
                <w:color w:val="000000"/>
                <w:sz w:val="22"/>
                <w:lang w:eastAsia="nb-NO"/>
              </w:rPr>
              <w:t xml:space="preserve">Drifts- og forvaltningskostnader </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89C5FD2" w14:textId="77777777" w:rsidR="00CD073D" w:rsidRPr="00721366" w:rsidRDefault="00CD073D" w:rsidP="00DC3968">
            <w:pPr>
              <w:spacing w:after="0" w:line="240" w:lineRule="auto"/>
              <w:jc w:val="both"/>
              <w:rPr>
                <w:rFonts w:eastAsia="Times New Roman" w:cs="Arial"/>
                <w:b/>
                <w:bCs/>
                <w:color w:val="000000"/>
                <w:sz w:val="20"/>
                <w:szCs w:val="20"/>
                <w:lang w:eastAsia="nb-NO"/>
              </w:rPr>
            </w:pPr>
            <w:r w:rsidRPr="00721366">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2214EED5" w14:textId="77777777" w:rsidR="00CD073D" w:rsidRPr="00721366" w:rsidRDefault="00CD073D" w:rsidP="00DC3968">
            <w:pPr>
              <w:spacing w:after="0" w:line="240" w:lineRule="auto"/>
              <w:jc w:val="both"/>
              <w:rPr>
                <w:rFonts w:eastAsia="Times New Roman" w:cs="Arial"/>
                <w:b/>
                <w:bCs/>
                <w:color w:val="000000"/>
                <w:sz w:val="20"/>
                <w:szCs w:val="20"/>
                <w:lang w:eastAsia="nb-NO"/>
              </w:rPr>
            </w:pPr>
            <w:r w:rsidRPr="00721366">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81B1874" w14:textId="77777777" w:rsidR="00CD073D" w:rsidRPr="00721366" w:rsidRDefault="00CD073D" w:rsidP="00DC3968">
            <w:pPr>
              <w:spacing w:after="0" w:line="240" w:lineRule="auto"/>
              <w:jc w:val="both"/>
              <w:rPr>
                <w:rFonts w:eastAsia="Times New Roman" w:cs="Arial"/>
                <w:b/>
                <w:bCs/>
                <w:color w:val="000000"/>
                <w:sz w:val="20"/>
                <w:szCs w:val="20"/>
                <w:lang w:eastAsia="nb-NO"/>
              </w:rPr>
            </w:pPr>
            <w:r w:rsidRPr="00721366">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6285E105" w14:textId="77777777" w:rsidR="00CD073D" w:rsidRPr="00721366" w:rsidRDefault="00CD073D" w:rsidP="00DC3968">
            <w:pPr>
              <w:spacing w:after="0" w:line="240" w:lineRule="auto"/>
              <w:jc w:val="both"/>
              <w:rPr>
                <w:rFonts w:eastAsia="Times New Roman" w:cs="Arial"/>
                <w:b/>
                <w:bCs/>
                <w:color w:val="000000"/>
                <w:sz w:val="20"/>
                <w:szCs w:val="20"/>
                <w:lang w:eastAsia="nb-NO"/>
              </w:rPr>
            </w:pPr>
            <w:r w:rsidRPr="00721366">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5167693" w14:textId="77777777" w:rsidR="00CD073D" w:rsidRPr="00721366" w:rsidRDefault="00CD073D" w:rsidP="00DC3968">
            <w:pPr>
              <w:spacing w:after="0" w:line="240" w:lineRule="auto"/>
              <w:jc w:val="both"/>
              <w:rPr>
                <w:rFonts w:eastAsia="Times New Roman" w:cs="Arial"/>
                <w:b/>
                <w:bCs/>
                <w:color w:val="000000"/>
                <w:sz w:val="20"/>
                <w:szCs w:val="20"/>
                <w:lang w:eastAsia="nb-NO"/>
              </w:rPr>
            </w:pPr>
            <w:r w:rsidRPr="00721366">
              <w:rPr>
                <w:rFonts w:eastAsia="Times New Roman" w:cs="Arial"/>
                <w:b/>
                <w:bCs/>
                <w:color w:val="000000"/>
                <w:sz w:val="20"/>
                <w:szCs w:val="20"/>
                <w:lang w:eastAsia="nb-NO"/>
              </w:rPr>
              <w:t>20xx</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09CFC59D" w14:textId="77777777" w:rsidR="00CD073D" w:rsidRPr="00721366" w:rsidRDefault="00CD073D" w:rsidP="00DC3968">
            <w:pPr>
              <w:spacing w:after="0" w:line="240" w:lineRule="auto"/>
              <w:jc w:val="both"/>
              <w:rPr>
                <w:rFonts w:eastAsia="Times New Roman" w:cs="Arial"/>
                <w:b/>
                <w:bCs/>
                <w:color w:val="000000"/>
                <w:sz w:val="20"/>
                <w:szCs w:val="20"/>
                <w:lang w:eastAsia="nb-NO"/>
              </w:rPr>
            </w:pPr>
            <w:r w:rsidRPr="00721366">
              <w:rPr>
                <w:rFonts w:eastAsia="Times New Roman" w:cs="Arial"/>
                <w:b/>
                <w:bCs/>
                <w:color w:val="000000"/>
                <w:sz w:val="20"/>
                <w:szCs w:val="20"/>
                <w:lang w:eastAsia="nb-NO"/>
              </w:rPr>
              <w:t>Sum</w:t>
            </w:r>
          </w:p>
        </w:tc>
      </w:tr>
      <w:tr w:rsidR="00CD073D" w:rsidRPr="00721366" w14:paraId="07837E02" w14:textId="77777777" w:rsidTr="00DC3968">
        <w:trPr>
          <w:trHeight w:val="5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6CC5A342" w14:textId="77777777" w:rsidR="00CD073D" w:rsidRPr="00721366" w:rsidRDefault="00CD073D" w:rsidP="00DC3968">
            <w:pPr>
              <w:spacing w:after="0" w:line="240" w:lineRule="auto"/>
              <w:rPr>
                <w:rFonts w:eastAsia="Times New Roman" w:cs="Arial"/>
                <w:color w:val="000000"/>
                <w:sz w:val="20"/>
                <w:szCs w:val="20"/>
                <w:lang w:eastAsia="nb-NO"/>
              </w:rPr>
            </w:pPr>
            <w:r w:rsidRPr="00721366">
              <w:rPr>
                <w:rFonts w:eastAsia="Times New Roman" w:cs="Arial"/>
                <w:color w:val="000000"/>
                <w:sz w:val="20"/>
                <w:szCs w:val="20"/>
                <w:lang w:eastAsia="nb-NO"/>
              </w:rPr>
              <w:t xml:space="preserve">Lønn, inkl. sosiale kostnader </w:t>
            </w:r>
          </w:p>
        </w:tc>
        <w:tc>
          <w:tcPr>
            <w:tcW w:w="1120" w:type="dxa"/>
            <w:tcBorders>
              <w:top w:val="nil"/>
              <w:left w:val="nil"/>
              <w:bottom w:val="single" w:sz="4" w:space="0" w:color="auto"/>
              <w:right w:val="single" w:sz="4" w:space="0" w:color="auto"/>
            </w:tcBorders>
            <w:shd w:val="clear" w:color="000000" w:fill="FFFFFF"/>
            <w:vAlign w:val="center"/>
          </w:tcPr>
          <w:p w14:paraId="7515090C"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308FBAF"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AAC38D2"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C0CBEBC"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FFE0219"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6EA33DB7" w14:textId="77777777" w:rsidR="00CD073D" w:rsidRPr="00721366" w:rsidRDefault="00CD073D" w:rsidP="00DC3968">
            <w:pPr>
              <w:spacing w:after="0" w:line="240" w:lineRule="auto"/>
              <w:jc w:val="right"/>
              <w:rPr>
                <w:rFonts w:eastAsia="Times New Roman" w:cs="Arial"/>
                <w:b/>
                <w:bCs/>
                <w:color w:val="000000"/>
                <w:szCs w:val="21"/>
                <w:lang w:eastAsia="nb-NO"/>
              </w:rPr>
            </w:pPr>
          </w:p>
        </w:tc>
      </w:tr>
      <w:tr w:rsidR="00CD073D" w:rsidRPr="00721366" w14:paraId="0F98FE30"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A85D530" w14:textId="77777777" w:rsidR="00CD073D" w:rsidRPr="00721366" w:rsidRDefault="00CD073D" w:rsidP="00DC3968">
            <w:pPr>
              <w:spacing w:after="0" w:line="240" w:lineRule="auto"/>
              <w:rPr>
                <w:rFonts w:eastAsia="Times New Roman" w:cs="Arial"/>
                <w:color w:val="000000"/>
                <w:sz w:val="20"/>
                <w:szCs w:val="20"/>
                <w:lang w:eastAsia="nb-NO"/>
              </w:rPr>
            </w:pPr>
            <w:r w:rsidRPr="00721366">
              <w:rPr>
                <w:rFonts w:eastAsia="Times New Roman" w:cs="Arial"/>
                <w:color w:val="000000"/>
                <w:sz w:val="20"/>
                <w:szCs w:val="20"/>
                <w:lang w:eastAsia="nb-NO"/>
              </w:rPr>
              <w:t>Kjøp av tjenester</w:t>
            </w:r>
          </w:p>
        </w:tc>
        <w:tc>
          <w:tcPr>
            <w:tcW w:w="1120" w:type="dxa"/>
            <w:tcBorders>
              <w:top w:val="nil"/>
              <w:left w:val="nil"/>
              <w:bottom w:val="single" w:sz="4" w:space="0" w:color="auto"/>
              <w:right w:val="single" w:sz="4" w:space="0" w:color="auto"/>
            </w:tcBorders>
            <w:shd w:val="clear" w:color="000000" w:fill="FFFFFF"/>
            <w:vAlign w:val="center"/>
          </w:tcPr>
          <w:p w14:paraId="5B5070B2"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80049D6"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E1D632A"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8724CF3"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3FEE882"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452AA216" w14:textId="77777777" w:rsidR="00CD073D" w:rsidRPr="00721366" w:rsidRDefault="00CD073D" w:rsidP="00DC3968">
            <w:pPr>
              <w:spacing w:after="0" w:line="240" w:lineRule="auto"/>
              <w:jc w:val="right"/>
              <w:rPr>
                <w:rFonts w:eastAsia="Times New Roman" w:cs="Arial"/>
                <w:b/>
                <w:bCs/>
                <w:color w:val="000000"/>
                <w:szCs w:val="21"/>
                <w:lang w:eastAsia="nb-NO"/>
              </w:rPr>
            </w:pPr>
          </w:p>
        </w:tc>
      </w:tr>
      <w:tr w:rsidR="00CD073D" w:rsidRPr="00721366" w14:paraId="4196E4BC" w14:textId="77777777" w:rsidTr="00DC3968">
        <w:trPr>
          <w:trHeight w:val="5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7B5C22E5" w14:textId="77777777" w:rsidR="00CD073D" w:rsidRPr="00721366" w:rsidRDefault="00CD073D" w:rsidP="00DC3968">
            <w:pPr>
              <w:spacing w:after="0" w:line="240" w:lineRule="auto"/>
              <w:rPr>
                <w:rFonts w:eastAsia="Times New Roman" w:cs="Arial"/>
                <w:color w:val="000000"/>
                <w:sz w:val="20"/>
                <w:szCs w:val="20"/>
                <w:lang w:eastAsia="nb-NO"/>
              </w:rPr>
            </w:pPr>
            <w:r w:rsidRPr="00721366">
              <w:rPr>
                <w:rFonts w:eastAsia="Times New Roman" w:cs="Arial"/>
                <w:color w:val="000000"/>
                <w:sz w:val="20"/>
                <w:szCs w:val="20"/>
                <w:lang w:eastAsia="nb-NO"/>
              </w:rPr>
              <w:t xml:space="preserve">Utstyrsanskaffelser (Investeringer) </w:t>
            </w:r>
          </w:p>
        </w:tc>
        <w:tc>
          <w:tcPr>
            <w:tcW w:w="1120" w:type="dxa"/>
            <w:tcBorders>
              <w:top w:val="nil"/>
              <w:left w:val="nil"/>
              <w:bottom w:val="single" w:sz="4" w:space="0" w:color="auto"/>
              <w:right w:val="single" w:sz="4" w:space="0" w:color="auto"/>
            </w:tcBorders>
            <w:shd w:val="clear" w:color="000000" w:fill="FFFFFF"/>
            <w:vAlign w:val="center"/>
          </w:tcPr>
          <w:p w14:paraId="18B39285"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C08BE60"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67C3C59"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723E325"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6CDE0DB"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7337DFF0" w14:textId="77777777" w:rsidR="00CD073D" w:rsidRPr="00721366" w:rsidRDefault="00CD073D" w:rsidP="00DC3968">
            <w:pPr>
              <w:spacing w:after="0" w:line="240" w:lineRule="auto"/>
              <w:jc w:val="right"/>
              <w:rPr>
                <w:rFonts w:eastAsia="Times New Roman" w:cs="Arial"/>
                <w:b/>
                <w:bCs/>
                <w:color w:val="000000"/>
                <w:szCs w:val="21"/>
                <w:lang w:eastAsia="nb-NO"/>
              </w:rPr>
            </w:pPr>
          </w:p>
        </w:tc>
      </w:tr>
      <w:tr w:rsidR="00CD073D" w:rsidRPr="00721366" w14:paraId="4F468B97"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4D1E586" w14:textId="77777777" w:rsidR="00CD073D" w:rsidRPr="00721366" w:rsidRDefault="00CD073D" w:rsidP="00DC3968">
            <w:pPr>
              <w:spacing w:after="0" w:line="240" w:lineRule="auto"/>
              <w:jc w:val="both"/>
              <w:rPr>
                <w:rFonts w:eastAsia="Times New Roman" w:cs="Arial"/>
                <w:color w:val="000000"/>
                <w:sz w:val="20"/>
                <w:szCs w:val="20"/>
                <w:lang w:eastAsia="nb-NO"/>
              </w:rPr>
            </w:pPr>
            <w:r w:rsidRPr="00721366">
              <w:rPr>
                <w:rFonts w:eastAsia="Times New Roman" w:cs="Arial"/>
                <w:color w:val="000000"/>
                <w:sz w:val="20"/>
                <w:szCs w:val="20"/>
                <w:lang w:eastAsia="nb-NO"/>
              </w:rPr>
              <w:t>Div. driftskostnader</w:t>
            </w:r>
          </w:p>
        </w:tc>
        <w:tc>
          <w:tcPr>
            <w:tcW w:w="1120" w:type="dxa"/>
            <w:tcBorders>
              <w:top w:val="nil"/>
              <w:left w:val="nil"/>
              <w:bottom w:val="single" w:sz="4" w:space="0" w:color="auto"/>
              <w:right w:val="single" w:sz="4" w:space="0" w:color="auto"/>
            </w:tcBorders>
            <w:shd w:val="clear" w:color="000000" w:fill="FFFFFF"/>
            <w:vAlign w:val="center"/>
          </w:tcPr>
          <w:p w14:paraId="135F2EBB"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59088BC"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4DA751A"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BCB5A5C"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3565530" w14:textId="77777777" w:rsidR="00CD073D" w:rsidRPr="00721366"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420EDD24" w14:textId="77777777" w:rsidR="00CD073D" w:rsidRPr="00721366" w:rsidRDefault="00CD073D" w:rsidP="00DC3968">
            <w:pPr>
              <w:spacing w:after="0" w:line="240" w:lineRule="auto"/>
              <w:jc w:val="right"/>
              <w:rPr>
                <w:rFonts w:eastAsia="Times New Roman" w:cs="Arial"/>
                <w:b/>
                <w:bCs/>
                <w:color w:val="000000"/>
                <w:szCs w:val="21"/>
                <w:lang w:eastAsia="nb-NO"/>
              </w:rPr>
            </w:pPr>
          </w:p>
        </w:tc>
      </w:tr>
      <w:tr w:rsidR="00CD073D" w:rsidRPr="00721366" w14:paraId="19D8CD13"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6065EDB4" w14:textId="77777777" w:rsidR="00CD073D" w:rsidRPr="00721366" w:rsidRDefault="00CD073D" w:rsidP="00DC3968">
            <w:pPr>
              <w:spacing w:after="0" w:line="240" w:lineRule="auto"/>
              <w:rPr>
                <w:rFonts w:eastAsia="Times New Roman" w:cs="Arial"/>
                <w:b/>
                <w:bCs/>
                <w:color w:val="000000"/>
                <w:szCs w:val="21"/>
                <w:lang w:eastAsia="nb-NO"/>
              </w:rPr>
            </w:pPr>
            <w:r w:rsidRPr="00721366">
              <w:rPr>
                <w:rFonts w:eastAsia="Times New Roman" w:cs="Arial"/>
                <w:b/>
                <w:bCs/>
                <w:color w:val="000000"/>
                <w:szCs w:val="21"/>
                <w:lang w:eastAsia="nb-NO"/>
              </w:rPr>
              <w:t>TOTAL</w:t>
            </w:r>
          </w:p>
        </w:tc>
        <w:tc>
          <w:tcPr>
            <w:tcW w:w="1120" w:type="dxa"/>
            <w:tcBorders>
              <w:top w:val="nil"/>
              <w:left w:val="nil"/>
              <w:bottom w:val="single" w:sz="4" w:space="0" w:color="auto"/>
              <w:right w:val="single" w:sz="4" w:space="0" w:color="auto"/>
            </w:tcBorders>
            <w:shd w:val="clear" w:color="000000" w:fill="FFFFFF"/>
            <w:vAlign w:val="center"/>
          </w:tcPr>
          <w:p w14:paraId="415D0807" w14:textId="77777777" w:rsidR="00CD073D" w:rsidRPr="00721366"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909D521" w14:textId="77777777" w:rsidR="00CD073D" w:rsidRPr="00721366"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9420BA2" w14:textId="77777777" w:rsidR="00CD073D" w:rsidRPr="00721366"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5C52BFA" w14:textId="77777777" w:rsidR="00CD073D" w:rsidRPr="00721366"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83505D7" w14:textId="77777777" w:rsidR="00CD073D" w:rsidRPr="00721366" w:rsidRDefault="00CD073D" w:rsidP="00DC3968">
            <w:pPr>
              <w:spacing w:after="0" w:line="240" w:lineRule="auto"/>
              <w:jc w:val="right"/>
              <w:rPr>
                <w:rFonts w:eastAsia="Times New Roman" w:cs="Arial"/>
                <w:b/>
                <w:bCs/>
                <w:color w:val="000000"/>
                <w:szCs w:val="21"/>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152DD1DD" w14:textId="77777777" w:rsidR="00CD073D" w:rsidRPr="00721366" w:rsidRDefault="00CD073D" w:rsidP="00DC3968">
            <w:pPr>
              <w:spacing w:after="0" w:line="240" w:lineRule="auto"/>
              <w:jc w:val="right"/>
              <w:rPr>
                <w:rFonts w:eastAsia="Times New Roman" w:cs="Arial"/>
                <w:b/>
                <w:bCs/>
                <w:color w:val="000000"/>
                <w:szCs w:val="21"/>
                <w:lang w:eastAsia="nb-NO"/>
              </w:rPr>
            </w:pPr>
          </w:p>
        </w:tc>
      </w:tr>
    </w:tbl>
    <w:p w14:paraId="2D4017D0" w14:textId="77777777" w:rsidR="00CD073D" w:rsidRPr="000E22F4" w:rsidRDefault="00CD073D" w:rsidP="00CD073D">
      <w:pPr>
        <w:tabs>
          <w:tab w:val="left" w:pos="1440"/>
        </w:tabs>
        <w:spacing w:after="0"/>
        <w:ind w:right="363"/>
        <w:rPr>
          <w:color w:val="808080" w:themeColor="background1" w:themeShade="80"/>
          <w:sz w:val="22"/>
        </w:rPr>
      </w:pPr>
    </w:p>
    <w:p w14:paraId="0EDE4C19" w14:textId="77777777" w:rsidR="00CD073D" w:rsidRDefault="00CD073D" w:rsidP="00686381">
      <w:pPr>
        <w:tabs>
          <w:tab w:val="left" w:pos="1440"/>
        </w:tabs>
        <w:spacing w:after="0" w:line="276" w:lineRule="auto"/>
        <w:ind w:right="363"/>
        <w:rPr>
          <w:sz w:val="22"/>
        </w:rPr>
      </w:pPr>
      <w:r w:rsidRPr="00857244">
        <w:rPr>
          <w:sz w:val="22"/>
        </w:rPr>
        <w:t xml:space="preserve">Alle drifts- og forvaltningskostnader </w:t>
      </w:r>
      <w:r>
        <w:rPr>
          <w:sz w:val="22"/>
        </w:rPr>
        <w:t>må finansieres av eksisterende rammer ved fakultet, senter eller avdelinger, eventuelt med eksterne midler. I tabellen under vises finansieringsplanen for disse kostnadene. Alle som er listet opp i denne tabellen har godkjent kostnadsøkningen, og er innforstått med at dette dekkes innenfor sine eksisterende rammer.</w:t>
      </w:r>
    </w:p>
    <w:p w14:paraId="325CB55D" w14:textId="77777777" w:rsidR="00686381" w:rsidRPr="00857244" w:rsidRDefault="00686381" w:rsidP="00686381">
      <w:pPr>
        <w:tabs>
          <w:tab w:val="left" w:pos="1440"/>
        </w:tabs>
        <w:spacing w:after="0" w:line="276" w:lineRule="auto"/>
        <w:ind w:right="363"/>
        <w:rPr>
          <w:sz w:val="22"/>
        </w:rPr>
      </w:pPr>
    </w:p>
    <w:p w14:paraId="011A2424" w14:textId="77777777" w:rsidR="00CD073D" w:rsidRPr="000E22F4" w:rsidRDefault="00CD073D" w:rsidP="002C54D0">
      <w:pPr>
        <w:pStyle w:val="Hjelpetekst"/>
        <w:spacing w:line="276" w:lineRule="auto"/>
        <w:rPr>
          <w:sz w:val="22"/>
        </w:rPr>
      </w:pPr>
      <w:r w:rsidRPr="000E22F4">
        <w:rPr>
          <w:sz w:val="22"/>
        </w:rPr>
        <w:t xml:space="preserve">I den neste tabellen skal det redegjøres for hvem som skal betale for de nye varige kostnadene som er listet opp i forrige tabell. Legg inn én linje pr finansieringskilde. Hvis kostnadene skal betales av enheter ved OsloMet må det listes opp hvilket fakultet, senter eller avdeling som skal betale disse. Kostnadene </w:t>
      </w:r>
      <w:r w:rsidRPr="001C4C87">
        <w:rPr>
          <w:sz w:val="22"/>
        </w:rPr>
        <w:t xml:space="preserve">må </w:t>
      </w:r>
      <w:r w:rsidRPr="000E22F4">
        <w:rPr>
          <w:sz w:val="22"/>
        </w:rPr>
        <w:t>være godkjent av enheten som skal dekke kostnadene. Hvis det er noen av disse kostnadene som skal dekkes av ekstern finansiering kan dette legges inn i tabellen selv om det ikke er avklart, men det må da skrives en kommentar under tabellen for hvordan dette skal dekkes inn hvis den eksterne finansieringen skulle bli lavere eller falle bort.</w:t>
      </w:r>
    </w:p>
    <w:p w14:paraId="26F1AEAA" w14:textId="77777777" w:rsidR="00CD073D" w:rsidRPr="000E22F4" w:rsidRDefault="00CD073D" w:rsidP="002C54D0">
      <w:pPr>
        <w:pStyle w:val="Hjelpetekst"/>
        <w:spacing w:line="276" w:lineRule="auto"/>
        <w:rPr>
          <w:sz w:val="22"/>
        </w:rPr>
      </w:pPr>
      <w:r w:rsidRPr="000E22F4">
        <w:rPr>
          <w:sz w:val="22"/>
        </w:rPr>
        <w:t>Summen pr år og totalt må være like for begge tabellene i dette kapittelet.</w:t>
      </w:r>
      <w:r>
        <w:rPr>
          <w:sz w:val="22"/>
        </w:rPr>
        <w:t xml:space="preserve"> </w:t>
      </w:r>
      <w:r w:rsidRPr="000E22F4">
        <w:rPr>
          <w:sz w:val="22"/>
        </w:rPr>
        <w:t>Slett og legg til rader ved behov, og skriv relevante kommentarer over eller under tabellen.</w:t>
      </w:r>
    </w:p>
    <w:tbl>
      <w:tblPr>
        <w:tblW w:w="9320" w:type="dxa"/>
        <w:tblCellMar>
          <w:left w:w="70" w:type="dxa"/>
          <w:right w:w="70" w:type="dxa"/>
        </w:tblCellMar>
        <w:tblLook w:val="04A0" w:firstRow="1" w:lastRow="0" w:firstColumn="1" w:lastColumn="0" w:noHBand="0" w:noVBand="1"/>
      </w:tblPr>
      <w:tblGrid>
        <w:gridCol w:w="2520"/>
        <w:gridCol w:w="1120"/>
        <w:gridCol w:w="1120"/>
        <w:gridCol w:w="1120"/>
        <w:gridCol w:w="1120"/>
        <w:gridCol w:w="1120"/>
        <w:gridCol w:w="1200"/>
      </w:tblGrid>
      <w:tr w:rsidR="00CD073D" w:rsidRPr="0059645D" w14:paraId="6107B070" w14:textId="77777777" w:rsidTr="00DC3968">
        <w:trPr>
          <w:trHeight w:val="900"/>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FD0ED" w14:textId="77777777" w:rsidR="00CD073D" w:rsidRPr="0059645D" w:rsidRDefault="00CD073D" w:rsidP="00DC3968">
            <w:pPr>
              <w:spacing w:after="0" w:line="240" w:lineRule="auto"/>
              <w:rPr>
                <w:rFonts w:eastAsia="Times New Roman" w:cs="Arial"/>
                <w:b/>
                <w:bCs/>
                <w:color w:val="000000"/>
                <w:sz w:val="22"/>
                <w:lang w:eastAsia="nb-NO"/>
              </w:rPr>
            </w:pPr>
            <w:r w:rsidRPr="0059645D">
              <w:rPr>
                <w:rFonts w:eastAsia="Times New Roman" w:cs="Arial"/>
                <w:b/>
                <w:bCs/>
                <w:color w:val="000000"/>
                <w:sz w:val="22"/>
                <w:lang w:eastAsia="nb-NO"/>
              </w:rPr>
              <w:t>Finansierin</w:t>
            </w:r>
            <w:r w:rsidRPr="000E22F4">
              <w:rPr>
                <w:rFonts w:eastAsia="Times New Roman" w:cs="Arial"/>
                <w:b/>
                <w:bCs/>
                <w:color w:val="000000"/>
                <w:sz w:val="22"/>
                <w:lang w:eastAsia="nb-NO"/>
              </w:rPr>
              <w:t>gsplan for</w:t>
            </w:r>
            <w:r w:rsidRPr="0059645D">
              <w:rPr>
                <w:rFonts w:eastAsia="Times New Roman" w:cs="Arial"/>
                <w:b/>
                <w:bCs/>
                <w:color w:val="000000"/>
                <w:sz w:val="22"/>
                <w:lang w:eastAsia="nb-NO"/>
              </w:rPr>
              <w:t xml:space="preserve"> drifts- og forvaltningskostnader</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47F01B9" w14:textId="77777777" w:rsidR="00CD073D" w:rsidRPr="0059645D" w:rsidRDefault="00CD073D" w:rsidP="00DC3968">
            <w:pPr>
              <w:spacing w:after="0" w:line="240" w:lineRule="auto"/>
              <w:jc w:val="both"/>
              <w:rPr>
                <w:rFonts w:eastAsia="Times New Roman" w:cs="Arial"/>
                <w:b/>
                <w:bCs/>
                <w:color w:val="000000"/>
                <w:sz w:val="20"/>
                <w:szCs w:val="20"/>
                <w:lang w:eastAsia="nb-NO"/>
              </w:rPr>
            </w:pPr>
            <w:r w:rsidRPr="0059645D">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6771BFCA" w14:textId="77777777" w:rsidR="00CD073D" w:rsidRPr="0059645D" w:rsidRDefault="00CD073D" w:rsidP="00DC3968">
            <w:pPr>
              <w:spacing w:after="0" w:line="240" w:lineRule="auto"/>
              <w:jc w:val="both"/>
              <w:rPr>
                <w:rFonts w:eastAsia="Times New Roman" w:cs="Arial"/>
                <w:b/>
                <w:bCs/>
                <w:color w:val="000000"/>
                <w:sz w:val="20"/>
                <w:szCs w:val="20"/>
                <w:lang w:eastAsia="nb-NO"/>
              </w:rPr>
            </w:pPr>
            <w:r w:rsidRPr="0059645D">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1D7A152" w14:textId="77777777" w:rsidR="00CD073D" w:rsidRPr="0059645D" w:rsidRDefault="00CD073D" w:rsidP="00DC3968">
            <w:pPr>
              <w:spacing w:after="0" w:line="240" w:lineRule="auto"/>
              <w:jc w:val="both"/>
              <w:rPr>
                <w:rFonts w:eastAsia="Times New Roman" w:cs="Arial"/>
                <w:b/>
                <w:bCs/>
                <w:color w:val="000000"/>
                <w:sz w:val="20"/>
                <w:szCs w:val="20"/>
                <w:lang w:eastAsia="nb-NO"/>
              </w:rPr>
            </w:pPr>
            <w:r w:rsidRPr="0059645D">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85480B6" w14:textId="77777777" w:rsidR="00CD073D" w:rsidRPr="0059645D" w:rsidRDefault="00CD073D" w:rsidP="00DC3968">
            <w:pPr>
              <w:spacing w:after="0" w:line="240" w:lineRule="auto"/>
              <w:jc w:val="both"/>
              <w:rPr>
                <w:rFonts w:eastAsia="Times New Roman" w:cs="Arial"/>
                <w:b/>
                <w:bCs/>
                <w:color w:val="000000"/>
                <w:sz w:val="20"/>
                <w:szCs w:val="20"/>
                <w:lang w:eastAsia="nb-NO"/>
              </w:rPr>
            </w:pPr>
            <w:r w:rsidRPr="0059645D">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7CDA8940" w14:textId="77777777" w:rsidR="00CD073D" w:rsidRPr="0059645D" w:rsidRDefault="00CD073D" w:rsidP="00DC3968">
            <w:pPr>
              <w:spacing w:after="0" w:line="240" w:lineRule="auto"/>
              <w:jc w:val="both"/>
              <w:rPr>
                <w:rFonts w:eastAsia="Times New Roman" w:cs="Arial"/>
                <w:b/>
                <w:bCs/>
                <w:color w:val="000000"/>
                <w:sz w:val="20"/>
                <w:szCs w:val="20"/>
                <w:lang w:eastAsia="nb-NO"/>
              </w:rPr>
            </w:pPr>
            <w:r w:rsidRPr="0059645D">
              <w:rPr>
                <w:rFonts w:eastAsia="Times New Roman" w:cs="Arial"/>
                <w:b/>
                <w:bCs/>
                <w:color w:val="000000"/>
                <w:sz w:val="20"/>
                <w:szCs w:val="20"/>
                <w:lang w:eastAsia="nb-NO"/>
              </w:rPr>
              <w:t>20xx</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66D052DC" w14:textId="77777777" w:rsidR="00CD073D" w:rsidRPr="0059645D" w:rsidRDefault="00CD073D" w:rsidP="00DC3968">
            <w:pPr>
              <w:spacing w:after="0" w:line="240" w:lineRule="auto"/>
              <w:jc w:val="both"/>
              <w:rPr>
                <w:rFonts w:eastAsia="Times New Roman" w:cs="Arial"/>
                <w:b/>
                <w:bCs/>
                <w:color w:val="000000"/>
                <w:sz w:val="20"/>
                <w:szCs w:val="20"/>
                <w:lang w:eastAsia="nb-NO"/>
              </w:rPr>
            </w:pPr>
            <w:r w:rsidRPr="0059645D">
              <w:rPr>
                <w:rFonts w:eastAsia="Times New Roman" w:cs="Arial"/>
                <w:b/>
                <w:bCs/>
                <w:color w:val="000000"/>
                <w:sz w:val="20"/>
                <w:szCs w:val="20"/>
                <w:lang w:eastAsia="nb-NO"/>
              </w:rPr>
              <w:t>Sum</w:t>
            </w:r>
          </w:p>
        </w:tc>
      </w:tr>
      <w:tr w:rsidR="00CD073D" w:rsidRPr="0059645D" w14:paraId="2F99452B" w14:textId="77777777" w:rsidTr="00DC3968">
        <w:trPr>
          <w:trHeight w:val="153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7F08B5D0" w14:textId="77777777" w:rsidR="00CD073D" w:rsidRPr="0059645D" w:rsidRDefault="00CD073D" w:rsidP="00DC3968">
            <w:pPr>
              <w:spacing w:after="0" w:line="240" w:lineRule="auto"/>
              <w:rPr>
                <w:rFonts w:eastAsia="Times New Roman" w:cs="Arial"/>
                <w:i/>
                <w:iCs/>
                <w:color w:val="000000"/>
                <w:sz w:val="20"/>
                <w:szCs w:val="20"/>
                <w:lang w:eastAsia="nb-NO"/>
              </w:rPr>
            </w:pPr>
            <w:r w:rsidRPr="0059645D">
              <w:rPr>
                <w:rFonts w:eastAsia="Times New Roman" w:cs="Arial"/>
                <w:i/>
                <w:iCs/>
                <w:color w:val="000000"/>
                <w:sz w:val="20"/>
                <w:szCs w:val="20"/>
                <w:lang w:eastAsia="nb-NO"/>
              </w:rPr>
              <w:t>Legg inn hvilke fakultet, senter, avdelinger eller eksterne som skal finansiere hvor mye. Legg inn en rad pr finansieringskilde.</w:t>
            </w:r>
          </w:p>
        </w:tc>
        <w:tc>
          <w:tcPr>
            <w:tcW w:w="1120" w:type="dxa"/>
            <w:tcBorders>
              <w:top w:val="nil"/>
              <w:left w:val="nil"/>
              <w:bottom w:val="single" w:sz="4" w:space="0" w:color="auto"/>
              <w:right w:val="single" w:sz="4" w:space="0" w:color="auto"/>
            </w:tcBorders>
            <w:shd w:val="clear" w:color="000000" w:fill="FFFFFF"/>
            <w:vAlign w:val="center"/>
          </w:tcPr>
          <w:p w14:paraId="0C33F9CE"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1031673"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E80FF9D"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5DAE89A"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A1A291F"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38A8678C" w14:textId="77777777" w:rsidR="00CD073D" w:rsidRPr="0059645D" w:rsidRDefault="00CD073D" w:rsidP="00DC3968">
            <w:pPr>
              <w:spacing w:after="0" w:line="240" w:lineRule="auto"/>
              <w:jc w:val="right"/>
              <w:rPr>
                <w:rFonts w:eastAsia="Times New Roman" w:cs="Arial"/>
                <w:b/>
                <w:bCs/>
                <w:color w:val="000000"/>
                <w:szCs w:val="21"/>
                <w:lang w:eastAsia="nb-NO"/>
              </w:rPr>
            </w:pPr>
          </w:p>
        </w:tc>
      </w:tr>
      <w:tr w:rsidR="00CD073D" w:rsidRPr="0059645D" w14:paraId="6FE3633D"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25FF5E43" w14:textId="77777777" w:rsidR="00CD073D" w:rsidRPr="0059645D" w:rsidRDefault="00CD073D" w:rsidP="00DC3968">
            <w:pPr>
              <w:spacing w:after="0" w:line="240" w:lineRule="auto"/>
              <w:jc w:val="both"/>
              <w:rPr>
                <w:rFonts w:eastAsia="Times New Roman" w:cs="Arial"/>
                <w:color w:val="000000"/>
                <w:sz w:val="20"/>
                <w:szCs w:val="20"/>
                <w:lang w:eastAsia="nb-NO"/>
              </w:rPr>
            </w:pPr>
            <w:r w:rsidRPr="0059645D">
              <w:rPr>
                <w:rFonts w:eastAsia="Times New Roman" w:cs="Arial"/>
                <w:color w:val="000000"/>
                <w:sz w:val="20"/>
                <w:szCs w:val="20"/>
                <w:lang w:eastAsia="nb-NO"/>
              </w:rPr>
              <w:t> </w:t>
            </w:r>
          </w:p>
        </w:tc>
        <w:tc>
          <w:tcPr>
            <w:tcW w:w="1120" w:type="dxa"/>
            <w:tcBorders>
              <w:top w:val="nil"/>
              <w:left w:val="nil"/>
              <w:bottom w:val="single" w:sz="4" w:space="0" w:color="auto"/>
              <w:right w:val="single" w:sz="4" w:space="0" w:color="auto"/>
            </w:tcBorders>
            <w:shd w:val="clear" w:color="000000" w:fill="FFFFFF"/>
            <w:vAlign w:val="center"/>
          </w:tcPr>
          <w:p w14:paraId="50CFE96F"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33B30E6"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0CFBEC6"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CD675E3"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A757C01"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7822F379" w14:textId="77777777" w:rsidR="00CD073D" w:rsidRPr="0059645D" w:rsidRDefault="00CD073D" w:rsidP="00DC3968">
            <w:pPr>
              <w:spacing w:after="0" w:line="240" w:lineRule="auto"/>
              <w:rPr>
                <w:rFonts w:eastAsia="Times New Roman" w:cs="Arial"/>
                <w:b/>
                <w:bCs/>
                <w:color w:val="000000"/>
                <w:szCs w:val="21"/>
                <w:lang w:eastAsia="nb-NO"/>
              </w:rPr>
            </w:pPr>
          </w:p>
        </w:tc>
      </w:tr>
      <w:tr w:rsidR="00CD073D" w:rsidRPr="0059645D" w14:paraId="0DDC76B0"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016305CA" w14:textId="77777777" w:rsidR="00CD073D" w:rsidRPr="0059645D" w:rsidRDefault="00CD073D" w:rsidP="00DC3968">
            <w:pPr>
              <w:spacing w:after="0" w:line="240" w:lineRule="auto"/>
              <w:rPr>
                <w:rFonts w:eastAsia="Times New Roman" w:cs="Arial"/>
                <w:color w:val="000000"/>
                <w:sz w:val="20"/>
                <w:szCs w:val="20"/>
                <w:lang w:eastAsia="nb-NO"/>
              </w:rPr>
            </w:pPr>
            <w:r w:rsidRPr="0059645D">
              <w:rPr>
                <w:rFonts w:eastAsia="Times New Roman" w:cs="Arial"/>
                <w:color w:val="000000"/>
                <w:sz w:val="20"/>
                <w:szCs w:val="20"/>
                <w:lang w:eastAsia="nb-NO"/>
              </w:rPr>
              <w:t> </w:t>
            </w:r>
          </w:p>
        </w:tc>
        <w:tc>
          <w:tcPr>
            <w:tcW w:w="1120" w:type="dxa"/>
            <w:tcBorders>
              <w:top w:val="nil"/>
              <w:left w:val="nil"/>
              <w:bottom w:val="single" w:sz="4" w:space="0" w:color="auto"/>
              <w:right w:val="single" w:sz="4" w:space="0" w:color="auto"/>
            </w:tcBorders>
            <w:shd w:val="clear" w:color="000000" w:fill="FFFFFF"/>
            <w:vAlign w:val="center"/>
          </w:tcPr>
          <w:p w14:paraId="4EE1B5C7"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4077141"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C90A75F"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471E2C6"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01571C4"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71BA29A4" w14:textId="77777777" w:rsidR="00CD073D" w:rsidRPr="0059645D" w:rsidRDefault="00CD073D" w:rsidP="00DC3968">
            <w:pPr>
              <w:spacing w:after="0" w:line="240" w:lineRule="auto"/>
              <w:jc w:val="right"/>
              <w:rPr>
                <w:rFonts w:eastAsia="Times New Roman" w:cs="Arial"/>
                <w:b/>
                <w:bCs/>
                <w:color w:val="000000"/>
                <w:szCs w:val="21"/>
                <w:lang w:eastAsia="nb-NO"/>
              </w:rPr>
            </w:pPr>
          </w:p>
        </w:tc>
      </w:tr>
      <w:tr w:rsidR="00CD073D" w:rsidRPr="0059645D" w14:paraId="08AADC2A"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DC1E606" w14:textId="77777777" w:rsidR="00CD073D" w:rsidRPr="0059645D" w:rsidRDefault="00CD073D" w:rsidP="00DC3968">
            <w:pPr>
              <w:spacing w:after="0" w:line="240" w:lineRule="auto"/>
              <w:jc w:val="both"/>
              <w:rPr>
                <w:rFonts w:eastAsia="Times New Roman" w:cs="Arial"/>
                <w:color w:val="000000"/>
                <w:sz w:val="20"/>
                <w:szCs w:val="20"/>
                <w:lang w:eastAsia="nb-NO"/>
              </w:rPr>
            </w:pPr>
            <w:r w:rsidRPr="0059645D">
              <w:rPr>
                <w:rFonts w:eastAsia="Times New Roman" w:cs="Arial"/>
                <w:color w:val="000000"/>
                <w:sz w:val="20"/>
                <w:szCs w:val="20"/>
                <w:lang w:eastAsia="nb-NO"/>
              </w:rPr>
              <w:t> </w:t>
            </w:r>
          </w:p>
        </w:tc>
        <w:tc>
          <w:tcPr>
            <w:tcW w:w="1120" w:type="dxa"/>
            <w:tcBorders>
              <w:top w:val="nil"/>
              <w:left w:val="nil"/>
              <w:bottom w:val="single" w:sz="4" w:space="0" w:color="auto"/>
              <w:right w:val="single" w:sz="4" w:space="0" w:color="auto"/>
            </w:tcBorders>
            <w:shd w:val="clear" w:color="000000" w:fill="FFFFFF"/>
            <w:vAlign w:val="center"/>
          </w:tcPr>
          <w:p w14:paraId="72A254D6"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89D7BB8"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CA023ED"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68F0C06"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8CCFC41" w14:textId="77777777" w:rsidR="00CD073D" w:rsidRPr="0059645D"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3AF5F453" w14:textId="77777777" w:rsidR="00CD073D" w:rsidRPr="0059645D" w:rsidRDefault="00CD073D" w:rsidP="00DC3968">
            <w:pPr>
              <w:spacing w:after="0" w:line="240" w:lineRule="auto"/>
              <w:jc w:val="right"/>
              <w:rPr>
                <w:rFonts w:eastAsia="Times New Roman" w:cs="Arial"/>
                <w:b/>
                <w:bCs/>
                <w:color w:val="000000"/>
                <w:szCs w:val="21"/>
                <w:lang w:eastAsia="nb-NO"/>
              </w:rPr>
            </w:pPr>
          </w:p>
        </w:tc>
      </w:tr>
      <w:tr w:rsidR="00CD073D" w:rsidRPr="0059645D" w14:paraId="73491D48"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1DCCD9BA" w14:textId="77777777" w:rsidR="00CD073D" w:rsidRPr="0059645D" w:rsidRDefault="00CD073D" w:rsidP="00DC3968">
            <w:pPr>
              <w:spacing w:after="0" w:line="240" w:lineRule="auto"/>
              <w:rPr>
                <w:rFonts w:eastAsia="Times New Roman" w:cs="Arial"/>
                <w:b/>
                <w:bCs/>
                <w:color w:val="000000"/>
                <w:szCs w:val="21"/>
                <w:lang w:eastAsia="nb-NO"/>
              </w:rPr>
            </w:pPr>
            <w:r w:rsidRPr="0059645D">
              <w:rPr>
                <w:rFonts w:eastAsia="Times New Roman" w:cs="Arial"/>
                <w:b/>
                <w:bCs/>
                <w:color w:val="000000"/>
                <w:szCs w:val="21"/>
                <w:lang w:eastAsia="nb-NO"/>
              </w:rPr>
              <w:t>TOTAL</w:t>
            </w:r>
          </w:p>
        </w:tc>
        <w:tc>
          <w:tcPr>
            <w:tcW w:w="1120" w:type="dxa"/>
            <w:tcBorders>
              <w:top w:val="nil"/>
              <w:left w:val="nil"/>
              <w:bottom w:val="single" w:sz="4" w:space="0" w:color="auto"/>
              <w:right w:val="single" w:sz="4" w:space="0" w:color="auto"/>
            </w:tcBorders>
            <w:shd w:val="clear" w:color="000000" w:fill="FFFFFF"/>
            <w:vAlign w:val="center"/>
          </w:tcPr>
          <w:p w14:paraId="56C97D53" w14:textId="77777777" w:rsidR="00CD073D" w:rsidRPr="0059645D"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AD9C14E" w14:textId="77777777" w:rsidR="00CD073D" w:rsidRPr="0059645D"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ED9933E" w14:textId="77777777" w:rsidR="00CD073D" w:rsidRPr="0059645D"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BF29D6B" w14:textId="77777777" w:rsidR="00CD073D" w:rsidRPr="0059645D"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58E014B" w14:textId="77777777" w:rsidR="00CD073D" w:rsidRPr="0059645D" w:rsidRDefault="00CD073D" w:rsidP="00DC3968">
            <w:pPr>
              <w:spacing w:after="0" w:line="240" w:lineRule="auto"/>
              <w:jc w:val="right"/>
              <w:rPr>
                <w:rFonts w:eastAsia="Times New Roman" w:cs="Arial"/>
                <w:b/>
                <w:bCs/>
                <w:color w:val="000000"/>
                <w:szCs w:val="21"/>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33D4518B" w14:textId="77777777" w:rsidR="00CD073D" w:rsidRPr="0059645D" w:rsidRDefault="00CD073D" w:rsidP="00DC3968">
            <w:pPr>
              <w:spacing w:after="0" w:line="240" w:lineRule="auto"/>
              <w:jc w:val="right"/>
              <w:rPr>
                <w:rFonts w:eastAsia="Times New Roman" w:cs="Arial"/>
                <w:b/>
                <w:bCs/>
                <w:color w:val="000000"/>
                <w:szCs w:val="21"/>
                <w:lang w:eastAsia="nb-NO"/>
              </w:rPr>
            </w:pPr>
          </w:p>
        </w:tc>
      </w:tr>
    </w:tbl>
    <w:p w14:paraId="56F5408D" w14:textId="77777777" w:rsidR="00CD073D" w:rsidRDefault="00CD073D" w:rsidP="00CD073D">
      <w:pPr>
        <w:tabs>
          <w:tab w:val="left" w:pos="1440"/>
        </w:tabs>
        <w:spacing w:after="0"/>
        <w:ind w:right="363"/>
        <w:rPr>
          <w:color w:val="808080" w:themeColor="background1" w:themeShade="80"/>
          <w:sz w:val="22"/>
        </w:rPr>
      </w:pPr>
    </w:p>
    <w:p w14:paraId="19BA428F" w14:textId="77777777" w:rsidR="00CD073D" w:rsidRDefault="00CD073D" w:rsidP="00CD073D">
      <w:pPr>
        <w:tabs>
          <w:tab w:val="left" w:pos="1440"/>
        </w:tabs>
        <w:spacing w:after="0"/>
        <w:ind w:right="363"/>
        <w:rPr>
          <w:color w:val="808080" w:themeColor="background1" w:themeShade="80"/>
          <w:sz w:val="22"/>
        </w:rPr>
      </w:pPr>
    </w:p>
    <w:p w14:paraId="0C777318" w14:textId="77777777" w:rsidR="006D534F" w:rsidRDefault="006D534F" w:rsidP="00CD073D">
      <w:pPr>
        <w:tabs>
          <w:tab w:val="left" w:pos="1440"/>
        </w:tabs>
        <w:spacing w:after="0"/>
        <w:ind w:right="363"/>
        <w:rPr>
          <w:color w:val="808080" w:themeColor="background1" w:themeShade="80"/>
          <w:sz w:val="22"/>
        </w:rPr>
      </w:pPr>
    </w:p>
    <w:p w14:paraId="24E0B558" w14:textId="77777777" w:rsidR="006D534F" w:rsidRDefault="006D534F" w:rsidP="00CD073D">
      <w:pPr>
        <w:tabs>
          <w:tab w:val="left" w:pos="1440"/>
        </w:tabs>
        <w:spacing w:after="0"/>
        <w:ind w:right="363"/>
        <w:rPr>
          <w:color w:val="808080" w:themeColor="background1" w:themeShade="80"/>
          <w:sz w:val="22"/>
        </w:rPr>
      </w:pPr>
    </w:p>
    <w:p w14:paraId="22F32310" w14:textId="77777777" w:rsidR="006D534F" w:rsidRPr="000E22F4" w:rsidRDefault="006D534F" w:rsidP="00CD073D">
      <w:pPr>
        <w:tabs>
          <w:tab w:val="left" w:pos="1440"/>
        </w:tabs>
        <w:spacing w:after="0"/>
        <w:ind w:right="363"/>
        <w:rPr>
          <w:color w:val="808080" w:themeColor="background1" w:themeShade="80"/>
          <w:sz w:val="22"/>
        </w:rPr>
      </w:pPr>
    </w:p>
    <w:p w14:paraId="1998198E" w14:textId="77777777" w:rsidR="00CD073D" w:rsidRPr="000E22F4" w:rsidRDefault="00CD073D" w:rsidP="0048125C">
      <w:pPr>
        <w:pStyle w:val="Heading2"/>
        <w:keepLines w:val="0"/>
        <w:spacing w:before="0" w:after="60" w:line="240" w:lineRule="auto"/>
        <w:ind w:left="567" w:hanging="567"/>
      </w:pPr>
      <w:bookmarkStart w:id="28" w:name="_Toc160114030"/>
      <w:r w:rsidRPr="000E22F4">
        <w:lastRenderedPageBreak/>
        <w:t>Gevinster</w:t>
      </w:r>
      <w:bookmarkEnd w:id="28"/>
    </w:p>
    <w:p w14:paraId="7B191980" w14:textId="77777777" w:rsidR="00CD073D" w:rsidRPr="00DA1651" w:rsidRDefault="00CD073D" w:rsidP="00686381">
      <w:pPr>
        <w:tabs>
          <w:tab w:val="left" w:pos="1440"/>
        </w:tabs>
        <w:spacing w:after="0" w:line="276" w:lineRule="auto"/>
        <w:ind w:right="363"/>
        <w:rPr>
          <w:sz w:val="22"/>
        </w:rPr>
      </w:pPr>
      <w:r w:rsidRPr="00DA1651">
        <w:rPr>
          <w:sz w:val="22"/>
        </w:rPr>
        <w:t>Gevinster fra kapittel 3.2 er tallfestet i tabellen under, med unntak av gevinster som ikke lar seg tallfeste.</w:t>
      </w:r>
    </w:p>
    <w:p w14:paraId="0CF43731" w14:textId="77777777" w:rsidR="00CD073D" w:rsidRPr="000E22F4" w:rsidRDefault="00CD073D" w:rsidP="00CD073D">
      <w:pPr>
        <w:tabs>
          <w:tab w:val="left" w:pos="1440"/>
        </w:tabs>
        <w:spacing w:after="0"/>
        <w:ind w:right="363"/>
        <w:rPr>
          <w:color w:val="808080" w:themeColor="background1" w:themeShade="80"/>
          <w:sz w:val="22"/>
        </w:rPr>
      </w:pPr>
    </w:p>
    <w:p w14:paraId="0FF617AA" w14:textId="77777777" w:rsidR="00CD073D" w:rsidRPr="000E22F4" w:rsidRDefault="00CD073D" w:rsidP="002C54D0">
      <w:pPr>
        <w:tabs>
          <w:tab w:val="left" w:pos="1440"/>
        </w:tabs>
        <w:spacing w:after="0" w:line="276" w:lineRule="auto"/>
        <w:ind w:right="363"/>
        <w:rPr>
          <w:color w:val="808080" w:themeColor="background1" w:themeShade="80"/>
          <w:sz w:val="22"/>
        </w:rPr>
      </w:pPr>
      <w:r w:rsidRPr="000E22F4">
        <w:rPr>
          <w:color w:val="808080" w:themeColor="background1" w:themeShade="80"/>
          <w:sz w:val="22"/>
        </w:rPr>
        <w:t xml:space="preserve">Hvis gevinstene i kapittel 3.2 kan tallfestet skal dette redegjøres for i tabellen under. Faglige gevinster skal ikke tallfestes. Hvis prosjektet ditt ikke har gevinster som kan tallfestes sletter du </w:t>
      </w:r>
      <w:r w:rsidRPr="00DA1651">
        <w:rPr>
          <w:color w:val="808080" w:themeColor="background1" w:themeShade="80"/>
          <w:sz w:val="22"/>
          <w:u w:val="single"/>
        </w:rPr>
        <w:t xml:space="preserve">hele </w:t>
      </w:r>
      <w:r w:rsidRPr="000E22F4">
        <w:rPr>
          <w:color w:val="808080" w:themeColor="background1" w:themeShade="80"/>
          <w:sz w:val="22"/>
        </w:rPr>
        <w:t xml:space="preserve">kapittel 8.3. </w:t>
      </w:r>
    </w:p>
    <w:p w14:paraId="6EF68575" w14:textId="77777777" w:rsidR="00CD073D" w:rsidRPr="000E22F4" w:rsidRDefault="00CD073D" w:rsidP="002C54D0">
      <w:pPr>
        <w:tabs>
          <w:tab w:val="left" w:pos="1440"/>
        </w:tabs>
        <w:spacing w:after="0" w:line="276" w:lineRule="auto"/>
        <w:ind w:right="363"/>
        <w:rPr>
          <w:color w:val="808080" w:themeColor="background1" w:themeShade="80"/>
          <w:sz w:val="22"/>
        </w:rPr>
      </w:pPr>
    </w:p>
    <w:p w14:paraId="026ADC42" w14:textId="77777777" w:rsidR="00CD073D" w:rsidRPr="000E22F4" w:rsidRDefault="00CD073D" w:rsidP="002C54D0">
      <w:pPr>
        <w:tabs>
          <w:tab w:val="left" w:pos="1440"/>
        </w:tabs>
        <w:spacing w:after="0" w:line="276" w:lineRule="auto"/>
        <w:ind w:right="363"/>
        <w:rPr>
          <w:color w:val="808080" w:themeColor="background1" w:themeShade="80"/>
          <w:sz w:val="22"/>
        </w:rPr>
      </w:pPr>
      <w:r w:rsidRPr="000E22F4">
        <w:rPr>
          <w:color w:val="808080" w:themeColor="background1" w:themeShade="80"/>
          <w:sz w:val="22"/>
        </w:rPr>
        <w:t xml:space="preserve">Gevinster som kan tallfestes er for eksempel økt inntekt eller sparte kostnader i form av mindre bruk av interntid, lavere lisenskostnader osv. Gi ditt beste estimat ut fra informasjonen du har tilgjengelig. Slett og legg til rader ved behov, og skriv relevante kommentarer over eller under tabellen. </w:t>
      </w:r>
    </w:p>
    <w:p w14:paraId="5890821A" w14:textId="77777777" w:rsidR="00CD073D" w:rsidRPr="000E22F4" w:rsidRDefault="00CD073D" w:rsidP="00CD073D">
      <w:pPr>
        <w:tabs>
          <w:tab w:val="left" w:pos="1440"/>
        </w:tabs>
        <w:spacing w:after="0"/>
        <w:ind w:right="363"/>
        <w:rPr>
          <w:color w:val="808080" w:themeColor="background1" w:themeShade="80"/>
          <w:sz w:val="22"/>
        </w:rPr>
      </w:pPr>
    </w:p>
    <w:tbl>
      <w:tblPr>
        <w:tblW w:w="9320" w:type="dxa"/>
        <w:tblCellMar>
          <w:left w:w="70" w:type="dxa"/>
          <w:right w:w="70" w:type="dxa"/>
        </w:tblCellMar>
        <w:tblLook w:val="04A0" w:firstRow="1" w:lastRow="0" w:firstColumn="1" w:lastColumn="0" w:noHBand="0" w:noVBand="1"/>
      </w:tblPr>
      <w:tblGrid>
        <w:gridCol w:w="2520"/>
        <w:gridCol w:w="1120"/>
        <w:gridCol w:w="1120"/>
        <w:gridCol w:w="1120"/>
        <w:gridCol w:w="1120"/>
        <w:gridCol w:w="1120"/>
        <w:gridCol w:w="1200"/>
      </w:tblGrid>
      <w:tr w:rsidR="00CD073D" w:rsidRPr="00C8758C" w14:paraId="32859770" w14:textId="77777777" w:rsidTr="00DC3968">
        <w:trPr>
          <w:trHeight w:val="300"/>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C0D25" w14:textId="77777777" w:rsidR="00CD073D" w:rsidRPr="00C8758C" w:rsidRDefault="00CD073D" w:rsidP="00DC3968">
            <w:pPr>
              <w:spacing w:after="0" w:line="240" w:lineRule="auto"/>
              <w:jc w:val="both"/>
              <w:rPr>
                <w:rFonts w:eastAsia="Times New Roman" w:cs="Arial"/>
                <w:b/>
                <w:bCs/>
                <w:color w:val="000000"/>
                <w:sz w:val="22"/>
                <w:lang w:eastAsia="nb-NO"/>
              </w:rPr>
            </w:pPr>
            <w:r>
              <w:rPr>
                <w:rFonts w:eastAsia="Times New Roman" w:cs="Arial"/>
                <w:b/>
                <w:bCs/>
                <w:color w:val="000000"/>
                <w:sz w:val="22"/>
                <w:lang w:eastAsia="nb-NO"/>
              </w:rPr>
              <w:t>G</w:t>
            </w:r>
            <w:r w:rsidRPr="00C8758C">
              <w:rPr>
                <w:rFonts w:eastAsia="Times New Roman" w:cs="Arial"/>
                <w:b/>
                <w:bCs/>
                <w:color w:val="000000"/>
                <w:sz w:val="22"/>
                <w:lang w:eastAsia="nb-NO"/>
              </w:rPr>
              <w:t>evinster</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26F10BED" w14:textId="77777777" w:rsidR="00CD073D" w:rsidRPr="00C8758C" w:rsidRDefault="00CD073D" w:rsidP="00DC3968">
            <w:pPr>
              <w:spacing w:after="0" w:line="240" w:lineRule="auto"/>
              <w:jc w:val="both"/>
              <w:rPr>
                <w:rFonts w:eastAsia="Times New Roman" w:cs="Arial"/>
                <w:b/>
                <w:bCs/>
                <w:color w:val="000000"/>
                <w:sz w:val="20"/>
                <w:szCs w:val="20"/>
                <w:lang w:eastAsia="nb-NO"/>
              </w:rPr>
            </w:pPr>
            <w:r w:rsidRPr="00C8758C">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08634184" w14:textId="77777777" w:rsidR="00CD073D" w:rsidRPr="00C8758C" w:rsidRDefault="00CD073D" w:rsidP="00DC3968">
            <w:pPr>
              <w:spacing w:after="0" w:line="240" w:lineRule="auto"/>
              <w:jc w:val="both"/>
              <w:rPr>
                <w:rFonts w:eastAsia="Times New Roman" w:cs="Arial"/>
                <w:b/>
                <w:bCs/>
                <w:color w:val="000000"/>
                <w:sz w:val="20"/>
                <w:szCs w:val="20"/>
                <w:lang w:eastAsia="nb-NO"/>
              </w:rPr>
            </w:pPr>
            <w:r w:rsidRPr="00C8758C">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62D52431" w14:textId="77777777" w:rsidR="00CD073D" w:rsidRPr="00C8758C" w:rsidRDefault="00CD073D" w:rsidP="00DC3968">
            <w:pPr>
              <w:spacing w:after="0" w:line="240" w:lineRule="auto"/>
              <w:jc w:val="both"/>
              <w:rPr>
                <w:rFonts w:eastAsia="Times New Roman" w:cs="Arial"/>
                <w:b/>
                <w:bCs/>
                <w:color w:val="000000"/>
                <w:sz w:val="20"/>
                <w:szCs w:val="20"/>
                <w:lang w:eastAsia="nb-NO"/>
              </w:rPr>
            </w:pPr>
            <w:r w:rsidRPr="00C8758C">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25DA5155" w14:textId="77777777" w:rsidR="00CD073D" w:rsidRPr="00C8758C" w:rsidRDefault="00CD073D" w:rsidP="00DC3968">
            <w:pPr>
              <w:spacing w:after="0" w:line="240" w:lineRule="auto"/>
              <w:jc w:val="both"/>
              <w:rPr>
                <w:rFonts w:eastAsia="Times New Roman" w:cs="Arial"/>
                <w:b/>
                <w:bCs/>
                <w:color w:val="000000"/>
                <w:sz w:val="20"/>
                <w:szCs w:val="20"/>
                <w:lang w:eastAsia="nb-NO"/>
              </w:rPr>
            </w:pPr>
            <w:r w:rsidRPr="00C8758C">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36EE213" w14:textId="77777777" w:rsidR="00CD073D" w:rsidRPr="00C8758C" w:rsidRDefault="00CD073D" w:rsidP="00DC3968">
            <w:pPr>
              <w:spacing w:after="0" w:line="240" w:lineRule="auto"/>
              <w:jc w:val="both"/>
              <w:rPr>
                <w:rFonts w:eastAsia="Times New Roman" w:cs="Arial"/>
                <w:b/>
                <w:bCs/>
                <w:color w:val="000000"/>
                <w:sz w:val="20"/>
                <w:szCs w:val="20"/>
                <w:lang w:eastAsia="nb-NO"/>
              </w:rPr>
            </w:pPr>
            <w:r w:rsidRPr="00C8758C">
              <w:rPr>
                <w:rFonts w:eastAsia="Times New Roman" w:cs="Arial"/>
                <w:b/>
                <w:bCs/>
                <w:color w:val="000000"/>
                <w:sz w:val="20"/>
                <w:szCs w:val="20"/>
                <w:lang w:eastAsia="nb-NO"/>
              </w:rPr>
              <w:t>20xx</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0FE3D596" w14:textId="77777777" w:rsidR="00CD073D" w:rsidRPr="00C8758C" w:rsidRDefault="00CD073D" w:rsidP="00DC3968">
            <w:pPr>
              <w:spacing w:after="0" w:line="240" w:lineRule="auto"/>
              <w:jc w:val="both"/>
              <w:rPr>
                <w:rFonts w:eastAsia="Times New Roman" w:cs="Arial"/>
                <w:b/>
                <w:bCs/>
                <w:color w:val="000000"/>
                <w:sz w:val="20"/>
                <w:szCs w:val="20"/>
                <w:lang w:eastAsia="nb-NO"/>
              </w:rPr>
            </w:pPr>
            <w:r w:rsidRPr="00C8758C">
              <w:rPr>
                <w:rFonts w:eastAsia="Times New Roman" w:cs="Arial"/>
                <w:b/>
                <w:bCs/>
                <w:color w:val="000000"/>
                <w:sz w:val="20"/>
                <w:szCs w:val="20"/>
                <w:lang w:eastAsia="nb-NO"/>
              </w:rPr>
              <w:t>Sum</w:t>
            </w:r>
          </w:p>
        </w:tc>
      </w:tr>
      <w:tr w:rsidR="00CD073D" w:rsidRPr="00C8758C" w14:paraId="61E45D8C" w14:textId="77777777" w:rsidTr="00DC3968">
        <w:trPr>
          <w:trHeight w:val="102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4A0F6327" w14:textId="77777777" w:rsidR="00CD073D" w:rsidRPr="00C8758C" w:rsidRDefault="00CD073D" w:rsidP="00DC3968">
            <w:pPr>
              <w:spacing w:after="0" w:line="240" w:lineRule="auto"/>
              <w:rPr>
                <w:rFonts w:eastAsia="Times New Roman" w:cs="Arial"/>
                <w:i/>
                <w:iCs/>
                <w:color w:val="000000"/>
                <w:sz w:val="20"/>
                <w:szCs w:val="20"/>
                <w:lang w:eastAsia="nb-NO"/>
              </w:rPr>
            </w:pPr>
            <w:r w:rsidRPr="00C8758C">
              <w:rPr>
                <w:rFonts w:eastAsia="Times New Roman" w:cs="Arial"/>
                <w:i/>
                <w:iCs/>
                <w:color w:val="000000"/>
                <w:sz w:val="20"/>
                <w:szCs w:val="20"/>
                <w:lang w:eastAsia="nb-NO"/>
              </w:rPr>
              <w:t>Kopier inn gevinstene fra kapittel 3.2 hvis de kan tallfestes, legg inn en gevinst pr rad</w:t>
            </w:r>
          </w:p>
        </w:tc>
        <w:tc>
          <w:tcPr>
            <w:tcW w:w="1120" w:type="dxa"/>
            <w:tcBorders>
              <w:top w:val="nil"/>
              <w:left w:val="nil"/>
              <w:bottom w:val="single" w:sz="4" w:space="0" w:color="auto"/>
              <w:right w:val="single" w:sz="4" w:space="0" w:color="auto"/>
            </w:tcBorders>
            <w:shd w:val="clear" w:color="000000" w:fill="FFFFFF"/>
            <w:vAlign w:val="center"/>
          </w:tcPr>
          <w:p w14:paraId="4B5BA33D"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5922D5C"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3E2DFDD"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1B2F907" w14:textId="77777777" w:rsidR="00CD073D" w:rsidRPr="00C8758C" w:rsidRDefault="00CD073D" w:rsidP="00DC3968">
            <w:pPr>
              <w:spacing w:after="0" w:line="240" w:lineRule="auto"/>
              <w:jc w:val="right"/>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A084FEB" w14:textId="77777777" w:rsidR="00CD073D" w:rsidRPr="00C8758C" w:rsidRDefault="00CD073D" w:rsidP="00DC3968">
            <w:pPr>
              <w:spacing w:after="0" w:line="240" w:lineRule="auto"/>
              <w:jc w:val="right"/>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0BEEC410" w14:textId="77777777" w:rsidR="00CD073D" w:rsidRPr="00C8758C" w:rsidRDefault="00CD073D" w:rsidP="00DC3968">
            <w:pPr>
              <w:spacing w:after="0" w:line="240" w:lineRule="auto"/>
              <w:jc w:val="right"/>
              <w:rPr>
                <w:rFonts w:eastAsia="Times New Roman" w:cs="Arial"/>
                <w:b/>
                <w:bCs/>
                <w:color w:val="000000"/>
                <w:szCs w:val="21"/>
                <w:lang w:eastAsia="nb-NO"/>
              </w:rPr>
            </w:pPr>
          </w:p>
        </w:tc>
      </w:tr>
      <w:tr w:rsidR="00CD073D" w:rsidRPr="00C8758C" w14:paraId="1B4E9A18"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10E5A57E" w14:textId="77777777" w:rsidR="00CD073D" w:rsidRPr="00C8758C" w:rsidRDefault="00CD073D" w:rsidP="00DC3968">
            <w:pPr>
              <w:spacing w:after="0" w:line="240" w:lineRule="auto"/>
              <w:jc w:val="both"/>
              <w:rPr>
                <w:rFonts w:eastAsia="Times New Roman" w:cs="Arial"/>
                <w:i/>
                <w:iCs/>
                <w:color w:val="000000"/>
                <w:sz w:val="22"/>
                <w:lang w:eastAsia="nb-NO"/>
              </w:rPr>
            </w:pPr>
            <w:r w:rsidRPr="00C8758C">
              <w:rPr>
                <w:rFonts w:eastAsia="Times New Roman" w:cs="Arial"/>
                <w:i/>
                <w:iCs/>
                <w:color w:val="000000"/>
                <w:sz w:val="22"/>
                <w:lang w:eastAsia="nb-NO"/>
              </w:rPr>
              <w:t> </w:t>
            </w:r>
          </w:p>
        </w:tc>
        <w:tc>
          <w:tcPr>
            <w:tcW w:w="1120" w:type="dxa"/>
            <w:tcBorders>
              <w:top w:val="nil"/>
              <w:left w:val="nil"/>
              <w:bottom w:val="single" w:sz="4" w:space="0" w:color="auto"/>
              <w:right w:val="single" w:sz="4" w:space="0" w:color="auto"/>
            </w:tcBorders>
            <w:shd w:val="clear" w:color="000000" w:fill="FFFFFF"/>
            <w:vAlign w:val="center"/>
          </w:tcPr>
          <w:p w14:paraId="550AA040"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3B28A0C"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366BD2F"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7749135"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DF395FE" w14:textId="77777777" w:rsidR="00CD073D" w:rsidRPr="00C8758C" w:rsidRDefault="00CD073D"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74CDEEC9" w14:textId="77777777" w:rsidR="00CD073D" w:rsidRPr="00C8758C" w:rsidRDefault="00CD073D" w:rsidP="00DC3968">
            <w:pPr>
              <w:spacing w:after="0" w:line="240" w:lineRule="auto"/>
              <w:jc w:val="right"/>
              <w:rPr>
                <w:rFonts w:eastAsia="Times New Roman" w:cs="Arial"/>
                <w:b/>
                <w:bCs/>
                <w:color w:val="000000"/>
                <w:szCs w:val="21"/>
                <w:lang w:eastAsia="nb-NO"/>
              </w:rPr>
            </w:pPr>
          </w:p>
        </w:tc>
      </w:tr>
      <w:tr w:rsidR="00CD073D" w:rsidRPr="00C8758C" w14:paraId="5FC60E21"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317A54F9" w14:textId="77777777" w:rsidR="00CD073D" w:rsidRPr="00C8758C" w:rsidRDefault="00CD073D" w:rsidP="00DC3968">
            <w:pPr>
              <w:spacing w:after="0" w:line="240" w:lineRule="auto"/>
              <w:jc w:val="both"/>
              <w:rPr>
                <w:rFonts w:eastAsia="Times New Roman" w:cs="Arial"/>
                <w:i/>
                <w:iCs/>
                <w:color w:val="000000"/>
                <w:sz w:val="22"/>
                <w:lang w:eastAsia="nb-NO"/>
              </w:rPr>
            </w:pPr>
            <w:r w:rsidRPr="00C8758C">
              <w:rPr>
                <w:rFonts w:eastAsia="Times New Roman" w:cs="Arial"/>
                <w:i/>
                <w:iCs/>
                <w:color w:val="000000"/>
                <w:sz w:val="22"/>
                <w:lang w:eastAsia="nb-NO"/>
              </w:rPr>
              <w:t> </w:t>
            </w:r>
          </w:p>
        </w:tc>
        <w:tc>
          <w:tcPr>
            <w:tcW w:w="1120" w:type="dxa"/>
            <w:tcBorders>
              <w:top w:val="nil"/>
              <w:left w:val="nil"/>
              <w:bottom w:val="single" w:sz="4" w:space="0" w:color="auto"/>
              <w:right w:val="single" w:sz="4" w:space="0" w:color="auto"/>
            </w:tcBorders>
            <w:shd w:val="clear" w:color="000000" w:fill="FFFFFF"/>
            <w:vAlign w:val="center"/>
          </w:tcPr>
          <w:p w14:paraId="3D1AAE85"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43A60AE5"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3FCC038"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266F3B2"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29FB4DA" w14:textId="77777777" w:rsidR="00CD073D" w:rsidRPr="00C8758C" w:rsidRDefault="00CD073D"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23E9EA16" w14:textId="77777777" w:rsidR="00CD073D" w:rsidRPr="00C8758C" w:rsidRDefault="00CD073D" w:rsidP="00DC3968">
            <w:pPr>
              <w:spacing w:after="0" w:line="240" w:lineRule="auto"/>
              <w:jc w:val="right"/>
              <w:rPr>
                <w:rFonts w:eastAsia="Times New Roman" w:cs="Arial"/>
                <w:b/>
                <w:bCs/>
                <w:color w:val="000000"/>
                <w:szCs w:val="21"/>
                <w:lang w:eastAsia="nb-NO"/>
              </w:rPr>
            </w:pPr>
          </w:p>
        </w:tc>
      </w:tr>
      <w:tr w:rsidR="00CD073D" w:rsidRPr="00C8758C" w14:paraId="617B7C3E"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4C18F469" w14:textId="77777777" w:rsidR="00CD073D" w:rsidRPr="00C8758C" w:rsidRDefault="00CD073D" w:rsidP="00DC3968">
            <w:pPr>
              <w:spacing w:after="0" w:line="240" w:lineRule="auto"/>
              <w:jc w:val="both"/>
              <w:rPr>
                <w:rFonts w:eastAsia="Times New Roman" w:cs="Arial"/>
                <w:i/>
                <w:iCs/>
                <w:color w:val="000000"/>
                <w:sz w:val="22"/>
                <w:lang w:eastAsia="nb-NO"/>
              </w:rPr>
            </w:pPr>
            <w:r w:rsidRPr="00C8758C">
              <w:rPr>
                <w:rFonts w:eastAsia="Times New Roman" w:cs="Arial"/>
                <w:i/>
                <w:iCs/>
                <w:color w:val="000000"/>
                <w:sz w:val="22"/>
                <w:lang w:eastAsia="nb-NO"/>
              </w:rPr>
              <w:t> </w:t>
            </w:r>
          </w:p>
        </w:tc>
        <w:tc>
          <w:tcPr>
            <w:tcW w:w="1120" w:type="dxa"/>
            <w:tcBorders>
              <w:top w:val="nil"/>
              <w:left w:val="nil"/>
              <w:bottom w:val="single" w:sz="4" w:space="0" w:color="auto"/>
              <w:right w:val="single" w:sz="4" w:space="0" w:color="auto"/>
            </w:tcBorders>
            <w:shd w:val="clear" w:color="000000" w:fill="FFFFFF"/>
            <w:vAlign w:val="center"/>
          </w:tcPr>
          <w:p w14:paraId="7465339D"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979F536"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6C0F71B"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33D47C29" w14:textId="77777777" w:rsidR="00CD073D" w:rsidRPr="00C8758C" w:rsidRDefault="00CD073D" w:rsidP="00DC3968">
            <w:pPr>
              <w:spacing w:after="0" w:line="240" w:lineRule="auto"/>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9ABF0F4" w14:textId="77777777" w:rsidR="00CD073D" w:rsidRPr="00C8758C" w:rsidRDefault="00CD073D" w:rsidP="00DC3968">
            <w:pPr>
              <w:spacing w:after="0" w:line="240" w:lineRule="auto"/>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5447CC75" w14:textId="77777777" w:rsidR="00CD073D" w:rsidRPr="00C8758C" w:rsidRDefault="00CD073D" w:rsidP="00DC3968">
            <w:pPr>
              <w:spacing w:after="0" w:line="240" w:lineRule="auto"/>
              <w:jc w:val="right"/>
              <w:rPr>
                <w:rFonts w:eastAsia="Times New Roman" w:cs="Arial"/>
                <w:b/>
                <w:bCs/>
                <w:color w:val="000000"/>
                <w:szCs w:val="21"/>
                <w:lang w:eastAsia="nb-NO"/>
              </w:rPr>
            </w:pPr>
          </w:p>
        </w:tc>
      </w:tr>
      <w:tr w:rsidR="00CD073D" w:rsidRPr="00C8758C" w14:paraId="59BE576D" w14:textId="77777777" w:rsidTr="00DC3968">
        <w:trPr>
          <w:trHeight w:val="300"/>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95A4B43" w14:textId="77777777" w:rsidR="00CD073D" w:rsidRPr="00C8758C" w:rsidRDefault="00CD073D" w:rsidP="00DC3968">
            <w:pPr>
              <w:spacing w:after="0" w:line="240" w:lineRule="auto"/>
              <w:rPr>
                <w:rFonts w:eastAsia="Times New Roman" w:cs="Arial"/>
                <w:b/>
                <w:bCs/>
                <w:color w:val="000000"/>
                <w:szCs w:val="21"/>
                <w:lang w:eastAsia="nb-NO"/>
              </w:rPr>
            </w:pPr>
            <w:r w:rsidRPr="00C8758C">
              <w:rPr>
                <w:rFonts w:eastAsia="Times New Roman" w:cs="Arial"/>
                <w:b/>
                <w:bCs/>
                <w:color w:val="000000"/>
                <w:szCs w:val="21"/>
                <w:lang w:eastAsia="nb-NO"/>
              </w:rPr>
              <w:t>TOTAL</w:t>
            </w:r>
          </w:p>
        </w:tc>
        <w:tc>
          <w:tcPr>
            <w:tcW w:w="1120" w:type="dxa"/>
            <w:tcBorders>
              <w:top w:val="nil"/>
              <w:left w:val="nil"/>
              <w:bottom w:val="single" w:sz="4" w:space="0" w:color="auto"/>
              <w:right w:val="single" w:sz="4" w:space="0" w:color="auto"/>
            </w:tcBorders>
            <w:shd w:val="clear" w:color="000000" w:fill="FFFFFF"/>
            <w:vAlign w:val="center"/>
          </w:tcPr>
          <w:p w14:paraId="78062307" w14:textId="77777777" w:rsidR="00CD073D" w:rsidRPr="00C8758C"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E7AADA5" w14:textId="77777777" w:rsidR="00CD073D" w:rsidRPr="00C8758C"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63644E35" w14:textId="77777777" w:rsidR="00CD073D" w:rsidRPr="00C8758C"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A193B18" w14:textId="77777777" w:rsidR="00CD073D" w:rsidRPr="00C8758C" w:rsidRDefault="00CD073D" w:rsidP="00DC3968">
            <w:pPr>
              <w:spacing w:after="0" w:line="240" w:lineRule="auto"/>
              <w:jc w:val="right"/>
              <w:rPr>
                <w:rFonts w:eastAsia="Times New Roman" w:cs="Arial"/>
                <w:b/>
                <w:bCs/>
                <w:color w:val="000000"/>
                <w:szCs w:val="21"/>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4FCDA83" w14:textId="77777777" w:rsidR="00CD073D" w:rsidRPr="00C8758C" w:rsidRDefault="00CD073D" w:rsidP="00DC3968">
            <w:pPr>
              <w:spacing w:after="0" w:line="240" w:lineRule="auto"/>
              <w:jc w:val="right"/>
              <w:rPr>
                <w:rFonts w:eastAsia="Times New Roman" w:cs="Arial"/>
                <w:b/>
                <w:bCs/>
                <w:color w:val="000000"/>
                <w:szCs w:val="21"/>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0357C8C8" w14:textId="77777777" w:rsidR="00CD073D" w:rsidRPr="00C8758C" w:rsidRDefault="00CD073D" w:rsidP="00DC3968">
            <w:pPr>
              <w:spacing w:after="0" w:line="240" w:lineRule="auto"/>
              <w:jc w:val="right"/>
              <w:rPr>
                <w:rFonts w:eastAsia="Times New Roman" w:cs="Arial"/>
                <w:b/>
                <w:bCs/>
                <w:color w:val="000000"/>
                <w:szCs w:val="21"/>
                <w:lang w:eastAsia="nb-NO"/>
              </w:rPr>
            </w:pPr>
          </w:p>
        </w:tc>
      </w:tr>
    </w:tbl>
    <w:p w14:paraId="2E7E4339" w14:textId="77777777" w:rsidR="006D534F" w:rsidRDefault="006D534F" w:rsidP="00686381">
      <w:pPr>
        <w:tabs>
          <w:tab w:val="left" w:pos="1440"/>
        </w:tabs>
        <w:spacing w:after="0" w:line="276" w:lineRule="auto"/>
        <w:ind w:right="363"/>
        <w:rPr>
          <w:sz w:val="22"/>
        </w:rPr>
      </w:pPr>
    </w:p>
    <w:p w14:paraId="762CE855" w14:textId="188E8483" w:rsidR="00CD073D" w:rsidRPr="00686381" w:rsidRDefault="00CD073D" w:rsidP="00686381">
      <w:pPr>
        <w:tabs>
          <w:tab w:val="left" w:pos="1440"/>
        </w:tabs>
        <w:spacing w:after="0" w:line="276" w:lineRule="auto"/>
        <w:ind w:right="363"/>
        <w:rPr>
          <w:sz w:val="22"/>
        </w:rPr>
      </w:pPr>
      <w:r w:rsidRPr="007B0EC9">
        <w:rPr>
          <w:sz w:val="22"/>
        </w:rPr>
        <w:t xml:space="preserve">Nettogevinster er det tallfestede gevinstene fra tabellen over, fratrukket prosjektkostnader og drifts- og forvaltningskostnader for hele femårsperioden. </w:t>
      </w:r>
      <w:r>
        <w:rPr>
          <w:sz w:val="22"/>
        </w:rPr>
        <w:t>Disse vises både pr år og totalt (akkumulert) i tabellen under.</w:t>
      </w:r>
    </w:p>
    <w:p w14:paraId="33D9E8C2" w14:textId="77777777" w:rsidR="00CD073D" w:rsidRDefault="00CD073D" w:rsidP="00CD073D">
      <w:pPr>
        <w:tabs>
          <w:tab w:val="left" w:pos="1440"/>
        </w:tabs>
        <w:spacing w:after="0"/>
        <w:ind w:right="363"/>
        <w:rPr>
          <w:color w:val="808080" w:themeColor="background1" w:themeShade="80"/>
          <w:sz w:val="22"/>
        </w:rPr>
      </w:pPr>
    </w:p>
    <w:p w14:paraId="49C33943" w14:textId="77777777" w:rsidR="00CD073D" w:rsidRPr="000E22F4" w:rsidRDefault="00CD073D" w:rsidP="002C54D0">
      <w:pPr>
        <w:tabs>
          <w:tab w:val="left" w:pos="1440"/>
        </w:tabs>
        <w:spacing w:after="0" w:line="276" w:lineRule="auto"/>
        <w:ind w:right="363"/>
        <w:rPr>
          <w:color w:val="808080" w:themeColor="background1" w:themeShade="80"/>
          <w:sz w:val="22"/>
        </w:rPr>
      </w:pPr>
      <w:r w:rsidRPr="000E22F4">
        <w:rPr>
          <w:color w:val="808080" w:themeColor="background1" w:themeShade="80"/>
          <w:sz w:val="22"/>
        </w:rPr>
        <w:t>I neste tabell vises nettogevinsten, det vil si tallfestede gevinster fratrukket prosjektkostnader og drifts- og forvaltningskostnader. Disse vises både pr år og akkumulert for femårsperioden.</w:t>
      </w:r>
      <w:r>
        <w:rPr>
          <w:color w:val="808080" w:themeColor="background1" w:themeShade="80"/>
          <w:sz w:val="22"/>
        </w:rPr>
        <w:t xml:space="preserve"> I enkelte tilfeller vil det ta lengre tid enn fem år før akkumulerte nettogevinster blir positiv, skriv i så fall om når dette forventes, samt andre relevante kommentarer over eller under tabellen.</w:t>
      </w:r>
    </w:p>
    <w:p w14:paraId="6178908F" w14:textId="77777777" w:rsidR="00CD073D" w:rsidRPr="000E22F4" w:rsidRDefault="00CD073D" w:rsidP="00CD073D">
      <w:pPr>
        <w:tabs>
          <w:tab w:val="left" w:pos="1440"/>
        </w:tabs>
        <w:spacing w:after="0"/>
        <w:ind w:right="363"/>
        <w:rPr>
          <w:color w:val="808080" w:themeColor="background1" w:themeShade="80"/>
          <w:sz w:val="22"/>
        </w:rPr>
      </w:pPr>
    </w:p>
    <w:tbl>
      <w:tblPr>
        <w:tblW w:w="9320" w:type="dxa"/>
        <w:tblCellMar>
          <w:left w:w="70" w:type="dxa"/>
          <w:right w:w="70" w:type="dxa"/>
        </w:tblCellMar>
        <w:tblLook w:val="04A0" w:firstRow="1" w:lastRow="0" w:firstColumn="1" w:lastColumn="0" w:noHBand="0" w:noVBand="1"/>
      </w:tblPr>
      <w:tblGrid>
        <w:gridCol w:w="2520"/>
        <w:gridCol w:w="1120"/>
        <w:gridCol w:w="1120"/>
        <w:gridCol w:w="1120"/>
        <w:gridCol w:w="1120"/>
        <w:gridCol w:w="1120"/>
        <w:gridCol w:w="1200"/>
      </w:tblGrid>
      <w:tr w:rsidR="00CD073D" w:rsidRPr="008C41F9" w14:paraId="5D6A6F58" w14:textId="77777777" w:rsidTr="00DC3968">
        <w:trPr>
          <w:trHeight w:val="300"/>
        </w:trPr>
        <w:tc>
          <w:tcPr>
            <w:tcW w:w="2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EBA41" w14:textId="77777777" w:rsidR="00CD073D" w:rsidRPr="008C41F9" w:rsidRDefault="00CD073D" w:rsidP="00DC3968">
            <w:pPr>
              <w:spacing w:after="0" w:line="240" w:lineRule="auto"/>
              <w:jc w:val="both"/>
              <w:rPr>
                <w:rFonts w:eastAsia="Times New Roman" w:cs="Arial"/>
                <w:color w:val="000000"/>
                <w:sz w:val="20"/>
                <w:szCs w:val="20"/>
                <w:lang w:eastAsia="nb-NO"/>
              </w:rPr>
            </w:pPr>
            <w:r w:rsidRPr="008C41F9">
              <w:rPr>
                <w:rFonts w:eastAsia="Times New Roman" w:cs="Arial"/>
                <w:color w:val="000000"/>
                <w:sz w:val="20"/>
                <w:szCs w:val="20"/>
                <w:lang w:eastAsia="nb-NO"/>
              </w:rPr>
              <w:t> </w:t>
            </w:r>
            <w:r w:rsidRPr="008C41F9">
              <w:rPr>
                <w:rFonts w:eastAsia="Times New Roman" w:cs="Arial"/>
                <w:b/>
                <w:bCs/>
                <w:color w:val="000000"/>
                <w:sz w:val="22"/>
                <w:lang w:eastAsia="nb-NO"/>
              </w:rPr>
              <w:t>Nettogevinster</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0C4C3691" w14:textId="77777777" w:rsidR="00CD073D" w:rsidRPr="008C41F9" w:rsidRDefault="00CD073D" w:rsidP="00DC3968">
            <w:pPr>
              <w:spacing w:after="0" w:line="240" w:lineRule="auto"/>
              <w:jc w:val="both"/>
              <w:rPr>
                <w:rFonts w:eastAsia="Times New Roman" w:cs="Arial"/>
                <w:b/>
                <w:bCs/>
                <w:color w:val="000000"/>
                <w:sz w:val="20"/>
                <w:szCs w:val="20"/>
                <w:lang w:eastAsia="nb-NO"/>
              </w:rPr>
            </w:pPr>
            <w:r w:rsidRPr="008C41F9">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62D6222E" w14:textId="77777777" w:rsidR="00CD073D" w:rsidRPr="008C41F9" w:rsidRDefault="00CD073D" w:rsidP="00DC3968">
            <w:pPr>
              <w:spacing w:after="0" w:line="240" w:lineRule="auto"/>
              <w:jc w:val="both"/>
              <w:rPr>
                <w:rFonts w:eastAsia="Times New Roman" w:cs="Arial"/>
                <w:b/>
                <w:bCs/>
                <w:color w:val="000000"/>
                <w:sz w:val="20"/>
                <w:szCs w:val="20"/>
                <w:lang w:eastAsia="nb-NO"/>
              </w:rPr>
            </w:pPr>
            <w:r w:rsidRPr="008C41F9">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4BEA1FD1" w14:textId="77777777" w:rsidR="00CD073D" w:rsidRPr="008C41F9" w:rsidRDefault="00CD073D" w:rsidP="00DC3968">
            <w:pPr>
              <w:spacing w:after="0" w:line="240" w:lineRule="auto"/>
              <w:jc w:val="both"/>
              <w:rPr>
                <w:rFonts w:eastAsia="Times New Roman" w:cs="Arial"/>
                <w:b/>
                <w:bCs/>
                <w:color w:val="000000"/>
                <w:sz w:val="20"/>
                <w:szCs w:val="20"/>
                <w:lang w:eastAsia="nb-NO"/>
              </w:rPr>
            </w:pPr>
            <w:r w:rsidRPr="008C41F9">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6FD37E59" w14:textId="77777777" w:rsidR="00CD073D" w:rsidRPr="008C41F9" w:rsidRDefault="00CD073D" w:rsidP="00DC3968">
            <w:pPr>
              <w:spacing w:after="0" w:line="240" w:lineRule="auto"/>
              <w:jc w:val="both"/>
              <w:rPr>
                <w:rFonts w:eastAsia="Times New Roman" w:cs="Arial"/>
                <w:b/>
                <w:bCs/>
                <w:color w:val="000000"/>
                <w:sz w:val="20"/>
                <w:szCs w:val="20"/>
                <w:lang w:eastAsia="nb-NO"/>
              </w:rPr>
            </w:pPr>
            <w:r w:rsidRPr="008C41F9">
              <w:rPr>
                <w:rFonts w:eastAsia="Times New Roman" w:cs="Arial"/>
                <w:b/>
                <w:bCs/>
                <w:color w:val="000000"/>
                <w:sz w:val="20"/>
                <w:szCs w:val="20"/>
                <w:lang w:eastAsia="nb-NO"/>
              </w:rPr>
              <w:t>20xx</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FA30BFA" w14:textId="77777777" w:rsidR="00CD073D" w:rsidRPr="008C41F9" w:rsidRDefault="00CD073D" w:rsidP="00DC3968">
            <w:pPr>
              <w:spacing w:after="0" w:line="240" w:lineRule="auto"/>
              <w:jc w:val="both"/>
              <w:rPr>
                <w:rFonts w:eastAsia="Times New Roman" w:cs="Arial"/>
                <w:b/>
                <w:bCs/>
                <w:color w:val="000000"/>
                <w:sz w:val="20"/>
                <w:szCs w:val="20"/>
                <w:lang w:eastAsia="nb-NO"/>
              </w:rPr>
            </w:pPr>
            <w:r w:rsidRPr="008C41F9">
              <w:rPr>
                <w:rFonts w:eastAsia="Times New Roman" w:cs="Arial"/>
                <w:b/>
                <w:bCs/>
                <w:color w:val="000000"/>
                <w:sz w:val="20"/>
                <w:szCs w:val="20"/>
                <w:lang w:eastAsia="nb-NO"/>
              </w:rPr>
              <w:t>20xx</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D0F422C" w14:textId="77777777" w:rsidR="00CD073D" w:rsidRPr="008C41F9" w:rsidRDefault="00CD073D" w:rsidP="00DC3968">
            <w:pPr>
              <w:spacing w:after="0" w:line="240" w:lineRule="auto"/>
              <w:jc w:val="both"/>
              <w:rPr>
                <w:rFonts w:eastAsia="Times New Roman" w:cs="Arial"/>
                <w:b/>
                <w:bCs/>
                <w:color w:val="000000"/>
                <w:sz w:val="20"/>
                <w:szCs w:val="20"/>
                <w:lang w:eastAsia="nb-NO"/>
              </w:rPr>
            </w:pPr>
            <w:r w:rsidRPr="008C41F9">
              <w:rPr>
                <w:rFonts w:eastAsia="Times New Roman" w:cs="Arial"/>
                <w:b/>
                <w:bCs/>
                <w:color w:val="000000"/>
                <w:sz w:val="20"/>
                <w:szCs w:val="20"/>
                <w:lang w:eastAsia="nb-NO"/>
              </w:rPr>
              <w:t>Sum</w:t>
            </w:r>
          </w:p>
        </w:tc>
      </w:tr>
      <w:tr w:rsidR="00CD073D" w:rsidRPr="008C41F9" w14:paraId="7B5BCC9E" w14:textId="77777777" w:rsidTr="00DC3968">
        <w:trPr>
          <w:trHeight w:val="1440"/>
        </w:trPr>
        <w:tc>
          <w:tcPr>
            <w:tcW w:w="2520" w:type="dxa"/>
            <w:tcBorders>
              <w:top w:val="nil"/>
              <w:left w:val="single" w:sz="4" w:space="0" w:color="auto"/>
              <w:bottom w:val="single" w:sz="4" w:space="0" w:color="auto"/>
              <w:right w:val="single" w:sz="4" w:space="0" w:color="auto"/>
            </w:tcBorders>
            <w:shd w:val="clear" w:color="000000" w:fill="FFFFFF"/>
            <w:hideMark/>
          </w:tcPr>
          <w:p w14:paraId="573E693F" w14:textId="77777777" w:rsidR="00CD073D" w:rsidRPr="008C41F9" w:rsidRDefault="00CD073D" w:rsidP="00DC3968">
            <w:pPr>
              <w:spacing w:after="0" w:line="240" w:lineRule="auto"/>
              <w:rPr>
                <w:rFonts w:eastAsia="Times New Roman" w:cs="Arial"/>
                <w:b/>
                <w:bCs/>
                <w:color w:val="000000"/>
                <w:sz w:val="22"/>
                <w:lang w:eastAsia="nb-NO"/>
              </w:rPr>
            </w:pPr>
            <w:r w:rsidRPr="008C41F9">
              <w:rPr>
                <w:rFonts w:eastAsia="Times New Roman" w:cs="Arial"/>
                <w:color w:val="000000"/>
                <w:sz w:val="22"/>
                <w:lang w:eastAsia="nb-NO"/>
              </w:rPr>
              <w:t>(b</w:t>
            </w:r>
            <w:r>
              <w:rPr>
                <w:rFonts w:eastAsia="Times New Roman" w:cs="Arial"/>
                <w:color w:val="000000"/>
                <w:sz w:val="22"/>
                <w:lang w:eastAsia="nb-NO"/>
              </w:rPr>
              <w:t>r</w:t>
            </w:r>
            <w:r w:rsidRPr="008C41F9">
              <w:rPr>
                <w:rFonts w:eastAsia="Times New Roman" w:cs="Arial"/>
                <w:color w:val="000000"/>
                <w:sz w:val="22"/>
                <w:lang w:eastAsia="nb-NO"/>
              </w:rPr>
              <w:t>uttogevinster fratrukket prosjekt- og drifts- og forvaltningskostnader)</w:t>
            </w:r>
          </w:p>
        </w:tc>
        <w:tc>
          <w:tcPr>
            <w:tcW w:w="1120" w:type="dxa"/>
            <w:tcBorders>
              <w:top w:val="nil"/>
              <w:left w:val="nil"/>
              <w:bottom w:val="single" w:sz="4" w:space="0" w:color="auto"/>
              <w:right w:val="single" w:sz="4" w:space="0" w:color="auto"/>
            </w:tcBorders>
            <w:shd w:val="clear" w:color="000000" w:fill="FFFFFF"/>
            <w:vAlign w:val="center"/>
          </w:tcPr>
          <w:p w14:paraId="10586D68" w14:textId="77777777" w:rsidR="00CD073D" w:rsidRPr="008C41F9"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B69E841" w14:textId="77777777" w:rsidR="00CD073D" w:rsidRPr="008C41F9"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18FFC54E" w14:textId="77777777" w:rsidR="00CD073D" w:rsidRPr="008C41F9"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74103F3" w14:textId="77777777" w:rsidR="00CD073D" w:rsidRPr="008C41F9" w:rsidRDefault="00CD073D" w:rsidP="00DC3968">
            <w:pPr>
              <w:spacing w:after="0" w:line="240" w:lineRule="auto"/>
              <w:jc w:val="both"/>
              <w:rPr>
                <w:rFonts w:eastAsia="Times New Roman" w:cs="Arial"/>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0441471D" w14:textId="77777777" w:rsidR="00CD073D" w:rsidRPr="008C41F9" w:rsidRDefault="00CD073D" w:rsidP="00DC3968">
            <w:pPr>
              <w:spacing w:after="0" w:line="240" w:lineRule="auto"/>
              <w:jc w:val="both"/>
              <w:rPr>
                <w:rFonts w:eastAsia="Times New Roman" w:cs="Arial"/>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5751E219"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r>
      <w:tr w:rsidR="00CD073D" w:rsidRPr="008C41F9" w14:paraId="25D5C34F" w14:textId="77777777" w:rsidTr="00DC3968">
        <w:trPr>
          <w:trHeight w:val="6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0BC5CD0D" w14:textId="77777777" w:rsidR="00CD073D" w:rsidRPr="008C41F9" w:rsidRDefault="00CD073D" w:rsidP="00DC3968">
            <w:pPr>
              <w:spacing w:after="0" w:line="240" w:lineRule="auto"/>
              <w:jc w:val="both"/>
              <w:rPr>
                <w:rFonts w:eastAsia="Times New Roman" w:cs="Arial"/>
                <w:b/>
                <w:bCs/>
                <w:color w:val="000000"/>
                <w:sz w:val="22"/>
                <w:lang w:eastAsia="nb-NO"/>
              </w:rPr>
            </w:pPr>
            <w:r w:rsidRPr="008C41F9">
              <w:rPr>
                <w:rFonts w:eastAsia="Times New Roman" w:cs="Arial"/>
                <w:b/>
                <w:bCs/>
                <w:color w:val="000000"/>
                <w:sz w:val="22"/>
                <w:lang w:eastAsia="nb-NO"/>
              </w:rPr>
              <w:t xml:space="preserve">Akkumulerte nettogevinster </w:t>
            </w:r>
          </w:p>
        </w:tc>
        <w:tc>
          <w:tcPr>
            <w:tcW w:w="1120" w:type="dxa"/>
            <w:tcBorders>
              <w:top w:val="nil"/>
              <w:left w:val="nil"/>
              <w:bottom w:val="single" w:sz="4" w:space="0" w:color="auto"/>
              <w:right w:val="single" w:sz="4" w:space="0" w:color="auto"/>
            </w:tcBorders>
            <w:shd w:val="clear" w:color="000000" w:fill="FFFFFF"/>
            <w:vAlign w:val="center"/>
          </w:tcPr>
          <w:p w14:paraId="3E5824BE"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56866FA1"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E754ED3"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755DDE99"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c>
          <w:tcPr>
            <w:tcW w:w="1120" w:type="dxa"/>
            <w:tcBorders>
              <w:top w:val="nil"/>
              <w:left w:val="nil"/>
              <w:bottom w:val="single" w:sz="4" w:space="0" w:color="auto"/>
              <w:right w:val="single" w:sz="4" w:space="0" w:color="auto"/>
            </w:tcBorders>
            <w:shd w:val="clear" w:color="000000" w:fill="FFFFFF"/>
            <w:vAlign w:val="center"/>
          </w:tcPr>
          <w:p w14:paraId="2D318DCB"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c>
          <w:tcPr>
            <w:tcW w:w="1200" w:type="dxa"/>
            <w:tcBorders>
              <w:top w:val="nil"/>
              <w:left w:val="nil"/>
              <w:bottom w:val="single" w:sz="4" w:space="0" w:color="auto"/>
              <w:right w:val="single" w:sz="4" w:space="0" w:color="auto"/>
            </w:tcBorders>
            <w:shd w:val="clear" w:color="000000" w:fill="FFFFFF"/>
            <w:vAlign w:val="center"/>
          </w:tcPr>
          <w:p w14:paraId="6119621C" w14:textId="77777777" w:rsidR="00CD073D" w:rsidRPr="008C41F9" w:rsidRDefault="00CD073D" w:rsidP="00DC3968">
            <w:pPr>
              <w:spacing w:after="0" w:line="240" w:lineRule="auto"/>
              <w:jc w:val="both"/>
              <w:rPr>
                <w:rFonts w:eastAsia="Times New Roman" w:cs="Arial"/>
                <w:b/>
                <w:bCs/>
                <w:color w:val="000000"/>
                <w:sz w:val="20"/>
                <w:szCs w:val="20"/>
                <w:lang w:eastAsia="nb-NO"/>
              </w:rPr>
            </w:pPr>
          </w:p>
        </w:tc>
      </w:tr>
    </w:tbl>
    <w:p w14:paraId="52F37605" w14:textId="77777777" w:rsidR="00CD073D" w:rsidRPr="00CD073D" w:rsidRDefault="00CD073D" w:rsidP="00CD073D"/>
    <w:p w14:paraId="289B4A9E" w14:textId="77777777" w:rsidR="00E33DCE" w:rsidRDefault="00E33DCE">
      <w:pPr>
        <w:rPr>
          <w:color w:val="808080" w:themeColor="background1" w:themeShade="80"/>
          <w:u w:val="single"/>
        </w:rPr>
      </w:pPr>
    </w:p>
    <w:p w14:paraId="522834C0" w14:textId="77777777" w:rsidR="006D534F" w:rsidRDefault="006D534F">
      <w:pPr>
        <w:rPr>
          <w:color w:val="808080" w:themeColor="background1" w:themeShade="80"/>
          <w:u w:val="single"/>
        </w:rPr>
      </w:pPr>
    </w:p>
    <w:p w14:paraId="42B65951" w14:textId="20EF30C3" w:rsidR="004037F3" w:rsidRPr="004037F3" w:rsidRDefault="00FE6C06" w:rsidP="004037F3">
      <w:pPr>
        <w:pStyle w:val="Heading1"/>
        <w:keepLines w:val="0"/>
        <w:spacing w:before="240" w:after="60" w:line="240" w:lineRule="auto"/>
        <w:ind w:left="708" w:hanging="708"/>
      </w:pPr>
      <w:bookmarkStart w:id="29" w:name="_Toc160114031"/>
      <w:r>
        <w:lastRenderedPageBreak/>
        <w:t>Organisering, roller og ansvar</w:t>
      </w:r>
      <w:bookmarkEnd w:id="29"/>
    </w:p>
    <w:p w14:paraId="7E584399" w14:textId="77777777" w:rsidR="004037F3" w:rsidRDefault="004037F3" w:rsidP="00715A9B">
      <w:pPr>
        <w:spacing w:after="0"/>
        <w:rPr>
          <w:b/>
          <w:bCs/>
        </w:rPr>
      </w:pPr>
    </w:p>
    <w:p w14:paraId="57F94B13" w14:textId="614DBCFE" w:rsidR="00202355" w:rsidRPr="00331302" w:rsidRDefault="00202355" w:rsidP="00103579">
      <w:pPr>
        <w:pStyle w:val="Heading2"/>
        <w:keepLines w:val="0"/>
        <w:spacing w:before="0" w:line="240" w:lineRule="auto"/>
        <w:ind w:left="567" w:hanging="567"/>
      </w:pPr>
      <w:bookmarkStart w:id="30" w:name="_Toc160114032"/>
      <w:r w:rsidRPr="00331302">
        <w:t>Prosjektstyre</w:t>
      </w:r>
      <w:r w:rsidR="00487F63" w:rsidRPr="00331302">
        <w:t>t</w:t>
      </w:r>
      <w:bookmarkEnd w:id="30"/>
    </w:p>
    <w:p w14:paraId="11C1F125" w14:textId="2ED5072E" w:rsidR="00202355" w:rsidRPr="002C54D0" w:rsidRDefault="008F15B9" w:rsidP="002C54D0">
      <w:pPr>
        <w:tabs>
          <w:tab w:val="left" w:pos="1440"/>
        </w:tabs>
        <w:spacing w:after="0" w:line="276" w:lineRule="auto"/>
        <w:ind w:right="363"/>
        <w:rPr>
          <w:color w:val="808080" w:themeColor="background1" w:themeShade="80"/>
          <w:sz w:val="22"/>
        </w:rPr>
      </w:pPr>
      <w:r w:rsidRPr="002C54D0">
        <w:rPr>
          <w:color w:val="808080" w:themeColor="background1" w:themeShade="80"/>
          <w:sz w:val="22"/>
        </w:rPr>
        <w:t>Foreslå</w:t>
      </w:r>
      <w:r w:rsidR="00202355" w:rsidRPr="002C54D0">
        <w:rPr>
          <w:color w:val="808080" w:themeColor="background1" w:themeShade="80"/>
          <w:sz w:val="22"/>
        </w:rPr>
        <w:t xml:space="preserve"> sammensetningen av prosjektstyret</w:t>
      </w:r>
      <w:r w:rsidRPr="002C54D0">
        <w:rPr>
          <w:color w:val="808080" w:themeColor="background1" w:themeShade="80"/>
          <w:sz w:val="22"/>
        </w:rPr>
        <w:t xml:space="preserve"> i konsep</w:t>
      </w:r>
      <w:r w:rsidR="003A69D4" w:rsidRPr="002C54D0">
        <w:rPr>
          <w:color w:val="808080" w:themeColor="background1" w:themeShade="80"/>
          <w:sz w:val="22"/>
        </w:rPr>
        <w:t>t</w:t>
      </w:r>
      <w:r w:rsidRPr="002C54D0">
        <w:rPr>
          <w:color w:val="808080" w:themeColor="background1" w:themeShade="80"/>
          <w:sz w:val="22"/>
        </w:rPr>
        <w:t>fasen og oppdater med endelige navn i planleggingsfasen. L</w:t>
      </w:r>
      <w:r w:rsidR="00202355" w:rsidRPr="002C54D0">
        <w:rPr>
          <w:color w:val="808080" w:themeColor="background1" w:themeShade="80"/>
          <w:sz w:val="22"/>
        </w:rPr>
        <w:t>egg til andre roller om nødvendig.</w:t>
      </w:r>
    </w:p>
    <w:tbl>
      <w:tblPr>
        <w:tblStyle w:val="TableGrid"/>
        <w:tblW w:w="0" w:type="auto"/>
        <w:tblLook w:val="04A0" w:firstRow="1" w:lastRow="0" w:firstColumn="1" w:lastColumn="0" w:noHBand="0" w:noVBand="1"/>
      </w:tblPr>
      <w:tblGrid>
        <w:gridCol w:w="2578"/>
        <w:gridCol w:w="3149"/>
        <w:gridCol w:w="1565"/>
        <w:gridCol w:w="1770"/>
      </w:tblGrid>
      <w:tr w:rsidR="008A5095" w:rsidRPr="006D05E1" w14:paraId="55BB826B" w14:textId="77777777" w:rsidTr="004D579E">
        <w:tc>
          <w:tcPr>
            <w:tcW w:w="2263" w:type="dxa"/>
          </w:tcPr>
          <w:p w14:paraId="070670DC" w14:textId="42DE3750" w:rsidR="008A5095" w:rsidRPr="006D05E1" w:rsidRDefault="008A5095" w:rsidP="00B76DBA">
            <w:pPr>
              <w:rPr>
                <w:b/>
                <w:bCs/>
                <w:sz w:val="28"/>
              </w:rPr>
            </w:pPr>
            <w:r>
              <w:rPr>
                <w:b/>
                <w:bCs/>
              </w:rPr>
              <w:t>Rolle</w:t>
            </w:r>
          </w:p>
        </w:tc>
        <w:tc>
          <w:tcPr>
            <w:tcW w:w="3261" w:type="dxa"/>
          </w:tcPr>
          <w:p w14:paraId="4D1E17CF" w14:textId="4681109E" w:rsidR="008A5095" w:rsidRDefault="008A5095" w:rsidP="00B76DBA">
            <w:pPr>
              <w:rPr>
                <w:b/>
                <w:bCs/>
              </w:rPr>
            </w:pPr>
            <w:r>
              <w:rPr>
                <w:b/>
                <w:bCs/>
              </w:rPr>
              <w:t>Ansvar</w:t>
            </w:r>
          </w:p>
        </w:tc>
        <w:tc>
          <w:tcPr>
            <w:tcW w:w="1701" w:type="dxa"/>
          </w:tcPr>
          <w:p w14:paraId="1D246C55" w14:textId="69B4834D" w:rsidR="008A5095" w:rsidRPr="006D05E1" w:rsidRDefault="008A5095" w:rsidP="00B76DBA">
            <w:pPr>
              <w:rPr>
                <w:b/>
                <w:bCs/>
                <w:sz w:val="28"/>
              </w:rPr>
            </w:pPr>
            <w:r>
              <w:rPr>
                <w:b/>
                <w:bCs/>
              </w:rPr>
              <w:t>Navn</w:t>
            </w:r>
          </w:p>
        </w:tc>
        <w:tc>
          <w:tcPr>
            <w:tcW w:w="1837" w:type="dxa"/>
          </w:tcPr>
          <w:p w14:paraId="181E1941" w14:textId="561A5C5C" w:rsidR="008A5095" w:rsidRPr="006D05E1" w:rsidRDefault="008A5095" w:rsidP="00B76DBA">
            <w:pPr>
              <w:rPr>
                <w:b/>
                <w:bCs/>
                <w:sz w:val="28"/>
              </w:rPr>
            </w:pPr>
            <w:r>
              <w:rPr>
                <w:b/>
                <w:bCs/>
              </w:rPr>
              <w:t>Enhet/Tittel</w:t>
            </w:r>
          </w:p>
        </w:tc>
      </w:tr>
      <w:tr w:rsidR="008A5095" w14:paraId="11820DD5" w14:textId="77777777" w:rsidTr="004D579E">
        <w:tc>
          <w:tcPr>
            <w:tcW w:w="2263" w:type="dxa"/>
          </w:tcPr>
          <w:p w14:paraId="752AFCF7" w14:textId="02D368CA" w:rsidR="008A5095" w:rsidRPr="006D534F" w:rsidRDefault="008A5095" w:rsidP="00B92205">
            <w:pPr>
              <w:rPr>
                <w:sz w:val="22"/>
              </w:rPr>
            </w:pPr>
            <w:r w:rsidRPr="006D534F">
              <w:rPr>
                <w:sz w:val="22"/>
              </w:rPr>
              <w:t>Prosjekteier</w:t>
            </w:r>
            <w:r w:rsidR="00F07CBA" w:rsidRPr="006D534F">
              <w:rPr>
                <w:sz w:val="22"/>
              </w:rPr>
              <w:t>/tjenesteeier</w:t>
            </w:r>
          </w:p>
          <w:p w14:paraId="50B8D579" w14:textId="77777777" w:rsidR="001F2339" w:rsidRPr="006D534F" w:rsidRDefault="001F2339" w:rsidP="001F2339">
            <w:pPr>
              <w:rPr>
                <w:sz w:val="22"/>
              </w:rPr>
            </w:pPr>
            <w:r w:rsidRPr="006D534F">
              <w:rPr>
                <w:rFonts w:cs="Arial"/>
                <w:color w:val="333333"/>
                <w:sz w:val="22"/>
                <w:shd w:val="clear" w:color="auto" w:fill="FFFFFF"/>
              </w:rPr>
              <w:t xml:space="preserve">Overordnet ansvarlig for at prosjektet når sine mål. </w:t>
            </w:r>
            <w:r w:rsidRPr="006D534F">
              <w:rPr>
                <w:sz w:val="22"/>
              </w:rPr>
              <w:t>Utnevner og leder prosjektstyret</w:t>
            </w:r>
          </w:p>
          <w:p w14:paraId="7ABE8B49" w14:textId="5DE2737F" w:rsidR="001F2339" w:rsidRPr="006D534F" w:rsidRDefault="001F2339" w:rsidP="00B92205">
            <w:pPr>
              <w:rPr>
                <w:sz w:val="22"/>
              </w:rPr>
            </w:pPr>
          </w:p>
        </w:tc>
        <w:tc>
          <w:tcPr>
            <w:tcW w:w="3261" w:type="dxa"/>
          </w:tcPr>
          <w:p w14:paraId="678B3054" w14:textId="35E506B6" w:rsidR="001F2339" w:rsidRPr="006D534F" w:rsidRDefault="007146BF" w:rsidP="0048125C">
            <w:pPr>
              <w:pStyle w:val="ListParagraph"/>
              <w:numPr>
                <w:ilvl w:val="0"/>
                <w:numId w:val="5"/>
              </w:numPr>
              <w:rPr>
                <w:color w:val="7F7F7F" w:themeColor="text1" w:themeTint="80"/>
                <w:sz w:val="22"/>
              </w:rPr>
            </w:pPr>
            <w:r w:rsidRPr="006D534F">
              <w:rPr>
                <w:rFonts w:cs="Arial"/>
                <w:color w:val="7F7F7F" w:themeColor="text1" w:themeTint="80"/>
                <w:sz w:val="22"/>
                <w:shd w:val="clear" w:color="auto" w:fill="FFFFFF"/>
              </w:rPr>
              <w:t>sikre vektlegging av gevinstarbeidet, at ansvar og myndighet er klarlagt, og at prosjektet styres etter «beste praksis»</w:t>
            </w:r>
            <w:r w:rsidR="00640320" w:rsidRPr="006D534F">
              <w:rPr>
                <w:color w:val="7F7F7F" w:themeColor="text1" w:themeTint="80"/>
                <w:sz w:val="22"/>
              </w:rPr>
              <w:t xml:space="preserve"> </w:t>
            </w:r>
          </w:p>
          <w:p w14:paraId="03A45C86" w14:textId="6689206D" w:rsidR="008A5095" w:rsidRPr="006D534F" w:rsidRDefault="00640320" w:rsidP="0048125C">
            <w:pPr>
              <w:pStyle w:val="ListParagraph"/>
              <w:numPr>
                <w:ilvl w:val="0"/>
                <w:numId w:val="5"/>
              </w:numPr>
              <w:rPr>
                <w:color w:val="7F7F7F" w:themeColor="text1" w:themeTint="80"/>
                <w:sz w:val="22"/>
              </w:rPr>
            </w:pPr>
            <w:r w:rsidRPr="006D534F">
              <w:rPr>
                <w:rFonts w:cs="Arial"/>
                <w:color w:val="7F7F7F" w:themeColor="text1" w:themeTint="80"/>
                <w:sz w:val="22"/>
                <w:shd w:val="clear" w:color="auto" w:fill="FFFFFF"/>
              </w:rPr>
              <w:t>følge opp prosjektets fremdrift og resultater</w:t>
            </w:r>
            <w:r w:rsidR="001F2339" w:rsidRPr="006D534F">
              <w:rPr>
                <w:rFonts w:cs="Arial"/>
                <w:color w:val="7F7F7F" w:themeColor="text1" w:themeTint="80"/>
                <w:sz w:val="22"/>
                <w:shd w:val="clear" w:color="auto" w:fill="FFFFFF"/>
              </w:rPr>
              <w:t xml:space="preserve"> og</w:t>
            </w:r>
            <w:r w:rsidRPr="006D534F">
              <w:rPr>
                <w:rFonts w:cs="Arial"/>
                <w:color w:val="7F7F7F" w:themeColor="text1" w:themeTint="80"/>
                <w:sz w:val="22"/>
                <w:shd w:val="clear" w:color="auto" w:fill="FFFFFF"/>
              </w:rPr>
              <w:t xml:space="preserve"> støtte prosjektleder</w:t>
            </w:r>
          </w:p>
          <w:p w14:paraId="6CDD564F" w14:textId="7E24F3DE" w:rsidR="00772202" w:rsidRPr="006D534F" w:rsidRDefault="00AF423D" w:rsidP="0048125C">
            <w:pPr>
              <w:pStyle w:val="ListParagraph"/>
              <w:numPr>
                <w:ilvl w:val="0"/>
                <w:numId w:val="5"/>
              </w:numPr>
              <w:rPr>
                <w:color w:val="7F7F7F" w:themeColor="text1" w:themeTint="80"/>
                <w:sz w:val="22"/>
              </w:rPr>
            </w:pPr>
            <w:r w:rsidRPr="006D534F">
              <w:rPr>
                <w:color w:val="7F7F7F" w:themeColor="text1" w:themeTint="80"/>
                <w:sz w:val="22"/>
              </w:rPr>
              <w:t>sikre hensiktsmessig overføring av prosjektet til drift og forvaltning i linjeorganisasjonen</w:t>
            </w:r>
          </w:p>
        </w:tc>
        <w:tc>
          <w:tcPr>
            <w:tcW w:w="1701" w:type="dxa"/>
          </w:tcPr>
          <w:p w14:paraId="7AF2781C" w14:textId="3982E022" w:rsidR="008A5095" w:rsidRPr="00BC2A05" w:rsidRDefault="008A5095" w:rsidP="00B92205"/>
        </w:tc>
        <w:tc>
          <w:tcPr>
            <w:tcW w:w="1837" w:type="dxa"/>
          </w:tcPr>
          <w:p w14:paraId="42F6CF78" w14:textId="77777777" w:rsidR="008A5095" w:rsidRPr="00BC2A05" w:rsidRDefault="008A5095" w:rsidP="00B92205"/>
        </w:tc>
      </w:tr>
      <w:tr w:rsidR="008A5095" w14:paraId="58241907" w14:textId="77777777" w:rsidTr="004D579E">
        <w:tc>
          <w:tcPr>
            <w:tcW w:w="2263" w:type="dxa"/>
          </w:tcPr>
          <w:p w14:paraId="5431215E" w14:textId="77777777" w:rsidR="008A5095" w:rsidRPr="006D534F" w:rsidRDefault="008A5095" w:rsidP="00B92205">
            <w:pPr>
              <w:rPr>
                <w:sz w:val="22"/>
              </w:rPr>
            </w:pPr>
            <w:r w:rsidRPr="006D534F">
              <w:rPr>
                <w:sz w:val="22"/>
              </w:rPr>
              <w:t>Seniorbruker</w:t>
            </w:r>
          </w:p>
          <w:p w14:paraId="0EC5E728" w14:textId="1F887D04" w:rsidR="003340C6" w:rsidRPr="006D534F" w:rsidRDefault="00E76BE7" w:rsidP="00B92205">
            <w:pPr>
              <w:rPr>
                <w:sz w:val="22"/>
              </w:rPr>
            </w:pPr>
            <w:r w:rsidRPr="006D534F">
              <w:rPr>
                <w:rFonts w:cs="Arial"/>
                <w:color w:val="333333"/>
                <w:sz w:val="22"/>
                <w:shd w:val="clear" w:color="auto" w:fill="FFFFFF"/>
              </w:rPr>
              <w:t>Representerer interessen til brukerne</w:t>
            </w:r>
          </w:p>
        </w:tc>
        <w:tc>
          <w:tcPr>
            <w:tcW w:w="3261" w:type="dxa"/>
          </w:tcPr>
          <w:p w14:paraId="41BB5234" w14:textId="77777777" w:rsidR="004F13BD" w:rsidRPr="006D534F" w:rsidRDefault="004F13BD" w:rsidP="0048125C">
            <w:pPr>
              <w:pStyle w:val="ListParagraph"/>
              <w:numPr>
                <w:ilvl w:val="0"/>
                <w:numId w:val="6"/>
              </w:numPr>
              <w:rPr>
                <w:color w:val="7F7F7F" w:themeColor="text1" w:themeTint="80"/>
                <w:sz w:val="22"/>
              </w:rPr>
            </w:pPr>
            <w:r w:rsidRPr="006D534F">
              <w:rPr>
                <w:color w:val="7F7F7F" w:themeColor="text1" w:themeTint="80"/>
                <w:sz w:val="22"/>
              </w:rPr>
              <w:t>spesifisere behovene for de som vil bruke prosjektenes produkter</w:t>
            </w:r>
          </w:p>
          <w:p w14:paraId="47105B00" w14:textId="77777777" w:rsidR="00A3572D" w:rsidRPr="006D534F" w:rsidRDefault="004F13BD" w:rsidP="0048125C">
            <w:pPr>
              <w:pStyle w:val="ListParagraph"/>
              <w:numPr>
                <w:ilvl w:val="0"/>
                <w:numId w:val="6"/>
              </w:numPr>
              <w:rPr>
                <w:color w:val="7F7F7F" w:themeColor="text1" w:themeTint="80"/>
                <w:sz w:val="22"/>
              </w:rPr>
            </w:pPr>
            <w:r w:rsidRPr="006D534F">
              <w:rPr>
                <w:color w:val="7F7F7F" w:themeColor="text1" w:themeTint="80"/>
                <w:sz w:val="22"/>
              </w:rPr>
              <w:t xml:space="preserve">kontakt mellom brukerne og prosjektledelsen </w:t>
            </w:r>
          </w:p>
          <w:p w14:paraId="5E8AE5E3" w14:textId="53354A1D" w:rsidR="008A5095" w:rsidRPr="006D534F" w:rsidRDefault="004F13BD" w:rsidP="0048125C">
            <w:pPr>
              <w:pStyle w:val="ListParagraph"/>
              <w:numPr>
                <w:ilvl w:val="0"/>
                <w:numId w:val="6"/>
              </w:numPr>
              <w:rPr>
                <w:color w:val="7F7F7F" w:themeColor="text1" w:themeTint="80"/>
                <w:sz w:val="22"/>
              </w:rPr>
            </w:pPr>
            <w:r w:rsidRPr="006D534F">
              <w:rPr>
                <w:color w:val="7F7F7F" w:themeColor="text1" w:themeTint="80"/>
                <w:sz w:val="22"/>
              </w:rPr>
              <w:t xml:space="preserve">følge med på at løsningen vil tilfredsstille </w:t>
            </w:r>
            <w:r w:rsidR="00A3572D" w:rsidRPr="006D534F">
              <w:rPr>
                <w:color w:val="7F7F7F" w:themeColor="text1" w:themeTint="80"/>
                <w:sz w:val="22"/>
              </w:rPr>
              <w:t>brukernes</w:t>
            </w:r>
            <w:r w:rsidRPr="006D534F">
              <w:rPr>
                <w:color w:val="7F7F7F" w:themeColor="text1" w:themeTint="80"/>
                <w:sz w:val="22"/>
              </w:rPr>
              <w:t xml:space="preserve"> behov</w:t>
            </w:r>
          </w:p>
        </w:tc>
        <w:tc>
          <w:tcPr>
            <w:tcW w:w="1701" w:type="dxa"/>
          </w:tcPr>
          <w:p w14:paraId="5941AC5E" w14:textId="1E813996" w:rsidR="008A5095" w:rsidRPr="00BC2A05" w:rsidRDefault="008A5095" w:rsidP="00B92205"/>
        </w:tc>
        <w:tc>
          <w:tcPr>
            <w:tcW w:w="1837" w:type="dxa"/>
          </w:tcPr>
          <w:p w14:paraId="477E6CE3" w14:textId="77777777" w:rsidR="008A5095" w:rsidRPr="00BC2A05" w:rsidRDefault="008A5095" w:rsidP="00B92205"/>
        </w:tc>
      </w:tr>
      <w:tr w:rsidR="008A5095" w14:paraId="50E43A22" w14:textId="77777777" w:rsidTr="004D579E">
        <w:tc>
          <w:tcPr>
            <w:tcW w:w="2263" w:type="dxa"/>
          </w:tcPr>
          <w:p w14:paraId="33136DE0" w14:textId="77777777" w:rsidR="008A5095" w:rsidRPr="006D534F" w:rsidRDefault="008A5095" w:rsidP="00B92205">
            <w:pPr>
              <w:rPr>
                <w:sz w:val="22"/>
              </w:rPr>
            </w:pPr>
            <w:r w:rsidRPr="006D534F">
              <w:rPr>
                <w:sz w:val="22"/>
              </w:rPr>
              <w:t>Seniorleverandør</w:t>
            </w:r>
          </w:p>
          <w:p w14:paraId="73FC97B9" w14:textId="0682A6DE" w:rsidR="00E76BE7" w:rsidRPr="006D534F" w:rsidRDefault="00E76BE7" w:rsidP="00B92205">
            <w:pPr>
              <w:rPr>
                <w:sz w:val="22"/>
              </w:rPr>
            </w:pPr>
            <w:r w:rsidRPr="006D534F">
              <w:rPr>
                <w:rFonts w:cs="Arial"/>
                <w:color w:val="333333"/>
                <w:sz w:val="22"/>
                <w:shd w:val="clear" w:color="auto" w:fill="FFFFFF"/>
              </w:rPr>
              <w:t xml:space="preserve">Representerer interessen til de som </w:t>
            </w:r>
            <w:r w:rsidR="00177D1A" w:rsidRPr="006D534F">
              <w:rPr>
                <w:rFonts w:cs="Arial"/>
                <w:color w:val="333333"/>
                <w:sz w:val="22"/>
                <w:shd w:val="clear" w:color="auto" w:fill="FFFFFF"/>
              </w:rPr>
              <w:t>bidrar til å levere</w:t>
            </w:r>
            <w:r w:rsidR="00FC0D2A" w:rsidRPr="006D534F">
              <w:rPr>
                <w:rFonts w:cs="Arial"/>
                <w:color w:val="333333"/>
                <w:sz w:val="22"/>
                <w:shd w:val="clear" w:color="auto" w:fill="FFFFFF"/>
              </w:rPr>
              <w:t xml:space="preserve"> prosjektets produkter</w:t>
            </w:r>
          </w:p>
        </w:tc>
        <w:tc>
          <w:tcPr>
            <w:tcW w:w="3261" w:type="dxa"/>
          </w:tcPr>
          <w:p w14:paraId="57DF9731" w14:textId="77777777" w:rsidR="008A5095" w:rsidRPr="006D534F" w:rsidRDefault="00502E84" w:rsidP="0048125C">
            <w:pPr>
              <w:pStyle w:val="ListParagraph"/>
              <w:numPr>
                <w:ilvl w:val="0"/>
                <w:numId w:val="7"/>
              </w:numPr>
              <w:rPr>
                <w:color w:val="7F7F7F" w:themeColor="text1" w:themeTint="80"/>
                <w:sz w:val="22"/>
              </w:rPr>
            </w:pPr>
            <w:r w:rsidRPr="006D534F">
              <w:rPr>
                <w:color w:val="7F7F7F" w:themeColor="text1" w:themeTint="80"/>
                <w:sz w:val="22"/>
              </w:rPr>
              <w:t>skaffe ressurser</w:t>
            </w:r>
          </w:p>
          <w:p w14:paraId="4E8A328F" w14:textId="4978DF40" w:rsidR="0044130F" w:rsidRPr="006D534F" w:rsidRDefault="00EC5FB9" w:rsidP="0048125C">
            <w:pPr>
              <w:pStyle w:val="ListParagraph"/>
              <w:numPr>
                <w:ilvl w:val="0"/>
                <w:numId w:val="7"/>
              </w:numPr>
              <w:rPr>
                <w:color w:val="7F7F7F" w:themeColor="text1" w:themeTint="80"/>
                <w:sz w:val="22"/>
              </w:rPr>
            </w:pPr>
            <w:r w:rsidRPr="006D534F">
              <w:rPr>
                <w:color w:val="7F7F7F" w:themeColor="text1" w:themeTint="80"/>
                <w:sz w:val="22"/>
              </w:rPr>
              <w:t>ha overordnet ansvar for kvaliteten på produktene som leveres</w:t>
            </w:r>
          </w:p>
        </w:tc>
        <w:tc>
          <w:tcPr>
            <w:tcW w:w="1701" w:type="dxa"/>
          </w:tcPr>
          <w:p w14:paraId="3C557E9B" w14:textId="633DA25A" w:rsidR="008A5095" w:rsidRPr="00BC2A05" w:rsidRDefault="008A5095" w:rsidP="00B92205"/>
        </w:tc>
        <w:tc>
          <w:tcPr>
            <w:tcW w:w="1837" w:type="dxa"/>
          </w:tcPr>
          <w:p w14:paraId="36E6D773" w14:textId="77777777" w:rsidR="008A5095" w:rsidRPr="00BC2A05" w:rsidRDefault="008A5095" w:rsidP="00B92205"/>
        </w:tc>
      </w:tr>
      <w:tr w:rsidR="009B38E6" w14:paraId="77CCD079" w14:textId="77777777" w:rsidTr="004D579E">
        <w:tc>
          <w:tcPr>
            <w:tcW w:w="2263" w:type="dxa"/>
          </w:tcPr>
          <w:p w14:paraId="5CC2A692" w14:textId="30D31BA0" w:rsidR="009B38E6" w:rsidRPr="006D534F" w:rsidRDefault="009B38E6" w:rsidP="00B92205">
            <w:pPr>
              <w:rPr>
                <w:sz w:val="22"/>
              </w:rPr>
            </w:pPr>
            <w:r w:rsidRPr="006D534F">
              <w:rPr>
                <w:sz w:val="22"/>
              </w:rPr>
              <w:t>Systemeier</w:t>
            </w:r>
            <w:r w:rsidR="007E1D2A" w:rsidRPr="006D534F">
              <w:rPr>
                <w:sz w:val="22"/>
              </w:rPr>
              <w:t xml:space="preserve"> (fjernes hvis ikke relevant)</w:t>
            </w:r>
          </w:p>
        </w:tc>
        <w:tc>
          <w:tcPr>
            <w:tcW w:w="3261" w:type="dxa"/>
          </w:tcPr>
          <w:p w14:paraId="173859CB" w14:textId="77777777" w:rsidR="009B38E6" w:rsidRPr="006D534F" w:rsidRDefault="009B38E6" w:rsidP="0048125C">
            <w:pPr>
              <w:pStyle w:val="ListParagraph"/>
              <w:numPr>
                <w:ilvl w:val="0"/>
                <w:numId w:val="7"/>
              </w:numPr>
              <w:rPr>
                <w:color w:val="7F7F7F" w:themeColor="text1" w:themeTint="80"/>
                <w:sz w:val="22"/>
              </w:rPr>
            </w:pPr>
            <w:r w:rsidRPr="006D534F">
              <w:rPr>
                <w:color w:val="7F7F7F" w:themeColor="text1" w:themeTint="80"/>
                <w:sz w:val="22"/>
              </w:rPr>
              <w:t>A</w:t>
            </w:r>
            <w:r w:rsidR="007E1D2A" w:rsidRPr="006D534F">
              <w:rPr>
                <w:color w:val="7F7F7F" w:themeColor="text1" w:themeTint="80"/>
                <w:sz w:val="22"/>
              </w:rPr>
              <w:t>nsvarlig for drift av nye systemer som vil kunne innføres gjennom prosjektet</w:t>
            </w:r>
          </w:p>
          <w:p w14:paraId="327D20B5" w14:textId="23C52656" w:rsidR="007E1D2A" w:rsidRPr="006D534F" w:rsidRDefault="007E1D2A" w:rsidP="0048125C">
            <w:pPr>
              <w:pStyle w:val="ListParagraph"/>
              <w:numPr>
                <w:ilvl w:val="0"/>
                <w:numId w:val="7"/>
              </w:numPr>
              <w:rPr>
                <w:color w:val="7F7F7F" w:themeColor="text1" w:themeTint="80"/>
                <w:sz w:val="22"/>
              </w:rPr>
            </w:pPr>
          </w:p>
        </w:tc>
        <w:tc>
          <w:tcPr>
            <w:tcW w:w="1701" w:type="dxa"/>
          </w:tcPr>
          <w:p w14:paraId="055C884A" w14:textId="77777777" w:rsidR="009B38E6" w:rsidRPr="00BC2A05" w:rsidRDefault="009B38E6" w:rsidP="00B92205"/>
        </w:tc>
        <w:tc>
          <w:tcPr>
            <w:tcW w:w="1837" w:type="dxa"/>
          </w:tcPr>
          <w:p w14:paraId="49E52BC4" w14:textId="77777777" w:rsidR="009B38E6" w:rsidRPr="00BC2A05" w:rsidRDefault="009B38E6" w:rsidP="00B92205"/>
        </w:tc>
      </w:tr>
    </w:tbl>
    <w:p w14:paraId="57A2438E" w14:textId="020DFBC0" w:rsidR="00E70604" w:rsidRDefault="00E70604" w:rsidP="00202355">
      <w:pPr>
        <w:pStyle w:val="Ekstrastil2"/>
      </w:pPr>
    </w:p>
    <w:p w14:paraId="6D7F968A" w14:textId="625FD683" w:rsidR="003A69D4" w:rsidRPr="00331302" w:rsidRDefault="000D28D1" w:rsidP="00103579">
      <w:pPr>
        <w:pStyle w:val="Heading2"/>
        <w:keepLines w:val="0"/>
        <w:spacing w:before="0" w:line="240" w:lineRule="auto"/>
        <w:ind w:left="567" w:hanging="567"/>
      </w:pPr>
      <w:bookmarkStart w:id="31" w:name="_Toc160114033"/>
      <w:r w:rsidRPr="00331302">
        <w:t>Gevinstansvarlig og gevinsteiere</w:t>
      </w:r>
      <w:bookmarkEnd w:id="31"/>
    </w:p>
    <w:p w14:paraId="46FA7125" w14:textId="3CE7AE55" w:rsidR="00E70604" w:rsidRPr="002C54D0" w:rsidRDefault="00213760" w:rsidP="002C54D0">
      <w:pPr>
        <w:tabs>
          <w:tab w:val="left" w:pos="1440"/>
        </w:tabs>
        <w:spacing w:after="0" w:line="276" w:lineRule="auto"/>
        <w:ind w:right="363"/>
        <w:rPr>
          <w:color w:val="808080" w:themeColor="background1" w:themeShade="80"/>
          <w:sz w:val="22"/>
        </w:rPr>
      </w:pPr>
      <w:r w:rsidRPr="002C54D0">
        <w:rPr>
          <w:color w:val="808080" w:themeColor="background1" w:themeShade="80"/>
          <w:sz w:val="22"/>
        </w:rPr>
        <w:t>Gevinstansvarlig (og eventuelle gevinsteiere) oppnevnes senest ved oppstarten av planleggingsfasen. Det er en stor fordel om disse er aktivt involvert allerede i konseptfasen</w:t>
      </w:r>
      <w:r w:rsidR="002178D9" w:rsidRPr="002C54D0">
        <w:rPr>
          <w:color w:val="808080" w:themeColor="background1" w:themeShade="80"/>
          <w:sz w:val="22"/>
        </w:rPr>
        <w:t>.</w:t>
      </w:r>
    </w:p>
    <w:tbl>
      <w:tblPr>
        <w:tblStyle w:val="TableGrid"/>
        <w:tblW w:w="0" w:type="auto"/>
        <w:tblLook w:val="04A0" w:firstRow="1" w:lastRow="0" w:firstColumn="1" w:lastColumn="0" w:noHBand="0" w:noVBand="1"/>
      </w:tblPr>
      <w:tblGrid>
        <w:gridCol w:w="1980"/>
        <w:gridCol w:w="3544"/>
        <w:gridCol w:w="1701"/>
        <w:gridCol w:w="1837"/>
      </w:tblGrid>
      <w:tr w:rsidR="000D28D1" w:rsidRPr="006D05E1" w14:paraId="3108AE8E" w14:textId="77777777" w:rsidTr="00B76DBA">
        <w:tc>
          <w:tcPr>
            <w:tcW w:w="1980" w:type="dxa"/>
          </w:tcPr>
          <w:p w14:paraId="200067EC" w14:textId="77777777" w:rsidR="000D28D1" w:rsidRPr="006D05E1" w:rsidRDefault="000D28D1" w:rsidP="00B76DBA">
            <w:pPr>
              <w:rPr>
                <w:b/>
                <w:bCs/>
                <w:sz w:val="28"/>
              </w:rPr>
            </w:pPr>
            <w:r>
              <w:rPr>
                <w:b/>
                <w:bCs/>
              </w:rPr>
              <w:t>Rolle</w:t>
            </w:r>
          </w:p>
        </w:tc>
        <w:tc>
          <w:tcPr>
            <w:tcW w:w="3544" w:type="dxa"/>
          </w:tcPr>
          <w:p w14:paraId="4A9F844D" w14:textId="77777777" w:rsidR="000D28D1" w:rsidRPr="00EC1B01" w:rsidRDefault="000D28D1" w:rsidP="00306B45">
            <w:pPr>
              <w:pStyle w:val="Hjelpetekst"/>
              <w:rPr>
                <w:b/>
                <w:bCs/>
              </w:rPr>
            </w:pPr>
            <w:r w:rsidRPr="00EC1B01">
              <w:rPr>
                <w:b/>
                <w:bCs/>
                <w:color w:val="auto"/>
              </w:rPr>
              <w:t>Ansvar</w:t>
            </w:r>
          </w:p>
        </w:tc>
        <w:tc>
          <w:tcPr>
            <w:tcW w:w="1701" w:type="dxa"/>
          </w:tcPr>
          <w:p w14:paraId="64A36752" w14:textId="77777777" w:rsidR="000D28D1" w:rsidRPr="006D05E1" w:rsidRDefault="000D28D1" w:rsidP="00B76DBA">
            <w:pPr>
              <w:rPr>
                <w:b/>
                <w:bCs/>
                <w:sz w:val="28"/>
              </w:rPr>
            </w:pPr>
            <w:r>
              <w:rPr>
                <w:b/>
                <w:bCs/>
              </w:rPr>
              <w:t>Navn</w:t>
            </w:r>
          </w:p>
        </w:tc>
        <w:tc>
          <w:tcPr>
            <w:tcW w:w="1837" w:type="dxa"/>
          </w:tcPr>
          <w:p w14:paraId="6BBF9D76" w14:textId="77777777" w:rsidR="000D28D1" w:rsidRPr="006D05E1" w:rsidRDefault="000D28D1" w:rsidP="00B76DBA">
            <w:pPr>
              <w:rPr>
                <w:b/>
                <w:bCs/>
                <w:sz w:val="28"/>
              </w:rPr>
            </w:pPr>
            <w:r>
              <w:rPr>
                <w:b/>
                <w:bCs/>
              </w:rPr>
              <w:t>Enhet/Tittel</w:t>
            </w:r>
          </w:p>
        </w:tc>
      </w:tr>
      <w:tr w:rsidR="000D28D1" w14:paraId="577628BD" w14:textId="77777777" w:rsidTr="00B76DBA">
        <w:tc>
          <w:tcPr>
            <w:tcW w:w="1980" w:type="dxa"/>
          </w:tcPr>
          <w:p w14:paraId="351D4CA3" w14:textId="4AEF56D9" w:rsidR="000D28D1" w:rsidRPr="006D534F" w:rsidRDefault="000D28D1" w:rsidP="00B76DBA">
            <w:pPr>
              <w:rPr>
                <w:sz w:val="22"/>
              </w:rPr>
            </w:pPr>
            <w:r w:rsidRPr="006D534F">
              <w:rPr>
                <w:sz w:val="22"/>
              </w:rPr>
              <w:t>Gevinstansvarlig</w:t>
            </w:r>
          </w:p>
          <w:p w14:paraId="07211A34" w14:textId="54AEFD6F" w:rsidR="000D28D1" w:rsidRPr="006D534F" w:rsidRDefault="00726E11" w:rsidP="0046426F">
            <w:pPr>
              <w:rPr>
                <w:sz w:val="22"/>
              </w:rPr>
            </w:pPr>
            <w:r>
              <w:rPr>
                <w:rFonts w:cs="Arial"/>
                <w:color w:val="333333"/>
                <w:sz w:val="22"/>
                <w:shd w:val="clear" w:color="auto" w:fill="FFFFFF"/>
              </w:rPr>
              <w:t>(o</w:t>
            </w:r>
            <w:r w:rsidR="000D28D1" w:rsidRPr="006D534F">
              <w:rPr>
                <w:rFonts w:cs="Arial"/>
                <w:color w:val="333333"/>
                <w:sz w:val="22"/>
                <w:shd w:val="clear" w:color="auto" w:fill="FFFFFF"/>
              </w:rPr>
              <w:t>verordnet ansvarlig for at prosjektet</w:t>
            </w:r>
            <w:r w:rsidR="0046426F" w:rsidRPr="006D534F">
              <w:rPr>
                <w:rFonts w:cs="Arial"/>
                <w:color w:val="333333"/>
                <w:sz w:val="22"/>
                <w:shd w:val="clear" w:color="auto" w:fill="FFFFFF"/>
              </w:rPr>
              <w:t xml:space="preserve">s gevinster blir realisert. </w:t>
            </w:r>
            <w:r w:rsidR="00CF06A9" w:rsidRPr="006D534F">
              <w:rPr>
                <w:rFonts w:cs="Arial"/>
                <w:color w:val="333333"/>
                <w:sz w:val="22"/>
                <w:shd w:val="clear" w:color="auto" w:fill="FFFFFF"/>
              </w:rPr>
              <w:t>Kan være samme person som prosjekteier</w:t>
            </w:r>
            <w:r>
              <w:rPr>
                <w:rFonts w:cs="Arial"/>
                <w:color w:val="333333"/>
                <w:sz w:val="22"/>
                <w:shd w:val="clear" w:color="auto" w:fill="FFFFFF"/>
              </w:rPr>
              <w:t>)</w:t>
            </w:r>
            <w:r w:rsidR="00CF06A9" w:rsidRPr="006D534F">
              <w:rPr>
                <w:rFonts w:cs="Arial"/>
                <w:color w:val="333333"/>
                <w:sz w:val="22"/>
                <w:shd w:val="clear" w:color="auto" w:fill="FFFFFF"/>
              </w:rPr>
              <w:t>.</w:t>
            </w:r>
          </w:p>
        </w:tc>
        <w:tc>
          <w:tcPr>
            <w:tcW w:w="3544" w:type="dxa"/>
          </w:tcPr>
          <w:p w14:paraId="785A7CB7" w14:textId="77777777" w:rsidR="00BE1003" w:rsidRPr="006D534F" w:rsidRDefault="00D02C52" w:rsidP="0048125C">
            <w:pPr>
              <w:pStyle w:val="ListParagraph"/>
              <w:numPr>
                <w:ilvl w:val="0"/>
                <w:numId w:val="5"/>
              </w:numPr>
              <w:rPr>
                <w:color w:val="7F7F7F" w:themeColor="text1" w:themeTint="80"/>
                <w:sz w:val="22"/>
              </w:rPr>
            </w:pPr>
            <w:r w:rsidRPr="006D534F">
              <w:rPr>
                <w:rFonts w:cs="Arial"/>
                <w:color w:val="7F7F7F" w:themeColor="text1" w:themeTint="80"/>
                <w:sz w:val="22"/>
                <w:shd w:val="clear" w:color="auto" w:fill="FFFFFF"/>
              </w:rPr>
              <w:t>l</w:t>
            </w:r>
            <w:r w:rsidR="00382117" w:rsidRPr="006D534F">
              <w:rPr>
                <w:rFonts w:cs="Arial"/>
                <w:color w:val="7F7F7F" w:themeColor="text1" w:themeTint="80"/>
                <w:sz w:val="22"/>
                <w:shd w:val="clear" w:color="auto" w:fill="FFFFFF"/>
              </w:rPr>
              <w:t>egge til rette for en god samhandling mellom prosjektet og linjeorganisasjonen</w:t>
            </w:r>
          </w:p>
          <w:p w14:paraId="754A4E62" w14:textId="58703A8D" w:rsidR="000D28D1" w:rsidRPr="006D534F" w:rsidRDefault="00BE1003" w:rsidP="0048125C">
            <w:pPr>
              <w:pStyle w:val="ListParagraph"/>
              <w:numPr>
                <w:ilvl w:val="0"/>
                <w:numId w:val="5"/>
              </w:numPr>
              <w:rPr>
                <w:color w:val="7F7F7F" w:themeColor="text1" w:themeTint="80"/>
                <w:sz w:val="22"/>
              </w:rPr>
            </w:pPr>
            <w:r w:rsidRPr="006D534F">
              <w:rPr>
                <w:rFonts w:cs="Arial"/>
                <w:color w:val="7F7F7F" w:themeColor="text1" w:themeTint="80"/>
                <w:sz w:val="22"/>
                <w:shd w:val="clear" w:color="auto" w:fill="FFFFFF"/>
              </w:rPr>
              <w:t>kontinuerlig vektlegging og oppfølging av arbeidet rettet mot gevinstrealisering</w:t>
            </w:r>
          </w:p>
        </w:tc>
        <w:tc>
          <w:tcPr>
            <w:tcW w:w="1701" w:type="dxa"/>
          </w:tcPr>
          <w:p w14:paraId="3EAE0BCC" w14:textId="77777777" w:rsidR="000D28D1" w:rsidRPr="00BC2A05" w:rsidRDefault="000D28D1" w:rsidP="00B76DBA">
            <w:pPr>
              <w:rPr>
                <w:color w:val="000000" w:themeColor="text1"/>
              </w:rPr>
            </w:pPr>
          </w:p>
        </w:tc>
        <w:tc>
          <w:tcPr>
            <w:tcW w:w="1837" w:type="dxa"/>
          </w:tcPr>
          <w:p w14:paraId="3607773D" w14:textId="77777777" w:rsidR="000D28D1" w:rsidRPr="00BC2A05" w:rsidRDefault="000D28D1" w:rsidP="00B76DBA">
            <w:pPr>
              <w:rPr>
                <w:color w:val="000000" w:themeColor="text1"/>
              </w:rPr>
            </w:pPr>
          </w:p>
        </w:tc>
      </w:tr>
      <w:tr w:rsidR="000D28D1" w14:paraId="59BDD34B" w14:textId="77777777" w:rsidTr="00B76DBA">
        <w:tc>
          <w:tcPr>
            <w:tcW w:w="1980" w:type="dxa"/>
          </w:tcPr>
          <w:p w14:paraId="6B05C2BC" w14:textId="64DC0C04" w:rsidR="000D28D1" w:rsidRPr="006D534F" w:rsidRDefault="00367EC5" w:rsidP="00B76DBA">
            <w:pPr>
              <w:rPr>
                <w:sz w:val="22"/>
              </w:rPr>
            </w:pPr>
            <w:r w:rsidRPr="006D534F">
              <w:rPr>
                <w:sz w:val="22"/>
              </w:rPr>
              <w:lastRenderedPageBreak/>
              <w:t>Gevinsteier(e)</w:t>
            </w:r>
          </w:p>
          <w:p w14:paraId="570C8B99" w14:textId="2D7134BB" w:rsidR="000D28D1" w:rsidRPr="006D534F" w:rsidRDefault="00726E11" w:rsidP="00B76DBA">
            <w:pPr>
              <w:rPr>
                <w:sz w:val="22"/>
              </w:rPr>
            </w:pPr>
            <w:r>
              <w:rPr>
                <w:rFonts w:cs="Arial"/>
                <w:color w:val="333333"/>
                <w:sz w:val="22"/>
                <w:shd w:val="clear" w:color="auto" w:fill="FFFFFF"/>
              </w:rPr>
              <w:t>(di</w:t>
            </w:r>
            <w:r w:rsidR="006D48EE" w:rsidRPr="006D534F">
              <w:rPr>
                <w:rFonts w:cs="Arial"/>
                <w:color w:val="333333"/>
                <w:sz w:val="22"/>
                <w:shd w:val="clear" w:color="auto" w:fill="FFFFFF"/>
              </w:rPr>
              <w:t>stribuert ansvar for sin del av gevinstene</w:t>
            </w:r>
            <w:r>
              <w:rPr>
                <w:rFonts w:cs="Arial"/>
                <w:color w:val="333333"/>
                <w:sz w:val="22"/>
                <w:shd w:val="clear" w:color="auto" w:fill="FFFFFF"/>
              </w:rPr>
              <w:t>)</w:t>
            </w:r>
          </w:p>
        </w:tc>
        <w:tc>
          <w:tcPr>
            <w:tcW w:w="3544" w:type="dxa"/>
          </w:tcPr>
          <w:p w14:paraId="06FC0350" w14:textId="0E748A30" w:rsidR="000D28D1" w:rsidRPr="006D534F" w:rsidRDefault="00DD235A" w:rsidP="0048125C">
            <w:pPr>
              <w:pStyle w:val="ListParagraph"/>
              <w:numPr>
                <w:ilvl w:val="0"/>
                <w:numId w:val="6"/>
              </w:numPr>
              <w:rPr>
                <w:color w:val="7F7F7F" w:themeColor="text1" w:themeTint="80"/>
                <w:sz w:val="22"/>
              </w:rPr>
            </w:pPr>
            <w:r w:rsidRPr="006D534F">
              <w:rPr>
                <w:rFonts w:cs="Arial"/>
                <w:color w:val="7F7F7F" w:themeColor="text1" w:themeTint="80"/>
                <w:sz w:val="22"/>
                <w:shd w:val="clear" w:color="auto" w:fill="FFFFFF"/>
              </w:rPr>
              <w:t>være gevinstansvarliges «forlengede arm» og lokale støttespiller</w:t>
            </w:r>
          </w:p>
        </w:tc>
        <w:tc>
          <w:tcPr>
            <w:tcW w:w="1701" w:type="dxa"/>
          </w:tcPr>
          <w:p w14:paraId="0D17B7BB" w14:textId="77777777" w:rsidR="000D28D1" w:rsidRPr="00BC2A05" w:rsidRDefault="000D28D1" w:rsidP="00B76DBA">
            <w:pPr>
              <w:rPr>
                <w:color w:val="000000" w:themeColor="text1"/>
              </w:rPr>
            </w:pPr>
          </w:p>
        </w:tc>
        <w:tc>
          <w:tcPr>
            <w:tcW w:w="1837" w:type="dxa"/>
          </w:tcPr>
          <w:p w14:paraId="61F04617" w14:textId="77777777" w:rsidR="000D28D1" w:rsidRPr="00BC2A05" w:rsidRDefault="000D28D1" w:rsidP="00B76DBA">
            <w:pPr>
              <w:rPr>
                <w:color w:val="000000" w:themeColor="text1"/>
              </w:rPr>
            </w:pPr>
          </w:p>
        </w:tc>
      </w:tr>
    </w:tbl>
    <w:p w14:paraId="4C08D774" w14:textId="77777777" w:rsidR="00E4075E" w:rsidRDefault="00E4075E" w:rsidP="00331302">
      <w:pPr>
        <w:rPr>
          <w:b/>
          <w:bCs/>
        </w:rPr>
      </w:pPr>
    </w:p>
    <w:p w14:paraId="5EF0C753" w14:textId="3D3B1971" w:rsidR="00BB67F4" w:rsidRPr="00331302" w:rsidRDefault="000F51D4" w:rsidP="00103579">
      <w:pPr>
        <w:pStyle w:val="Heading2"/>
        <w:keepLines w:val="0"/>
        <w:spacing w:before="0" w:line="240" w:lineRule="auto"/>
        <w:ind w:left="567" w:hanging="567"/>
      </w:pPr>
      <w:bookmarkStart w:id="32" w:name="_Toc160114034"/>
      <w:r w:rsidRPr="00331302">
        <w:t>Referansegruppe (hvis relevant)</w:t>
      </w:r>
      <w:bookmarkEnd w:id="32"/>
    </w:p>
    <w:p w14:paraId="61030C6E" w14:textId="1F6BBA2C" w:rsidR="00480AF0" w:rsidRPr="002C54D0" w:rsidRDefault="00480AF0" w:rsidP="002C54D0">
      <w:pPr>
        <w:tabs>
          <w:tab w:val="left" w:pos="1440"/>
        </w:tabs>
        <w:spacing w:after="0" w:line="276" w:lineRule="auto"/>
        <w:ind w:right="363"/>
        <w:rPr>
          <w:color w:val="808080" w:themeColor="background1" w:themeShade="80"/>
          <w:sz w:val="22"/>
        </w:rPr>
      </w:pPr>
      <w:r w:rsidRPr="002C54D0">
        <w:rPr>
          <w:color w:val="808080" w:themeColor="background1" w:themeShade="80"/>
          <w:sz w:val="22"/>
        </w:rPr>
        <w:t>Beskriv</w:t>
      </w:r>
      <w:r w:rsidR="00E9370D" w:rsidRPr="002C54D0">
        <w:rPr>
          <w:color w:val="808080" w:themeColor="background1" w:themeShade="80"/>
          <w:sz w:val="22"/>
        </w:rPr>
        <w:t xml:space="preserve"> </w:t>
      </w:r>
      <w:r w:rsidR="00DE2236" w:rsidRPr="002C54D0">
        <w:rPr>
          <w:color w:val="808080" w:themeColor="background1" w:themeShade="80"/>
          <w:sz w:val="22"/>
        </w:rPr>
        <w:t>eventuelt behovet for en referansegruppe, og hvem som bør delta</w:t>
      </w:r>
      <w:r w:rsidRPr="002C54D0">
        <w:rPr>
          <w:color w:val="808080" w:themeColor="background1" w:themeShade="80"/>
          <w:sz w:val="22"/>
        </w:rPr>
        <w:t>.</w:t>
      </w:r>
      <w:r w:rsidR="00DE2236" w:rsidRPr="002C54D0">
        <w:rPr>
          <w:color w:val="808080" w:themeColor="background1" w:themeShade="80"/>
          <w:sz w:val="22"/>
        </w:rPr>
        <w:t xml:space="preserve"> En referansegruppe er rådgive</w:t>
      </w:r>
      <w:r w:rsidR="0068227A" w:rsidRPr="002C54D0">
        <w:rPr>
          <w:color w:val="808080" w:themeColor="background1" w:themeShade="80"/>
          <w:sz w:val="22"/>
        </w:rPr>
        <w:t>n</w:t>
      </w:r>
      <w:r w:rsidR="00DE2236" w:rsidRPr="002C54D0">
        <w:rPr>
          <w:color w:val="808080" w:themeColor="background1" w:themeShade="80"/>
          <w:sz w:val="22"/>
        </w:rPr>
        <w:t>de</w:t>
      </w:r>
      <w:r w:rsidR="00F20FA6" w:rsidRPr="002C54D0">
        <w:rPr>
          <w:color w:val="808080" w:themeColor="background1" w:themeShade="80"/>
          <w:sz w:val="22"/>
        </w:rPr>
        <w:t xml:space="preserve"> og kan bidra med ekspertise og innspill</w:t>
      </w:r>
      <w:r w:rsidR="00DE2236" w:rsidRPr="002C54D0">
        <w:rPr>
          <w:color w:val="808080" w:themeColor="background1" w:themeShade="80"/>
          <w:sz w:val="22"/>
        </w:rPr>
        <w:t>, men ha</w:t>
      </w:r>
      <w:r w:rsidR="0068227A" w:rsidRPr="002C54D0">
        <w:rPr>
          <w:color w:val="808080" w:themeColor="background1" w:themeShade="80"/>
          <w:sz w:val="22"/>
        </w:rPr>
        <w:t>r ingen mandat i prosjektet</w:t>
      </w:r>
      <w:r w:rsidR="00F20FA6" w:rsidRPr="002C54D0">
        <w:rPr>
          <w:color w:val="808080" w:themeColor="background1" w:themeShade="80"/>
          <w:sz w:val="22"/>
        </w:rPr>
        <w:t>.</w:t>
      </w:r>
    </w:p>
    <w:p w14:paraId="351332FE" w14:textId="77777777" w:rsidR="000F51D4" w:rsidRPr="00BC2A05" w:rsidRDefault="000F51D4" w:rsidP="000F51D4">
      <w:pPr>
        <w:rPr>
          <w:color w:val="000000" w:themeColor="text1"/>
        </w:rPr>
      </w:pPr>
    </w:p>
    <w:p w14:paraId="18E1D697" w14:textId="0C3FAFAD" w:rsidR="005121B6" w:rsidRPr="00331302" w:rsidRDefault="005121B6" w:rsidP="00103579">
      <w:pPr>
        <w:pStyle w:val="Heading2"/>
        <w:keepLines w:val="0"/>
        <w:spacing w:before="0" w:line="240" w:lineRule="auto"/>
        <w:ind w:left="567" w:hanging="567"/>
      </w:pPr>
      <w:bookmarkStart w:id="33" w:name="_Toc160114035"/>
      <w:r w:rsidRPr="00331302">
        <w:t>Prosjek</w:t>
      </w:r>
      <w:r w:rsidR="00D51BE4" w:rsidRPr="00331302">
        <w:t>tgruppe</w:t>
      </w:r>
      <w:bookmarkEnd w:id="33"/>
    </w:p>
    <w:p w14:paraId="4A291008" w14:textId="02C57E48" w:rsidR="0039357D" w:rsidRDefault="00B94D11" w:rsidP="002C54D0">
      <w:pPr>
        <w:tabs>
          <w:tab w:val="left" w:pos="1440"/>
        </w:tabs>
        <w:spacing w:after="0" w:line="276" w:lineRule="auto"/>
        <w:ind w:right="363"/>
        <w:rPr>
          <w:color w:val="808080" w:themeColor="background1" w:themeShade="80"/>
          <w:sz w:val="22"/>
        </w:rPr>
      </w:pPr>
      <w:r w:rsidRPr="002C54D0">
        <w:rPr>
          <w:color w:val="808080" w:themeColor="background1" w:themeShade="80"/>
          <w:sz w:val="22"/>
        </w:rPr>
        <w:t>Beskriv hvem som bør delta i prosjekt</w:t>
      </w:r>
      <w:r w:rsidR="00D51BE4" w:rsidRPr="002C54D0">
        <w:rPr>
          <w:color w:val="808080" w:themeColor="background1" w:themeShade="80"/>
          <w:sz w:val="22"/>
        </w:rPr>
        <w:t>gruppen</w:t>
      </w:r>
      <w:r w:rsidRPr="002C54D0">
        <w:rPr>
          <w:color w:val="808080" w:themeColor="background1" w:themeShade="80"/>
          <w:sz w:val="22"/>
        </w:rPr>
        <w:t xml:space="preserve"> og </w:t>
      </w:r>
      <w:r w:rsidR="009A7143" w:rsidRPr="002C54D0">
        <w:rPr>
          <w:color w:val="808080" w:themeColor="background1" w:themeShade="80"/>
          <w:sz w:val="22"/>
        </w:rPr>
        <w:t xml:space="preserve">forventet belastning i de ulike fasene. </w:t>
      </w:r>
      <w:r w:rsidR="00D51BE4" w:rsidRPr="002C54D0">
        <w:rPr>
          <w:color w:val="808080" w:themeColor="background1" w:themeShade="80"/>
          <w:sz w:val="22"/>
        </w:rPr>
        <w:t>Slett og legg til rader ved behov.</w:t>
      </w:r>
      <w:r w:rsidR="0039357D" w:rsidRPr="002C54D0">
        <w:rPr>
          <w:color w:val="808080" w:themeColor="background1" w:themeShade="80"/>
          <w:sz w:val="22"/>
        </w:rPr>
        <w:t xml:space="preserve"> Dersom relevant, beskriv behov for annen støtte og kompetanse utenfor prosjektgruppen, samt hvordan prosjektet vil sikre seg tilgang til denne kompetansen.  </w:t>
      </w:r>
    </w:p>
    <w:p w14:paraId="152A2E36" w14:textId="77777777" w:rsidR="00726E11" w:rsidRPr="002C54D0" w:rsidRDefault="00726E11" w:rsidP="002C54D0">
      <w:pPr>
        <w:tabs>
          <w:tab w:val="left" w:pos="1440"/>
        </w:tabs>
        <w:spacing w:after="0" w:line="276" w:lineRule="auto"/>
        <w:ind w:right="363"/>
        <w:rPr>
          <w:color w:val="808080" w:themeColor="background1" w:themeShade="80"/>
          <w:sz w:val="22"/>
        </w:rPr>
      </w:pPr>
    </w:p>
    <w:tbl>
      <w:tblPr>
        <w:tblStyle w:val="TableGrid"/>
        <w:tblW w:w="9204" w:type="dxa"/>
        <w:tblLayout w:type="fixed"/>
        <w:tblLook w:val="04A0" w:firstRow="1" w:lastRow="0" w:firstColumn="1" w:lastColumn="0" w:noHBand="0" w:noVBand="1"/>
      </w:tblPr>
      <w:tblGrid>
        <w:gridCol w:w="1555"/>
        <w:gridCol w:w="2268"/>
        <w:gridCol w:w="1701"/>
        <w:gridCol w:w="1275"/>
        <w:gridCol w:w="2405"/>
      </w:tblGrid>
      <w:tr w:rsidR="0011742B" w:rsidRPr="006D05E1" w14:paraId="0D02A3DD" w14:textId="2D20CF92" w:rsidTr="0048125C">
        <w:tc>
          <w:tcPr>
            <w:tcW w:w="1555" w:type="dxa"/>
          </w:tcPr>
          <w:p w14:paraId="60596D03" w14:textId="77777777" w:rsidR="004E7070" w:rsidRDefault="0011742B" w:rsidP="004E7070">
            <w:pPr>
              <w:rPr>
                <w:b/>
                <w:bCs/>
              </w:rPr>
            </w:pPr>
            <w:r>
              <w:rPr>
                <w:b/>
                <w:bCs/>
              </w:rPr>
              <w:t>Rolle/</w:t>
            </w:r>
          </w:p>
          <w:p w14:paraId="357C1E59" w14:textId="15C276EF" w:rsidR="0011742B" w:rsidRPr="006D05E1" w:rsidRDefault="0011742B" w:rsidP="004E7070">
            <w:pPr>
              <w:rPr>
                <w:b/>
                <w:bCs/>
                <w:sz w:val="28"/>
              </w:rPr>
            </w:pPr>
            <w:r>
              <w:rPr>
                <w:b/>
                <w:bCs/>
              </w:rPr>
              <w:t>kompetanse</w:t>
            </w:r>
          </w:p>
        </w:tc>
        <w:tc>
          <w:tcPr>
            <w:tcW w:w="2268" w:type="dxa"/>
          </w:tcPr>
          <w:p w14:paraId="056BF9E1" w14:textId="5ACFD92A" w:rsidR="0011742B" w:rsidRDefault="0011742B" w:rsidP="00B76DBA">
            <w:pPr>
              <w:rPr>
                <w:b/>
                <w:bCs/>
              </w:rPr>
            </w:pPr>
            <w:r>
              <w:rPr>
                <w:b/>
                <w:bCs/>
              </w:rPr>
              <w:t>Ansvar</w:t>
            </w:r>
          </w:p>
        </w:tc>
        <w:tc>
          <w:tcPr>
            <w:tcW w:w="1701" w:type="dxa"/>
          </w:tcPr>
          <w:p w14:paraId="59D78194" w14:textId="27305CFC" w:rsidR="0011742B" w:rsidRPr="006D05E1" w:rsidRDefault="0011742B" w:rsidP="00B76DBA">
            <w:pPr>
              <w:rPr>
                <w:b/>
                <w:bCs/>
                <w:sz w:val="28"/>
              </w:rPr>
            </w:pPr>
            <w:r>
              <w:rPr>
                <w:b/>
                <w:bCs/>
              </w:rPr>
              <w:t>Navn</w:t>
            </w:r>
          </w:p>
        </w:tc>
        <w:tc>
          <w:tcPr>
            <w:tcW w:w="1275" w:type="dxa"/>
          </w:tcPr>
          <w:p w14:paraId="3B92E25B" w14:textId="170B641B" w:rsidR="0011742B" w:rsidRPr="006D05E1" w:rsidRDefault="0011742B" w:rsidP="00B76DBA">
            <w:pPr>
              <w:rPr>
                <w:b/>
                <w:bCs/>
                <w:sz w:val="28"/>
              </w:rPr>
            </w:pPr>
            <w:r>
              <w:rPr>
                <w:b/>
                <w:bCs/>
              </w:rPr>
              <w:t>Enhet</w:t>
            </w:r>
          </w:p>
        </w:tc>
        <w:tc>
          <w:tcPr>
            <w:tcW w:w="2405" w:type="dxa"/>
          </w:tcPr>
          <w:p w14:paraId="5EC7CF02" w14:textId="18C79871" w:rsidR="0011742B" w:rsidRDefault="0011742B" w:rsidP="00B76DBA">
            <w:pPr>
              <w:rPr>
                <w:b/>
                <w:bCs/>
              </w:rPr>
            </w:pPr>
            <w:r>
              <w:rPr>
                <w:b/>
                <w:bCs/>
              </w:rPr>
              <w:t>Belastning</w:t>
            </w:r>
          </w:p>
        </w:tc>
      </w:tr>
      <w:tr w:rsidR="0011742B" w14:paraId="2BE5C13A" w14:textId="2F8E9575" w:rsidTr="0048125C">
        <w:tc>
          <w:tcPr>
            <w:tcW w:w="1555" w:type="dxa"/>
          </w:tcPr>
          <w:p w14:paraId="7F42112B" w14:textId="3AD7D929" w:rsidR="0011742B" w:rsidRPr="00726E11" w:rsidRDefault="0011742B" w:rsidP="00C93964">
            <w:pPr>
              <w:rPr>
                <w:sz w:val="22"/>
              </w:rPr>
            </w:pPr>
            <w:r w:rsidRPr="00726E11">
              <w:rPr>
                <w:sz w:val="22"/>
              </w:rPr>
              <w:t>Prosjektleder</w:t>
            </w:r>
          </w:p>
        </w:tc>
        <w:tc>
          <w:tcPr>
            <w:tcW w:w="2268" w:type="dxa"/>
          </w:tcPr>
          <w:p w14:paraId="4F20A824" w14:textId="6F0743E6" w:rsidR="0011742B" w:rsidRPr="00726E11" w:rsidRDefault="0071790C" w:rsidP="00B76DBA">
            <w:pPr>
              <w:rPr>
                <w:color w:val="7F7F7F" w:themeColor="text1" w:themeTint="80"/>
                <w:sz w:val="22"/>
              </w:rPr>
            </w:pPr>
            <w:r w:rsidRPr="00726E11">
              <w:rPr>
                <w:color w:val="7F7F7F" w:themeColor="text1" w:themeTint="80"/>
                <w:sz w:val="22"/>
              </w:rPr>
              <w:t>Lede prosjektet fra dag til dag</w:t>
            </w:r>
          </w:p>
        </w:tc>
        <w:tc>
          <w:tcPr>
            <w:tcW w:w="1701" w:type="dxa"/>
          </w:tcPr>
          <w:p w14:paraId="3A4F63F8" w14:textId="0E82E890" w:rsidR="0011742B" w:rsidRPr="00726E11" w:rsidRDefault="0011742B" w:rsidP="00B76DBA">
            <w:pPr>
              <w:rPr>
                <w:color w:val="000000" w:themeColor="text1"/>
                <w:sz w:val="22"/>
              </w:rPr>
            </w:pPr>
          </w:p>
        </w:tc>
        <w:tc>
          <w:tcPr>
            <w:tcW w:w="1275" w:type="dxa"/>
          </w:tcPr>
          <w:p w14:paraId="12BB061A" w14:textId="77777777" w:rsidR="0011742B" w:rsidRPr="00726E11" w:rsidRDefault="0011742B" w:rsidP="00B76DBA">
            <w:pPr>
              <w:rPr>
                <w:color w:val="000000" w:themeColor="text1"/>
                <w:sz w:val="22"/>
              </w:rPr>
            </w:pPr>
          </w:p>
        </w:tc>
        <w:tc>
          <w:tcPr>
            <w:tcW w:w="2405" w:type="dxa"/>
          </w:tcPr>
          <w:p w14:paraId="0C086E5E" w14:textId="07740EF2" w:rsidR="0011742B" w:rsidRPr="00726E11" w:rsidRDefault="0011742B" w:rsidP="00A10ADE">
            <w:pPr>
              <w:pStyle w:val="Hjelpetekst"/>
              <w:rPr>
                <w:color w:val="auto"/>
                <w:sz w:val="22"/>
              </w:rPr>
            </w:pPr>
            <w:r w:rsidRPr="00726E11">
              <w:rPr>
                <w:color w:val="auto"/>
                <w:sz w:val="22"/>
              </w:rPr>
              <w:t>xx % gjennom hele prosjektet</w:t>
            </w:r>
          </w:p>
        </w:tc>
      </w:tr>
      <w:tr w:rsidR="0011742B" w14:paraId="69DBC635" w14:textId="7F04D38A" w:rsidTr="0048125C">
        <w:tc>
          <w:tcPr>
            <w:tcW w:w="1555" w:type="dxa"/>
          </w:tcPr>
          <w:p w14:paraId="3A46887B" w14:textId="3F178A10" w:rsidR="0011742B" w:rsidRPr="00726E11" w:rsidRDefault="0011742B" w:rsidP="00B76DBA">
            <w:pPr>
              <w:rPr>
                <w:sz w:val="22"/>
              </w:rPr>
            </w:pPr>
            <w:r w:rsidRPr="00726E11">
              <w:rPr>
                <w:sz w:val="22"/>
              </w:rPr>
              <w:t xml:space="preserve">Ansvarlig arkitekt </w:t>
            </w:r>
          </w:p>
        </w:tc>
        <w:tc>
          <w:tcPr>
            <w:tcW w:w="2268" w:type="dxa"/>
          </w:tcPr>
          <w:p w14:paraId="0C35638A" w14:textId="451117DC" w:rsidR="0011742B" w:rsidRPr="00726E11" w:rsidRDefault="007134D7" w:rsidP="00B76DBA">
            <w:pPr>
              <w:rPr>
                <w:color w:val="7F7F7F" w:themeColor="text1" w:themeTint="80"/>
                <w:sz w:val="22"/>
                <w:lang w:val="nn-NO"/>
              </w:rPr>
            </w:pPr>
            <w:proofErr w:type="spellStart"/>
            <w:r w:rsidRPr="00726E11">
              <w:rPr>
                <w:color w:val="7F7F7F" w:themeColor="text1" w:themeTint="80"/>
                <w:sz w:val="22"/>
                <w:lang w:val="nn-NO"/>
              </w:rPr>
              <w:t>Håndte</w:t>
            </w:r>
            <w:r w:rsidR="0071790C" w:rsidRPr="00726E11">
              <w:rPr>
                <w:color w:val="7F7F7F" w:themeColor="text1" w:themeTint="80"/>
                <w:sz w:val="22"/>
                <w:lang w:val="nn-NO"/>
              </w:rPr>
              <w:t>re</w:t>
            </w:r>
            <w:proofErr w:type="spellEnd"/>
            <w:r w:rsidRPr="00726E11">
              <w:rPr>
                <w:color w:val="7F7F7F" w:themeColor="text1" w:themeTint="80"/>
                <w:sz w:val="22"/>
                <w:lang w:val="nn-NO"/>
              </w:rPr>
              <w:t xml:space="preserve"> arkitektur-</w:t>
            </w:r>
            <w:proofErr w:type="spellStart"/>
            <w:r w:rsidRPr="00726E11">
              <w:rPr>
                <w:color w:val="7F7F7F" w:themeColor="text1" w:themeTint="80"/>
                <w:sz w:val="22"/>
                <w:lang w:val="nn-NO"/>
              </w:rPr>
              <w:t>vurderinger</w:t>
            </w:r>
            <w:proofErr w:type="spellEnd"/>
            <w:r w:rsidRPr="00726E11">
              <w:rPr>
                <w:color w:val="7F7F7F" w:themeColor="text1" w:themeTint="80"/>
                <w:sz w:val="22"/>
                <w:lang w:val="nn-NO"/>
              </w:rPr>
              <w:t xml:space="preserve"> og koordiner</w:t>
            </w:r>
            <w:r w:rsidR="0071790C" w:rsidRPr="00726E11">
              <w:rPr>
                <w:color w:val="7F7F7F" w:themeColor="text1" w:themeTint="80"/>
                <w:sz w:val="22"/>
                <w:lang w:val="nn-NO"/>
              </w:rPr>
              <w:t xml:space="preserve">e </w:t>
            </w:r>
            <w:r w:rsidRPr="00726E11">
              <w:rPr>
                <w:color w:val="7F7F7F" w:themeColor="text1" w:themeTint="80"/>
                <w:sz w:val="22"/>
                <w:lang w:val="nn-NO"/>
              </w:rPr>
              <w:t>mot arkitekturteamet</w:t>
            </w:r>
          </w:p>
        </w:tc>
        <w:tc>
          <w:tcPr>
            <w:tcW w:w="1701" w:type="dxa"/>
          </w:tcPr>
          <w:p w14:paraId="0556298F" w14:textId="7D85AC71" w:rsidR="0011742B" w:rsidRPr="00726E11" w:rsidRDefault="0011742B" w:rsidP="00B76DBA">
            <w:pPr>
              <w:rPr>
                <w:color w:val="000000" w:themeColor="text1"/>
                <w:sz w:val="22"/>
                <w:lang w:val="nn-NO"/>
              </w:rPr>
            </w:pPr>
          </w:p>
        </w:tc>
        <w:tc>
          <w:tcPr>
            <w:tcW w:w="1275" w:type="dxa"/>
          </w:tcPr>
          <w:p w14:paraId="5584FC9C" w14:textId="77777777" w:rsidR="0011742B" w:rsidRPr="00726E11" w:rsidRDefault="0011742B" w:rsidP="00B76DBA">
            <w:pPr>
              <w:rPr>
                <w:color w:val="000000" w:themeColor="text1"/>
                <w:sz w:val="22"/>
                <w:lang w:val="nn-NO"/>
              </w:rPr>
            </w:pPr>
          </w:p>
        </w:tc>
        <w:tc>
          <w:tcPr>
            <w:tcW w:w="2405" w:type="dxa"/>
          </w:tcPr>
          <w:p w14:paraId="3B1B57C0" w14:textId="1DE11591" w:rsidR="0011742B" w:rsidRPr="00726E11" w:rsidRDefault="0011742B" w:rsidP="00A10ADE">
            <w:pPr>
              <w:pStyle w:val="Hjelpetekst"/>
              <w:rPr>
                <w:color w:val="auto"/>
                <w:sz w:val="22"/>
              </w:rPr>
            </w:pPr>
            <w:r w:rsidRPr="00726E11">
              <w:rPr>
                <w:color w:val="auto"/>
                <w:sz w:val="22"/>
              </w:rPr>
              <w:t>xx % i planleggingsfasen</w:t>
            </w:r>
          </w:p>
          <w:p w14:paraId="77346238" w14:textId="52E7F4A8" w:rsidR="0011742B" w:rsidRPr="00726E11" w:rsidRDefault="0011742B" w:rsidP="00A10ADE">
            <w:pPr>
              <w:pStyle w:val="Hjelpetekst"/>
              <w:rPr>
                <w:color w:val="auto"/>
                <w:sz w:val="22"/>
              </w:rPr>
            </w:pPr>
            <w:r w:rsidRPr="00726E11">
              <w:rPr>
                <w:color w:val="auto"/>
                <w:sz w:val="22"/>
              </w:rPr>
              <w:t>xx % i gjennomføringsfasen</w:t>
            </w:r>
          </w:p>
        </w:tc>
      </w:tr>
      <w:tr w:rsidR="001B048A" w14:paraId="3FFF62CF" w14:textId="77777777" w:rsidTr="0048125C">
        <w:tc>
          <w:tcPr>
            <w:tcW w:w="1555" w:type="dxa"/>
          </w:tcPr>
          <w:p w14:paraId="5856626E" w14:textId="31ECC2E2" w:rsidR="001B048A" w:rsidRPr="00726E11" w:rsidRDefault="001B048A" w:rsidP="001B048A">
            <w:pPr>
              <w:rPr>
                <w:sz w:val="22"/>
              </w:rPr>
            </w:pPr>
            <w:r w:rsidRPr="00726E11">
              <w:rPr>
                <w:sz w:val="22"/>
              </w:rPr>
              <w:t>Produkteier</w:t>
            </w:r>
          </w:p>
        </w:tc>
        <w:tc>
          <w:tcPr>
            <w:tcW w:w="2268" w:type="dxa"/>
          </w:tcPr>
          <w:p w14:paraId="0C071E81" w14:textId="0917E48D" w:rsidR="001B048A" w:rsidRPr="00726E11" w:rsidRDefault="009B57BF" w:rsidP="001B048A">
            <w:pPr>
              <w:rPr>
                <w:color w:val="7F7F7F" w:themeColor="text1" w:themeTint="80"/>
                <w:sz w:val="22"/>
              </w:rPr>
            </w:pPr>
            <w:r w:rsidRPr="00726E11">
              <w:rPr>
                <w:rFonts w:cs="Arial"/>
                <w:color w:val="7F7F7F" w:themeColor="text1" w:themeTint="80"/>
                <w:sz w:val="22"/>
                <w:shd w:val="clear" w:color="auto" w:fill="FFFFFF"/>
              </w:rPr>
              <w:t xml:space="preserve">Vite og kommunisere </w:t>
            </w:r>
            <w:r w:rsidRPr="00726E11">
              <w:rPr>
                <w:rStyle w:val="Strong"/>
                <w:rFonts w:cs="Arial"/>
                <w:b w:val="0"/>
                <w:bCs w:val="0"/>
                <w:color w:val="7F7F7F" w:themeColor="text1" w:themeTint="80"/>
                <w:sz w:val="22"/>
              </w:rPr>
              <w:t>hva</w:t>
            </w:r>
            <w:r w:rsidRPr="00726E11">
              <w:rPr>
                <w:rStyle w:val="Strong"/>
                <w:rFonts w:cs="Arial"/>
                <w:color w:val="7F7F7F" w:themeColor="text1" w:themeTint="80"/>
                <w:sz w:val="22"/>
              </w:rPr>
              <w:t xml:space="preserve"> </w:t>
            </w:r>
            <w:r w:rsidRPr="00726E11">
              <w:rPr>
                <w:rFonts w:cs="Arial"/>
                <w:color w:val="7F7F7F" w:themeColor="text1" w:themeTint="80"/>
                <w:sz w:val="22"/>
                <w:shd w:val="clear" w:color="auto" w:fill="FFFFFF"/>
              </w:rPr>
              <w:t xml:space="preserve">som skal utvikles, </w:t>
            </w:r>
            <w:r w:rsidRPr="00726E11">
              <w:rPr>
                <w:rStyle w:val="Strong"/>
                <w:rFonts w:cs="Arial"/>
                <w:b w:val="0"/>
                <w:bCs w:val="0"/>
                <w:color w:val="7F7F7F" w:themeColor="text1" w:themeTint="80"/>
                <w:sz w:val="22"/>
              </w:rPr>
              <w:t>hvorfor</w:t>
            </w:r>
            <w:r w:rsidRPr="00726E11">
              <w:rPr>
                <w:rStyle w:val="Strong"/>
                <w:rFonts w:cs="Arial"/>
                <w:color w:val="7F7F7F" w:themeColor="text1" w:themeTint="80"/>
                <w:sz w:val="22"/>
              </w:rPr>
              <w:t xml:space="preserve"> </w:t>
            </w:r>
            <w:r w:rsidRPr="00726E11">
              <w:rPr>
                <w:rFonts w:cs="Arial"/>
                <w:color w:val="7F7F7F" w:themeColor="text1" w:themeTint="80"/>
                <w:sz w:val="22"/>
                <w:shd w:val="clear" w:color="auto" w:fill="FFFFFF"/>
              </w:rPr>
              <w:t xml:space="preserve">det skal utvikles og i </w:t>
            </w:r>
            <w:r w:rsidRPr="00726E11">
              <w:rPr>
                <w:rStyle w:val="Strong"/>
                <w:rFonts w:cs="Arial"/>
                <w:b w:val="0"/>
                <w:bCs w:val="0"/>
                <w:color w:val="7F7F7F" w:themeColor="text1" w:themeTint="80"/>
                <w:sz w:val="22"/>
              </w:rPr>
              <w:t>hvilken rekkefølge</w:t>
            </w:r>
            <w:r w:rsidRPr="00726E11">
              <w:rPr>
                <w:rStyle w:val="Strong"/>
                <w:rFonts w:cs="Arial"/>
                <w:color w:val="7F7F7F" w:themeColor="text1" w:themeTint="80"/>
                <w:sz w:val="22"/>
              </w:rPr>
              <w:t xml:space="preserve"> </w:t>
            </w:r>
            <w:r w:rsidRPr="00726E11">
              <w:rPr>
                <w:rFonts w:cs="Arial"/>
                <w:color w:val="7F7F7F" w:themeColor="text1" w:themeTint="80"/>
                <w:sz w:val="22"/>
                <w:shd w:val="clear" w:color="auto" w:fill="FFFFFF"/>
              </w:rPr>
              <w:t>det bør utvikles.</w:t>
            </w:r>
          </w:p>
        </w:tc>
        <w:tc>
          <w:tcPr>
            <w:tcW w:w="1701" w:type="dxa"/>
          </w:tcPr>
          <w:p w14:paraId="050AEFE1" w14:textId="6DE1D722" w:rsidR="001B048A" w:rsidRPr="00726E11" w:rsidRDefault="001B048A" w:rsidP="001B048A">
            <w:pPr>
              <w:rPr>
                <w:color w:val="000000" w:themeColor="text1"/>
                <w:sz w:val="22"/>
              </w:rPr>
            </w:pPr>
          </w:p>
        </w:tc>
        <w:tc>
          <w:tcPr>
            <w:tcW w:w="1275" w:type="dxa"/>
          </w:tcPr>
          <w:p w14:paraId="0FA13D05" w14:textId="77777777" w:rsidR="001B048A" w:rsidRPr="00726E11" w:rsidRDefault="001B048A" w:rsidP="001B048A">
            <w:pPr>
              <w:rPr>
                <w:color w:val="000000" w:themeColor="text1"/>
                <w:sz w:val="22"/>
              </w:rPr>
            </w:pPr>
          </w:p>
        </w:tc>
        <w:tc>
          <w:tcPr>
            <w:tcW w:w="2405" w:type="dxa"/>
          </w:tcPr>
          <w:p w14:paraId="3FE40835" w14:textId="77777777" w:rsidR="001B048A" w:rsidRPr="00726E11" w:rsidRDefault="001B048A" w:rsidP="001B048A">
            <w:pPr>
              <w:pStyle w:val="Hjelpetekst"/>
              <w:rPr>
                <w:color w:val="auto"/>
                <w:sz w:val="22"/>
              </w:rPr>
            </w:pPr>
            <w:r w:rsidRPr="00726E11">
              <w:rPr>
                <w:color w:val="auto"/>
                <w:sz w:val="22"/>
              </w:rPr>
              <w:t>xx % i planleggingsfasen</w:t>
            </w:r>
          </w:p>
          <w:p w14:paraId="37AE97B9" w14:textId="2A1BA1F0" w:rsidR="001B048A" w:rsidRPr="00726E11" w:rsidRDefault="001B048A" w:rsidP="001B048A">
            <w:pPr>
              <w:pStyle w:val="Hjelpetekst"/>
              <w:rPr>
                <w:color w:val="auto"/>
                <w:sz w:val="22"/>
              </w:rPr>
            </w:pPr>
            <w:r w:rsidRPr="00726E11">
              <w:rPr>
                <w:color w:val="auto"/>
                <w:sz w:val="22"/>
              </w:rPr>
              <w:t>xx % i gjennomføringsfasen</w:t>
            </w:r>
          </w:p>
        </w:tc>
      </w:tr>
      <w:tr w:rsidR="001B048A" w14:paraId="78D7168B" w14:textId="77777777" w:rsidTr="0048125C">
        <w:tc>
          <w:tcPr>
            <w:tcW w:w="1555" w:type="dxa"/>
          </w:tcPr>
          <w:p w14:paraId="64C05E80" w14:textId="62FD2593" w:rsidR="001B048A" w:rsidRPr="00726E11" w:rsidRDefault="001B048A" w:rsidP="001B048A">
            <w:pPr>
              <w:rPr>
                <w:sz w:val="22"/>
              </w:rPr>
            </w:pPr>
            <w:r w:rsidRPr="00726E11">
              <w:rPr>
                <w:sz w:val="22"/>
              </w:rPr>
              <w:t>Utvikler</w:t>
            </w:r>
          </w:p>
        </w:tc>
        <w:tc>
          <w:tcPr>
            <w:tcW w:w="2268" w:type="dxa"/>
          </w:tcPr>
          <w:p w14:paraId="20BFC159" w14:textId="57133369" w:rsidR="001B048A" w:rsidRPr="00726E11" w:rsidRDefault="00BA535B" w:rsidP="001B048A">
            <w:pPr>
              <w:rPr>
                <w:color w:val="7F7F7F" w:themeColor="text1" w:themeTint="80"/>
                <w:sz w:val="22"/>
              </w:rPr>
            </w:pPr>
            <w:r w:rsidRPr="00726E11">
              <w:rPr>
                <w:color w:val="7F7F7F" w:themeColor="text1" w:themeTint="80"/>
                <w:sz w:val="22"/>
              </w:rPr>
              <w:t>Utvikle teknisk løsning</w:t>
            </w:r>
          </w:p>
        </w:tc>
        <w:tc>
          <w:tcPr>
            <w:tcW w:w="1701" w:type="dxa"/>
          </w:tcPr>
          <w:p w14:paraId="42F63861" w14:textId="166AF82E" w:rsidR="001B048A" w:rsidRPr="00726E11" w:rsidRDefault="001B048A" w:rsidP="001B048A">
            <w:pPr>
              <w:rPr>
                <w:color w:val="000000" w:themeColor="text1"/>
                <w:sz w:val="22"/>
              </w:rPr>
            </w:pPr>
          </w:p>
        </w:tc>
        <w:tc>
          <w:tcPr>
            <w:tcW w:w="1275" w:type="dxa"/>
          </w:tcPr>
          <w:p w14:paraId="7ADDBFF2" w14:textId="77777777" w:rsidR="001B048A" w:rsidRPr="00726E11" w:rsidRDefault="001B048A" w:rsidP="001B048A">
            <w:pPr>
              <w:rPr>
                <w:color w:val="000000" w:themeColor="text1"/>
                <w:sz w:val="22"/>
              </w:rPr>
            </w:pPr>
          </w:p>
        </w:tc>
        <w:tc>
          <w:tcPr>
            <w:tcW w:w="2405" w:type="dxa"/>
          </w:tcPr>
          <w:p w14:paraId="20A6DFCF" w14:textId="77777777" w:rsidR="001B048A" w:rsidRPr="00726E11" w:rsidRDefault="001B048A" w:rsidP="001B048A">
            <w:pPr>
              <w:pStyle w:val="Hjelpetekst"/>
              <w:rPr>
                <w:color w:val="auto"/>
                <w:sz w:val="22"/>
              </w:rPr>
            </w:pPr>
            <w:r w:rsidRPr="00726E11">
              <w:rPr>
                <w:color w:val="auto"/>
                <w:sz w:val="22"/>
              </w:rPr>
              <w:t>xx % i planleggingsfasen</w:t>
            </w:r>
          </w:p>
          <w:p w14:paraId="28199788" w14:textId="3CE4C2A5" w:rsidR="001B048A" w:rsidRPr="00726E11" w:rsidRDefault="001B048A" w:rsidP="001B048A">
            <w:pPr>
              <w:pStyle w:val="Hjelpetekst"/>
              <w:rPr>
                <w:color w:val="auto"/>
                <w:sz w:val="22"/>
              </w:rPr>
            </w:pPr>
            <w:r w:rsidRPr="00726E11">
              <w:rPr>
                <w:color w:val="auto"/>
                <w:sz w:val="22"/>
              </w:rPr>
              <w:t>xx % i gjennomføringsfasen</w:t>
            </w:r>
          </w:p>
        </w:tc>
      </w:tr>
      <w:tr w:rsidR="001B048A" w14:paraId="5CA9D1D8" w14:textId="77777777" w:rsidTr="0048125C">
        <w:tc>
          <w:tcPr>
            <w:tcW w:w="1555" w:type="dxa"/>
          </w:tcPr>
          <w:p w14:paraId="31A7D953" w14:textId="6E7A0EE9" w:rsidR="001B048A" w:rsidRPr="00726E11" w:rsidRDefault="00BA535B" w:rsidP="001B048A">
            <w:pPr>
              <w:rPr>
                <w:sz w:val="22"/>
              </w:rPr>
            </w:pPr>
            <w:r w:rsidRPr="00726E11">
              <w:rPr>
                <w:sz w:val="22"/>
              </w:rPr>
              <w:t>Testleder</w:t>
            </w:r>
          </w:p>
        </w:tc>
        <w:tc>
          <w:tcPr>
            <w:tcW w:w="2268" w:type="dxa"/>
          </w:tcPr>
          <w:p w14:paraId="089CDD21" w14:textId="60A8EC11" w:rsidR="001B048A" w:rsidRPr="00726E11" w:rsidRDefault="006C49A6" w:rsidP="001B048A">
            <w:pPr>
              <w:rPr>
                <w:color w:val="7F7F7F" w:themeColor="text1" w:themeTint="80"/>
                <w:sz w:val="22"/>
              </w:rPr>
            </w:pPr>
            <w:r w:rsidRPr="00726E11">
              <w:rPr>
                <w:color w:val="7F7F7F" w:themeColor="text1" w:themeTint="80"/>
                <w:sz w:val="22"/>
              </w:rPr>
              <w:t xml:space="preserve">Planlegge og lede </w:t>
            </w:r>
            <w:proofErr w:type="spellStart"/>
            <w:r w:rsidRPr="00726E11">
              <w:rPr>
                <w:color w:val="7F7F7F" w:themeColor="text1" w:themeTint="80"/>
                <w:sz w:val="22"/>
              </w:rPr>
              <w:t>testarbeid</w:t>
            </w:r>
            <w:proofErr w:type="spellEnd"/>
          </w:p>
        </w:tc>
        <w:tc>
          <w:tcPr>
            <w:tcW w:w="1701" w:type="dxa"/>
          </w:tcPr>
          <w:p w14:paraId="0F490B83" w14:textId="2664EB1F" w:rsidR="001B048A" w:rsidRPr="00726E11" w:rsidRDefault="001B048A" w:rsidP="001B048A">
            <w:pPr>
              <w:rPr>
                <w:color w:val="000000" w:themeColor="text1"/>
                <w:sz w:val="22"/>
              </w:rPr>
            </w:pPr>
          </w:p>
        </w:tc>
        <w:tc>
          <w:tcPr>
            <w:tcW w:w="1275" w:type="dxa"/>
          </w:tcPr>
          <w:p w14:paraId="004B6993" w14:textId="77777777" w:rsidR="001B048A" w:rsidRPr="00726E11" w:rsidRDefault="001B048A" w:rsidP="001B048A">
            <w:pPr>
              <w:rPr>
                <w:color w:val="000000" w:themeColor="text1"/>
                <w:sz w:val="22"/>
              </w:rPr>
            </w:pPr>
          </w:p>
        </w:tc>
        <w:tc>
          <w:tcPr>
            <w:tcW w:w="2405" w:type="dxa"/>
          </w:tcPr>
          <w:p w14:paraId="7AA21889" w14:textId="77777777" w:rsidR="001B048A" w:rsidRPr="00726E11" w:rsidRDefault="001B048A" w:rsidP="001B048A">
            <w:pPr>
              <w:pStyle w:val="Hjelpetekst"/>
              <w:rPr>
                <w:color w:val="auto"/>
                <w:sz w:val="22"/>
              </w:rPr>
            </w:pPr>
            <w:r w:rsidRPr="00726E11">
              <w:rPr>
                <w:color w:val="auto"/>
                <w:sz w:val="22"/>
              </w:rPr>
              <w:t>xx % i planleggingsfasen</w:t>
            </w:r>
          </w:p>
          <w:p w14:paraId="681DDCBB" w14:textId="379430D6" w:rsidR="001B048A" w:rsidRPr="00726E11" w:rsidRDefault="001B048A" w:rsidP="001B048A">
            <w:pPr>
              <w:pStyle w:val="Hjelpetekst"/>
              <w:rPr>
                <w:color w:val="auto"/>
                <w:sz w:val="22"/>
              </w:rPr>
            </w:pPr>
            <w:r w:rsidRPr="00726E11">
              <w:rPr>
                <w:color w:val="auto"/>
                <w:sz w:val="22"/>
              </w:rPr>
              <w:t>xx % i gjennomføringsfasen</w:t>
            </w:r>
          </w:p>
        </w:tc>
      </w:tr>
      <w:tr w:rsidR="000D3466" w14:paraId="7E67F05A" w14:textId="77777777" w:rsidTr="0048125C">
        <w:tc>
          <w:tcPr>
            <w:tcW w:w="1555" w:type="dxa"/>
          </w:tcPr>
          <w:p w14:paraId="5C50895C" w14:textId="717863A1" w:rsidR="000D3466" w:rsidRPr="00726E11" w:rsidRDefault="000D3466" w:rsidP="000D3466">
            <w:pPr>
              <w:rPr>
                <w:sz w:val="22"/>
              </w:rPr>
            </w:pPr>
            <w:r w:rsidRPr="00726E11">
              <w:rPr>
                <w:sz w:val="22"/>
              </w:rPr>
              <w:t>Endringsleder</w:t>
            </w:r>
          </w:p>
        </w:tc>
        <w:tc>
          <w:tcPr>
            <w:tcW w:w="2268" w:type="dxa"/>
          </w:tcPr>
          <w:p w14:paraId="2FD72821" w14:textId="1E2C1803" w:rsidR="000D3466" w:rsidRPr="00726E11" w:rsidRDefault="000D3466" w:rsidP="000D3466">
            <w:pPr>
              <w:rPr>
                <w:color w:val="7F7F7F" w:themeColor="text1" w:themeTint="80"/>
                <w:sz w:val="22"/>
              </w:rPr>
            </w:pPr>
            <w:r w:rsidRPr="00726E11">
              <w:rPr>
                <w:color w:val="7F7F7F" w:themeColor="text1" w:themeTint="80"/>
                <w:sz w:val="22"/>
              </w:rPr>
              <w:t>Lede arbeidet med endring på individuelt nivå (forankring, kommunikasjon, håndtering av motstand, opplæring osv</w:t>
            </w:r>
            <w:r w:rsidR="00037A60" w:rsidRPr="00726E11">
              <w:rPr>
                <w:color w:val="7F7F7F" w:themeColor="text1" w:themeTint="80"/>
                <w:sz w:val="22"/>
              </w:rPr>
              <w:t>.</w:t>
            </w:r>
            <w:r w:rsidRPr="00726E11">
              <w:rPr>
                <w:color w:val="7F7F7F" w:themeColor="text1" w:themeTint="80"/>
                <w:sz w:val="22"/>
              </w:rPr>
              <w:t>)</w:t>
            </w:r>
          </w:p>
        </w:tc>
        <w:tc>
          <w:tcPr>
            <w:tcW w:w="1701" w:type="dxa"/>
          </w:tcPr>
          <w:p w14:paraId="18B2698A" w14:textId="2B4FCF79" w:rsidR="000D3466" w:rsidRPr="00726E11" w:rsidRDefault="000D3466" w:rsidP="000D3466">
            <w:pPr>
              <w:rPr>
                <w:color w:val="000000" w:themeColor="text1"/>
                <w:sz w:val="22"/>
              </w:rPr>
            </w:pPr>
          </w:p>
        </w:tc>
        <w:tc>
          <w:tcPr>
            <w:tcW w:w="1275" w:type="dxa"/>
          </w:tcPr>
          <w:p w14:paraId="0F8781D1" w14:textId="77777777" w:rsidR="000D3466" w:rsidRPr="00726E11" w:rsidRDefault="000D3466" w:rsidP="000D3466">
            <w:pPr>
              <w:rPr>
                <w:color w:val="000000" w:themeColor="text1"/>
                <w:sz w:val="22"/>
              </w:rPr>
            </w:pPr>
          </w:p>
        </w:tc>
        <w:tc>
          <w:tcPr>
            <w:tcW w:w="2405" w:type="dxa"/>
          </w:tcPr>
          <w:p w14:paraId="00DF29D1" w14:textId="77777777" w:rsidR="000D3466" w:rsidRPr="00726E11" w:rsidRDefault="000D3466" w:rsidP="000D3466">
            <w:pPr>
              <w:pStyle w:val="Hjelpetekst"/>
              <w:rPr>
                <w:color w:val="auto"/>
                <w:sz w:val="22"/>
              </w:rPr>
            </w:pPr>
            <w:r w:rsidRPr="00726E11">
              <w:rPr>
                <w:color w:val="auto"/>
                <w:sz w:val="22"/>
              </w:rPr>
              <w:t>xx % i planleggingsfasen</w:t>
            </w:r>
          </w:p>
          <w:p w14:paraId="5C8BE89F" w14:textId="0C53F904" w:rsidR="000D3466" w:rsidRPr="00726E11" w:rsidRDefault="000D3466" w:rsidP="000D3466">
            <w:pPr>
              <w:rPr>
                <w:sz w:val="22"/>
              </w:rPr>
            </w:pPr>
            <w:r w:rsidRPr="00726E11">
              <w:rPr>
                <w:sz w:val="22"/>
              </w:rPr>
              <w:t>xx % i gjennomføringsfasen</w:t>
            </w:r>
          </w:p>
        </w:tc>
      </w:tr>
      <w:tr w:rsidR="000D3466" w14:paraId="2133CAA8" w14:textId="77777777" w:rsidTr="0048125C">
        <w:tc>
          <w:tcPr>
            <w:tcW w:w="1555" w:type="dxa"/>
          </w:tcPr>
          <w:p w14:paraId="66F66AE2" w14:textId="24B917D4" w:rsidR="000D3466" w:rsidRPr="00726E11" w:rsidRDefault="00BC3303" w:rsidP="000D3466">
            <w:pPr>
              <w:rPr>
                <w:sz w:val="22"/>
              </w:rPr>
            </w:pPr>
            <w:r w:rsidRPr="00726E11">
              <w:rPr>
                <w:sz w:val="22"/>
              </w:rPr>
              <w:t>Andre (fyll inn)</w:t>
            </w:r>
          </w:p>
        </w:tc>
        <w:tc>
          <w:tcPr>
            <w:tcW w:w="2268" w:type="dxa"/>
          </w:tcPr>
          <w:p w14:paraId="546AB767" w14:textId="77777777" w:rsidR="000D3466" w:rsidRPr="00726E11" w:rsidRDefault="000D3466" w:rsidP="000D3466">
            <w:pPr>
              <w:rPr>
                <w:sz w:val="22"/>
              </w:rPr>
            </w:pPr>
          </w:p>
        </w:tc>
        <w:tc>
          <w:tcPr>
            <w:tcW w:w="1701" w:type="dxa"/>
          </w:tcPr>
          <w:p w14:paraId="166F5392" w14:textId="5E8CA389" w:rsidR="000D3466" w:rsidRPr="00726E11" w:rsidRDefault="000D3466" w:rsidP="000D3466">
            <w:pPr>
              <w:rPr>
                <w:color w:val="000000" w:themeColor="text1"/>
                <w:sz w:val="22"/>
              </w:rPr>
            </w:pPr>
          </w:p>
        </w:tc>
        <w:tc>
          <w:tcPr>
            <w:tcW w:w="1275" w:type="dxa"/>
          </w:tcPr>
          <w:p w14:paraId="47E5B7FE" w14:textId="77777777" w:rsidR="000D3466" w:rsidRPr="00726E11" w:rsidRDefault="000D3466" w:rsidP="000D3466">
            <w:pPr>
              <w:rPr>
                <w:color w:val="000000" w:themeColor="text1"/>
                <w:sz w:val="22"/>
              </w:rPr>
            </w:pPr>
          </w:p>
        </w:tc>
        <w:tc>
          <w:tcPr>
            <w:tcW w:w="2405" w:type="dxa"/>
          </w:tcPr>
          <w:p w14:paraId="4AAD3786" w14:textId="77777777" w:rsidR="0046674C" w:rsidRPr="00726E11" w:rsidRDefault="0046674C" w:rsidP="0046674C">
            <w:pPr>
              <w:pStyle w:val="Hjelpetekst"/>
              <w:rPr>
                <w:color w:val="auto"/>
                <w:sz w:val="22"/>
              </w:rPr>
            </w:pPr>
            <w:r w:rsidRPr="00726E11">
              <w:rPr>
                <w:color w:val="auto"/>
                <w:sz w:val="22"/>
              </w:rPr>
              <w:t>xx % i planleggingsfasen</w:t>
            </w:r>
          </w:p>
          <w:p w14:paraId="52D06EB4" w14:textId="7237DE80" w:rsidR="000D3466" w:rsidRPr="00726E11" w:rsidRDefault="0046674C" w:rsidP="0046674C">
            <w:pPr>
              <w:rPr>
                <w:sz w:val="22"/>
              </w:rPr>
            </w:pPr>
            <w:r w:rsidRPr="00726E11">
              <w:rPr>
                <w:sz w:val="22"/>
              </w:rPr>
              <w:t>xx % i gjennomføringsfasen</w:t>
            </w:r>
          </w:p>
        </w:tc>
      </w:tr>
    </w:tbl>
    <w:p w14:paraId="41C2E903" w14:textId="1A69932A" w:rsidR="00D8590F" w:rsidRDefault="00D8590F" w:rsidP="00D8590F">
      <w:pPr>
        <w:pStyle w:val="Heading1"/>
        <w:keepLines w:val="0"/>
        <w:spacing w:before="240" w:after="60" w:line="240" w:lineRule="auto"/>
        <w:ind w:left="708" w:hanging="708"/>
      </w:pPr>
      <w:bookmarkStart w:id="34" w:name="_Toc531177905"/>
      <w:bookmarkStart w:id="35" w:name="_Toc160114036"/>
      <w:r>
        <w:lastRenderedPageBreak/>
        <w:t>Prosjektets avhengigheter</w:t>
      </w:r>
      <w:bookmarkEnd w:id="34"/>
      <w:r w:rsidR="00E73A37">
        <w:t xml:space="preserve"> og usikkerheter</w:t>
      </w:r>
      <w:bookmarkEnd w:id="35"/>
    </w:p>
    <w:p w14:paraId="1D4FB652" w14:textId="77777777" w:rsidR="00726E11" w:rsidRPr="00726E11" w:rsidRDefault="00726E11" w:rsidP="00726E11"/>
    <w:p w14:paraId="56F01A26" w14:textId="77777777" w:rsidR="00D8590F" w:rsidRDefault="00D8590F" w:rsidP="00D8590F">
      <w:pPr>
        <w:pStyle w:val="Heading2"/>
        <w:keepLines w:val="0"/>
        <w:spacing w:before="0" w:after="60" w:line="240" w:lineRule="auto"/>
        <w:ind w:left="567" w:hanging="567"/>
      </w:pPr>
      <w:bookmarkStart w:id="36" w:name="_Toc531177906"/>
      <w:bookmarkStart w:id="37" w:name="_Toc160114037"/>
      <w:r>
        <w:t>Avhengigheter</w:t>
      </w:r>
      <w:bookmarkEnd w:id="36"/>
      <w:bookmarkEnd w:id="37"/>
    </w:p>
    <w:p w14:paraId="65FDC813" w14:textId="2C2E90A1" w:rsidR="00907B15" w:rsidRDefault="00D8590F" w:rsidP="002C54D0">
      <w:pPr>
        <w:tabs>
          <w:tab w:val="left" w:pos="1440"/>
        </w:tabs>
        <w:spacing w:after="0" w:line="276" w:lineRule="auto"/>
        <w:ind w:right="363"/>
        <w:rPr>
          <w:color w:val="808080" w:themeColor="background1" w:themeShade="80"/>
          <w:sz w:val="22"/>
        </w:rPr>
      </w:pPr>
      <w:r w:rsidRPr="002C54D0">
        <w:rPr>
          <w:color w:val="808080" w:themeColor="background1" w:themeShade="80"/>
          <w:sz w:val="22"/>
        </w:rPr>
        <w:t xml:space="preserve">Beskriv kort interne og eksterne avhengigheter prosjektet har (for eksempel til andre prosjekter, interne og eksterne leveranser, tilgang til data, innkjøp, felleskomponenter mv. Dette er kjente avhengigheter (ikke usikkerheter) som må </w:t>
      </w:r>
      <w:r w:rsidR="00544A2D" w:rsidRPr="002C54D0">
        <w:rPr>
          <w:color w:val="808080" w:themeColor="background1" w:themeShade="80"/>
          <w:sz w:val="22"/>
        </w:rPr>
        <w:t>håndtere</w:t>
      </w:r>
      <w:r w:rsidR="00243CEB" w:rsidRPr="002C54D0">
        <w:rPr>
          <w:color w:val="808080" w:themeColor="background1" w:themeShade="80"/>
          <w:sz w:val="22"/>
        </w:rPr>
        <w:t>s</w:t>
      </w:r>
      <w:r w:rsidR="00544A2D" w:rsidRPr="002C54D0">
        <w:rPr>
          <w:color w:val="808080" w:themeColor="background1" w:themeShade="80"/>
          <w:sz w:val="22"/>
        </w:rPr>
        <w:t xml:space="preserve"> i</w:t>
      </w:r>
      <w:r w:rsidRPr="002C54D0">
        <w:rPr>
          <w:color w:val="808080" w:themeColor="background1" w:themeShade="80"/>
          <w:sz w:val="22"/>
        </w:rPr>
        <w:t xml:space="preserve"> planlegging</w:t>
      </w:r>
      <w:r w:rsidR="00544A2D" w:rsidRPr="002C54D0">
        <w:rPr>
          <w:color w:val="808080" w:themeColor="background1" w:themeShade="80"/>
          <w:sz w:val="22"/>
        </w:rPr>
        <w:t xml:space="preserve"> og gjennomføring</w:t>
      </w:r>
      <w:r w:rsidRPr="002C54D0">
        <w:rPr>
          <w:color w:val="808080" w:themeColor="background1" w:themeShade="80"/>
          <w:sz w:val="22"/>
        </w:rPr>
        <w:t xml:space="preserve"> av prosjektet.</w:t>
      </w:r>
      <w:r w:rsidR="00DD756D" w:rsidRPr="002C54D0">
        <w:rPr>
          <w:color w:val="808080" w:themeColor="background1" w:themeShade="80"/>
          <w:sz w:val="22"/>
        </w:rPr>
        <w:t xml:space="preserve"> Legg til eller slett</w:t>
      </w:r>
      <w:r w:rsidR="00DE0BDC" w:rsidRPr="002C54D0">
        <w:rPr>
          <w:color w:val="808080" w:themeColor="background1" w:themeShade="80"/>
          <w:sz w:val="22"/>
        </w:rPr>
        <w:t xml:space="preserve"> rader ved behov.</w:t>
      </w:r>
    </w:p>
    <w:p w14:paraId="29300C3A" w14:textId="77777777" w:rsidR="00726E11" w:rsidRPr="002C54D0" w:rsidRDefault="00726E11" w:rsidP="002C54D0">
      <w:pPr>
        <w:tabs>
          <w:tab w:val="left" w:pos="1440"/>
        </w:tabs>
        <w:spacing w:after="0" w:line="276" w:lineRule="auto"/>
        <w:ind w:right="363"/>
        <w:rPr>
          <w:color w:val="808080" w:themeColor="background1" w:themeShade="80"/>
          <w:sz w:val="22"/>
        </w:rPr>
      </w:pPr>
    </w:p>
    <w:tbl>
      <w:tblPr>
        <w:tblStyle w:val="TableGrid"/>
        <w:tblW w:w="0" w:type="auto"/>
        <w:tblLook w:val="04A0" w:firstRow="1" w:lastRow="0" w:firstColumn="1" w:lastColumn="0" w:noHBand="0" w:noVBand="1"/>
      </w:tblPr>
      <w:tblGrid>
        <w:gridCol w:w="2014"/>
        <w:gridCol w:w="2801"/>
        <w:gridCol w:w="2126"/>
        <w:gridCol w:w="2019"/>
      </w:tblGrid>
      <w:tr w:rsidR="00544A2D" w14:paraId="0CEB6E33" w14:textId="77777777" w:rsidTr="00DD756D">
        <w:tc>
          <w:tcPr>
            <w:tcW w:w="2014" w:type="dxa"/>
          </w:tcPr>
          <w:p w14:paraId="3C146EAB" w14:textId="5B7A57E2" w:rsidR="00544A2D" w:rsidRPr="00DD756D" w:rsidRDefault="00544A2D" w:rsidP="00B76DBA">
            <w:pPr>
              <w:rPr>
                <w:b/>
                <w:bCs/>
                <w:sz w:val="28"/>
              </w:rPr>
            </w:pPr>
            <w:r w:rsidRPr="00DD756D">
              <w:rPr>
                <w:b/>
                <w:bCs/>
              </w:rPr>
              <w:t>Avheng</w:t>
            </w:r>
            <w:r w:rsidR="00DD756D" w:rsidRPr="00DD756D">
              <w:rPr>
                <w:b/>
                <w:bCs/>
              </w:rPr>
              <w:t>ighet</w:t>
            </w:r>
          </w:p>
        </w:tc>
        <w:tc>
          <w:tcPr>
            <w:tcW w:w="2801" w:type="dxa"/>
          </w:tcPr>
          <w:p w14:paraId="76E67BAF" w14:textId="51A54882" w:rsidR="00544A2D" w:rsidRPr="006D05E1" w:rsidRDefault="00DD756D" w:rsidP="00B76DBA">
            <w:pPr>
              <w:rPr>
                <w:b/>
                <w:bCs/>
                <w:sz w:val="28"/>
              </w:rPr>
            </w:pPr>
            <w:r>
              <w:rPr>
                <w:b/>
                <w:bCs/>
              </w:rPr>
              <w:t>Beskrivelse</w:t>
            </w:r>
          </w:p>
        </w:tc>
        <w:tc>
          <w:tcPr>
            <w:tcW w:w="2126" w:type="dxa"/>
          </w:tcPr>
          <w:p w14:paraId="0323DDC4" w14:textId="05C24D74" w:rsidR="00544A2D" w:rsidRPr="006D05E1" w:rsidRDefault="00DD756D" w:rsidP="00B76DBA">
            <w:pPr>
              <w:rPr>
                <w:b/>
                <w:bCs/>
                <w:sz w:val="28"/>
              </w:rPr>
            </w:pPr>
            <w:r>
              <w:rPr>
                <w:b/>
                <w:bCs/>
              </w:rPr>
              <w:t>Eier/ansvarlig</w:t>
            </w:r>
          </w:p>
        </w:tc>
        <w:tc>
          <w:tcPr>
            <w:tcW w:w="2019" w:type="dxa"/>
          </w:tcPr>
          <w:p w14:paraId="11FF5EFB" w14:textId="455B70CF" w:rsidR="00544A2D" w:rsidRDefault="00DD756D" w:rsidP="00B76DBA">
            <w:pPr>
              <w:rPr>
                <w:b/>
                <w:bCs/>
              </w:rPr>
            </w:pPr>
            <w:r>
              <w:rPr>
                <w:b/>
                <w:bCs/>
              </w:rPr>
              <w:t>Håndtering</w:t>
            </w:r>
          </w:p>
        </w:tc>
      </w:tr>
      <w:tr w:rsidR="00544A2D" w14:paraId="4C1F690E" w14:textId="77777777" w:rsidTr="00DD756D">
        <w:tc>
          <w:tcPr>
            <w:tcW w:w="2014" w:type="dxa"/>
          </w:tcPr>
          <w:p w14:paraId="3EEF48AF" w14:textId="03626682" w:rsidR="00544A2D" w:rsidRPr="00BC2A05" w:rsidRDefault="00544A2D" w:rsidP="00B76DBA">
            <w:pPr>
              <w:rPr>
                <w:color w:val="000000" w:themeColor="text1"/>
              </w:rPr>
            </w:pPr>
          </w:p>
        </w:tc>
        <w:tc>
          <w:tcPr>
            <w:tcW w:w="2801" w:type="dxa"/>
          </w:tcPr>
          <w:p w14:paraId="7CC43737" w14:textId="77777777" w:rsidR="00544A2D" w:rsidRPr="00BC2A05" w:rsidRDefault="00544A2D" w:rsidP="00B76DBA">
            <w:pPr>
              <w:rPr>
                <w:color w:val="000000" w:themeColor="text1"/>
              </w:rPr>
            </w:pPr>
          </w:p>
        </w:tc>
        <w:tc>
          <w:tcPr>
            <w:tcW w:w="2126" w:type="dxa"/>
          </w:tcPr>
          <w:p w14:paraId="0E872A6D" w14:textId="77777777" w:rsidR="00544A2D" w:rsidRPr="00BC2A05" w:rsidRDefault="00544A2D" w:rsidP="00B76DBA">
            <w:pPr>
              <w:rPr>
                <w:color w:val="000000" w:themeColor="text1"/>
              </w:rPr>
            </w:pPr>
          </w:p>
        </w:tc>
        <w:tc>
          <w:tcPr>
            <w:tcW w:w="2019" w:type="dxa"/>
          </w:tcPr>
          <w:p w14:paraId="72734B5F" w14:textId="60038DC3" w:rsidR="00544A2D" w:rsidRPr="00BC2A05" w:rsidRDefault="00544A2D" w:rsidP="00B76DBA">
            <w:pPr>
              <w:rPr>
                <w:color w:val="000000" w:themeColor="text1"/>
              </w:rPr>
            </w:pPr>
          </w:p>
        </w:tc>
      </w:tr>
      <w:tr w:rsidR="00544A2D" w14:paraId="17FA76EB" w14:textId="77777777" w:rsidTr="00DD756D">
        <w:tc>
          <w:tcPr>
            <w:tcW w:w="2014" w:type="dxa"/>
          </w:tcPr>
          <w:p w14:paraId="6C0E2D80" w14:textId="51B727B9" w:rsidR="00544A2D" w:rsidRPr="00BC2A05" w:rsidRDefault="00544A2D" w:rsidP="00B76DBA">
            <w:pPr>
              <w:rPr>
                <w:color w:val="000000" w:themeColor="text1"/>
              </w:rPr>
            </w:pPr>
          </w:p>
        </w:tc>
        <w:tc>
          <w:tcPr>
            <w:tcW w:w="2801" w:type="dxa"/>
          </w:tcPr>
          <w:p w14:paraId="76F48B85" w14:textId="77777777" w:rsidR="00544A2D" w:rsidRPr="00BC2A05" w:rsidRDefault="00544A2D" w:rsidP="00B76DBA">
            <w:pPr>
              <w:rPr>
                <w:color w:val="000000" w:themeColor="text1"/>
              </w:rPr>
            </w:pPr>
          </w:p>
        </w:tc>
        <w:tc>
          <w:tcPr>
            <w:tcW w:w="2126" w:type="dxa"/>
          </w:tcPr>
          <w:p w14:paraId="1E996F9E" w14:textId="77777777" w:rsidR="00544A2D" w:rsidRPr="00BC2A05" w:rsidRDefault="00544A2D" w:rsidP="00B76DBA">
            <w:pPr>
              <w:rPr>
                <w:color w:val="000000" w:themeColor="text1"/>
              </w:rPr>
            </w:pPr>
          </w:p>
        </w:tc>
        <w:tc>
          <w:tcPr>
            <w:tcW w:w="2019" w:type="dxa"/>
          </w:tcPr>
          <w:p w14:paraId="0118301D" w14:textId="575ACEAA" w:rsidR="00544A2D" w:rsidRPr="00BC2A05" w:rsidRDefault="00544A2D" w:rsidP="00B76DBA">
            <w:pPr>
              <w:rPr>
                <w:color w:val="000000" w:themeColor="text1"/>
              </w:rPr>
            </w:pPr>
          </w:p>
        </w:tc>
      </w:tr>
      <w:tr w:rsidR="00DD756D" w14:paraId="18191535" w14:textId="77777777" w:rsidTr="00DD756D">
        <w:tc>
          <w:tcPr>
            <w:tcW w:w="2014" w:type="dxa"/>
          </w:tcPr>
          <w:p w14:paraId="30561A8A" w14:textId="77777777" w:rsidR="00DD756D" w:rsidRPr="00BC2A05" w:rsidRDefault="00DD756D" w:rsidP="00B76DBA">
            <w:pPr>
              <w:rPr>
                <w:color w:val="000000" w:themeColor="text1"/>
              </w:rPr>
            </w:pPr>
          </w:p>
        </w:tc>
        <w:tc>
          <w:tcPr>
            <w:tcW w:w="2801" w:type="dxa"/>
          </w:tcPr>
          <w:p w14:paraId="7244E823" w14:textId="77777777" w:rsidR="00DD756D" w:rsidRPr="00BC2A05" w:rsidRDefault="00DD756D" w:rsidP="00B76DBA">
            <w:pPr>
              <w:rPr>
                <w:color w:val="000000" w:themeColor="text1"/>
              </w:rPr>
            </w:pPr>
          </w:p>
        </w:tc>
        <w:tc>
          <w:tcPr>
            <w:tcW w:w="2126" w:type="dxa"/>
          </w:tcPr>
          <w:p w14:paraId="588A75E8" w14:textId="77777777" w:rsidR="00DD756D" w:rsidRPr="00BC2A05" w:rsidRDefault="00DD756D" w:rsidP="00B76DBA">
            <w:pPr>
              <w:rPr>
                <w:color w:val="000000" w:themeColor="text1"/>
              </w:rPr>
            </w:pPr>
          </w:p>
        </w:tc>
        <w:tc>
          <w:tcPr>
            <w:tcW w:w="2019" w:type="dxa"/>
          </w:tcPr>
          <w:p w14:paraId="52DA3466" w14:textId="77777777" w:rsidR="00DD756D" w:rsidRPr="00BC2A05" w:rsidRDefault="00DD756D" w:rsidP="00B76DBA">
            <w:pPr>
              <w:rPr>
                <w:color w:val="000000" w:themeColor="text1"/>
              </w:rPr>
            </w:pPr>
          </w:p>
        </w:tc>
      </w:tr>
      <w:tr w:rsidR="00DD756D" w14:paraId="0403394D" w14:textId="77777777" w:rsidTr="00DD756D">
        <w:tc>
          <w:tcPr>
            <w:tcW w:w="2014" w:type="dxa"/>
          </w:tcPr>
          <w:p w14:paraId="66896E23" w14:textId="77777777" w:rsidR="00DD756D" w:rsidRPr="00BC2A05" w:rsidRDefault="00DD756D" w:rsidP="00B76DBA">
            <w:pPr>
              <w:rPr>
                <w:color w:val="000000" w:themeColor="text1"/>
              </w:rPr>
            </w:pPr>
          </w:p>
        </w:tc>
        <w:tc>
          <w:tcPr>
            <w:tcW w:w="2801" w:type="dxa"/>
          </w:tcPr>
          <w:p w14:paraId="4153221C" w14:textId="77777777" w:rsidR="00DD756D" w:rsidRPr="00BC2A05" w:rsidRDefault="00DD756D" w:rsidP="00B76DBA">
            <w:pPr>
              <w:rPr>
                <w:color w:val="000000" w:themeColor="text1"/>
              </w:rPr>
            </w:pPr>
          </w:p>
        </w:tc>
        <w:tc>
          <w:tcPr>
            <w:tcW w:w="2126" w:type="dxa"/>
          </w:tcPr>
          <w:p w14:paraId="2D506D81" w14:textId="77777777" w:rsidR="00DD756D" w:rsidRPr="00BC2A05" w:rsidRDefault="00DD756D" w:rsidP="00B76DBA">
            <w:pPr>
              <w:rPr>
                <w:color w:val="000000" w:themeColor="text1"/>
              </w:rPr>
            </w:pPr>
          </w:p>
        </w:tc>
        <w:tc>
          <w:tcPr>
            <w:tcW w:w="2019" w:type="dxa"/>
          </w:tcPr>
          <w:p w14:paraId="0185C5D5" w14:textId="77777777" w:rsidR="00DD756D" w:rsidRPr="00BC2A05" w:rsidRDefault="00DD756D" w:rsidP="00B76DBA">
            <w:pPr>
              <w:rPr>
                <w:color w:val="000000" w:themeColor="text1"/>
              </w:rPr>
            </w:pPr>
          </w:p>
        </w:tc>
      </w:tr>
    </w:tbl>
    <w:p w14:paraId="0D1DDD18" w14:textId="77777777" w:rsidR="004037F3" w:rsidRPr="004037F3" w:rsidRDefault="004037F3" w:rsidP="004037F3">
      <w:bookmarkStart w:id="38" w:name="_Toc531177912"/>
      <w:bookmarkStart w:id="39" w:name="_Toc531177908"/>
    </w:p>
    <w:p w14:paraId="7D554387" w14:textId="7EFFBA7C" w:rsidR="002B694A" w:rsidRPr="0064598E" w:rsidRDefault="00544BA4" w:rsidP="002B694A">
      <w:pPr>
        <w:pStyle w:val="Heading2"/>
        <w:keepLines w:val="0"/>
        <w:spacing w:before="0" w:after="60" w:line="240" w:lineRule="auto"/>
        <w:ind w:left="567" w:hanging="567"/>
      </w:pPr>
      <w:bookmarkStart w:id="40" w:name="_Toc160114038"/>
      <w:bookmarkEnd w:id="38"/>
      <w:r>
        <w:t>Risiko</w:t>
      </w:r>
      <w:bookmarkEnd w:id="40"/>
    </w:p>
    <w:p w14:paraId="7DEEAD81" w14:textId="110F80C6" w:rsidR="002B694A" w:rsidRPr="002C54D0" w:rsidRDefault="000F6B3E" w:rsidP="002C54D0">
      <w:pPr>
        <w:tabs>
          <w:tab w:val="num" w:pos="1440"/>
        </w:tabs>
        <w:spacing w:line="276" w:lineRule="auto"/>
        <w:rPr>
          <w:color w:val="808080" w:themeColor="background1" w:themeShade="80"/>
          <w:sz w:val="22"/>
        </w:rPr>
      </w:pPr>
      <w:r w:rsidRPr="002C54D0">
        <w:rPr>
          <w:color w:val="808080" w:themeColor="background1" w:themeShade="80"/>
          <w:sz w:val="22"/>
        </w:rPr>
        <w:t>Risiko</w:t>
      </w:r>
      <w:r w:rsidR="002B694A" w:rsidRPr="002C54D0">
        <w:rPr>
          <w:color w:val="808080" w:themeColor="background1" w:themeShade="80"/>
          <w:sz w:val="22"/>
        </w:rPr>
        <w:t xml:space="preserve"> </w:t>
      </w:r>
      <w:r w:rsidR="001E55F9" w:rsidRPr="002C54D0">
        <w:rPr>
          <w:color w:val="808080" w:themeColor="background1" w:themeShade="80"/>
          <w:sz w:val="22"/>
        </w:rPr>
        <w:t>er</w:t>
      </w:r>
      <w:r w:rsidR="002B694A" w:rsidRPr="002C54D0">
        <w:rPr>
          <w:color w:val="808080" w:themeColor="background1" w:themeShade="80"/>
          <w:sz w:val="22"/>
        </w:rPr>
        <w:t xml:space="preserve"> hendelser</w:t>
      </w:r>
      <w:r w:rsidR="00886FB5" w:rsidRPr="002C54D0">
        <w:rPr>
          <w:color w:val="808080" w:themeColor="background1" w:themeShade="80"/>
          <w:sz w:val="22"/>
        </w:rPr>
        <w:t xml:space="preserve"> (for eksempel </w:t>
      </w:r>
      <w:r w:rsidR="00F65F5C" w:rsidRPr="002C54D0">
        <w:rPr>
          <w:color w:val="808080" w:themeColor="background1" w:themeShade="80"/>
          <w:sz w:val="22"/>
        </w:rPr>
        <w:t xml:space="preserve">mangel på ressurser, kompetanse og finansiering) </w:t>
      </w:r>
      <w:r w:rsidR="002B694A" w:rsidRPr="002C54D0">
        <w:rPr>
          <w:color w:val="808080" w:themeColor="background1" w:themeShade="80"/>
          <w:sz w:val="22"/>
        </w:rPr>
        <w:t xml:space="preserve">som kanskje kan inntreffe eller kanskje ikke vil inntreffe. Usikkerhetsvurderingene vil endre seg fortløpende gjennom prosjektet. </w:t>
      </w:r>
      <w:r w:rsidR="00C132CD" w:rsidRPr="002C54D0">
        <w:rPr>
          <w:color w:val="808080" w:themeColor="background1" w:themeShade="80"/>
          <w:sz w:val="22"/>
        </w:rPr>
        <w:t xml:space="preserve">Skriv inn </w:t>
      </w:r>
      <w:r w:rsidR="000002C5" w:rsidRPr="002C54D0">
        <w:rPr>
          <w:color w:val="808080" w:themeColor="background1" w:themeShade="80"/>
          <w:sz w:val="22"/>
        </w:rPr>
        <w:t xml:space="preserve">risiko </w:t>
      </w:r>
      <w:r w:rsidR="00C132CD" w:rsidRPr="002C54D0">
        <w:rPr>
          <w:color w:val="808080" w:themeColor="background1" w:themeShade="80"/>
          <w:sz w:val="22"/>
        </w:rPr>
        <w:t xml:space="preserve">i tabellen under eller </w:t>
      </w:r>
      <w:r w:rsidR="00CC200A" w:rsidRPr="002C54D0">
        <w:rPr>
          <w:color w:val="808080" w:themeColor="background1" w:themeShade="80"/>
          <w:sz w:val="22"/>
        </w:rPr>
        <w:t xml:space="preserve">i </w:t>
      </w:r>
      <w:r w:rsidR="00CC200A" w:rsidRPr="002C54D0">
        <w:rPr>
          <w:i/>
          <w:iCs/>
          <w:color w:val="808080" w:themeColor="background1" w:themeShade="80"/>
          <w:sz w:val="22"/>
        </w:rPr>
        <w:t>Prosjektportalen</w:t>
      </w:r>
      <w:r w:rsidR="00CC200A" w:rsidRPr="002C54D0">
        <w:rPr>
          <w:color w:val="808080" w:themeColor="background1" w:themeShade="80"/>
          <w:sz w:val="22"/>
        </w:rPr>
        <w:t xml:space="preserve">. </w:t>
      </w:r>
      <w:r w:rsidR="00F73B4B" w:rsidRPr="002C54D0">
        <w:rPr>
          <w:i/>
          <w:iCs/>
          <w:color w:val="808080" w:themeColor="background1" w:themeShade="80"/>
          <w:sz w:val="22"/>
        </w:rPr>
        <w:t>Prosjektportalen</w:t>
      </w:r>
      <w:r w:rsidR="00CC200A" w:rsidRPr="002C54D0">
        <w:rPr>
          <w:color w:val="808080" w:themeColor="background1" w:themeShade="80"/>
          <w:sz w:val="22"/>
        </w:rPr>
        <w:t xml:space="preserve"> vil automatisk </w:t>
      </w:r>
      <w:proofErr w:type="gramStart"/>
      <w:r w:rsidR="00CC200A" w:rsidRPr="002C54D0">
        <w:rPr>
          <w:color w:val="808080" w:themeColor="background1" w:themeShade="80"/>
          <w:sz w:val="22"/>
        </w:rPr>
        <w:t>generere</w:t>
      </w:r>
      <w:proofErr w:type="gramEnd"/>
      <w:r w:rsidR="00CC200A" w:rsidRPr="002C54D0">
        <w:rPr>
          <w:color w:val="808080" w:themeColor="background1" w:themeShade="80"/>
          <w:sz w:val="22"/>
        </w:rPr>
        <w:t xml:space="preserve"> en </w:t>
      </w:r>
      <w:r w:rsidR="0067086C" w:rsidRPr="002C54D0">
        <w:rPr>
          <w:color w:val="808080" w:themeColor="background1" w:themeShade="80"/>
          <w:sz w:val="22"/>
        </w:rPr>
        <w:t xml:space="preserve">risikomatrise i </w:t>
      </w:r>
      <w:r w:rsidR="00CC1B8B" w:rsidRPr="002C54D0">
        <w:rPr>
          <w:i/>
          <w:iCs/>
          <w:color w:val="808080" w:themeColor="background1" w:themeShade="80"/>
          <w:sz w:val="22"/>
        </w:rPr>
        <w:t>Prosjektstatus</w:t>
      </w:r>
      <w:r w:rsidR="00CC1B8B" w:rsidRPr="002C54D0">
        <w:rPr>
          <w:color w:val="808080" w:themeColor="background1" w:themeShade="80"/>
          <w:sz w:val="22"/>
        </w:rPr>
        <w:t xml:space="preserve"> (lenk gjerne til denne her). </w:t>
      </w:r>
      <w:r w:rsidR="000D71ED" w:rsidRPr="002C54D0">
        <w:rPr>
          <w:color w:val="808080" w:themeColor="background1" w:themeShade="80"/>
          <w:sz w:val="22"/>
        </w:rPr>
        <w:t xml:space="preserve">Mer om Prosjektportalen på </w:t>
      </w:r>
      <w:hyperlink r:id="rId19" w:history="1">
        <w:r w:rsidR="000D71ED" w:rsidRPr="002C54D0">
          <w:rPr>
            <w:rStyle w:val="Hyperlink"/>
            <w:sz w:val="22"/>
          </w:rPr>
          <w:t>ansattsidene</w:t>
        </w:r>
      </w:hyperlink>
      <w:r w:rsidR="000D71ED" w:rsidRPr="002C54D0">
        <w:rPr>
          <w:color w:val="808080" w:themeColor="background1" w:themeShade="80"/>
          <w:sz w:val="22"/>
        </w:rPr>
        <w:t>.</w:t>
      </w:r>
      <w:r w:rsidR="009000E4" w:rsidRPr="002C54D0">
        <w:rPr>
          <w:color w:val="808080" w:themeColor="background1" w:themeShade="80"/>
          <w:sz w:val="22"/>
        </w:rPr>
        <w:t xml:space="preserve"> Legg til eller slett rader ved behov.</w:t>
      </w:r>
    </w:p>
    <w:tbl>
      <w:tblPr>
        <w:tblStyle w:val="TableGrid"/>
        <w:tblW w:w="8925" w:type="dxa"/>
        <w:tblLayout w:type="fixed"/>
        <w:tblLook w:val="00A0" w:firstRow="1" w:lastRow="0" w:firstColumn="1" w:lastColumn="0" w:noHBand="0" w:noVBand="0"/>
      </w:tblPr>
      <w:tblGrid>
        <w:gridCol w:w="5382"/>
        <w:gridCol w:w="3543"/>
      </w:tblGrid>
      <w:tr w:rsidR="003263D1" w14:paraId="0F055753" w14:textId="77777777" w:rsidTr="003263D1">
        <w:trPr>
          <w:trHeight w:val="262"/>
        </w:trPr>
        <w:tc>
          <w:tcPr>
            <w:tcW w:w="5382" w:type="dxa"/>
            <w:hideMark/>
          </w:tcPr>
          <w:p w14:paraId="25FCF431" w14:textId="483D2FBC" w:rsidR="003263D1" w:rsidRPr="008619A8" w:rsidRDefault="003263D1" w:rsidP="008619A8">
            <w:pPr>
              <w:rPr>
                <w:b/>
                <w:bCs/>
              </w:rPr>
            </w:pPr>
            <w:r w:rsidRPr="008619A8">
              <w:rPr>
                <w:b/>
                <w:bCs/>
              </w:rPr>
              <w:t>Beskrivelse av risiko</w:t>
            </w:r>
          </w:p>
        </w:tc>
        <w:tc>
          <w:tcPr>
            <w:tcW w:w="3543" w:type="dxa"/>
            <w:hideMark/>
          </w:tcPr>
          <w:p w14:paraId="7430CBBF" w14:textId="4C019018" w:rsidR="003263D1" w:rsidRPr="008619A8" w:rsidRDefault="003263D1" w:rsidP="008619A8">
            <w:pPr>
              <w:rPr>
                <w:b/>
                <w:bCs/>
              </w:rPr>
            </w:pPr>
            <w:r w:rsidRPr="008619A8">
              <w:rPr>
                <w:b/>
                <w:bCs/>
              </w:rPr>
              <w:t>Tiltak for å redusere risiko</w:t>
            </w:r>
          </w:p>
        </w:tc>
      </w:tr>
      <w:tr w:rsidR="003263D1" w14:paraId="56CC4E96" w14:textId="77777777" w:rsidTr="003263D1">
        <w:trPr>
          <w:trHeight w:val="337"/>
        </w:trPr>
        <w:tc>
          <w:tcPr>
            <w:tcW w:w="5382" w:type="dxa"/>
          </w:tcPr>
          <w:p w14:paraId="54E1ECC7" w14:textId="4F004BDA" w:rsidR="003263D1" w:rsidRPr="00BC2A05" w:rsidRDefault="003263D1" w:rsidP="008619A8">
            <w:pPr>
              <w:rPr>
                <w:color w:val="000000" w:themeColor="text1"/>
                <w:sz w:val="20"/>
              </w:rPr>
            </w:pPr>
          </w:p>
        </w:tc>
        <w:tc>
          <w:tcPr>
            <w:tcW w:w="3543" w:type="dxa"/>
          </w:tcPr>
          <w:p w14:paraId="7A457CA9" w14:textId="77777777" w:rsidR="003263D1" w:rsidRPr="00BC2A05" w:rsidRDefault="003263D1" w:rsidP="008619A8">
            <w:pPr>
              <w:rPr>
                <w:color w:val="000000" w:themeColor="text1"/>
                <w:sz w:val="20"/>
              </w:rPr>
            </w:pPr>
          </w:p>
        </w:tc>
      </w:tr>
      <w:tr w:rsidR="003263D1" w14:paraId="6EABB096" w14:textId="77777777" w:rsidTr="003263D1">
        <w:trPr>
          <w:trHeight w:val="337"/>
        </w:trPr>
        <w:tc>
          <w:tcPr>
            <w:tcW w:w="5382" w:type="dxa"/>
          </w:tcPr>
          <w:p w14:paraId="6696ABD2" w14:textId="77777777" w:rsidR="003263D1" w:rsidRPr="00BC2A05" w:rsidRDefault="003263D1" w:rsidP="008619A8">
            <w:pPr>
              <w:rPr>
                <w:color w:val="000000" w:themeColor="text1"/>
                <w:sz w:val="20"/>
              </w:rPr>
            </w:pPr>
          </w:p>
        </w:tc>
        <w:tc>
          <w:tcPr>
            <w:tcW w:w="3543" w:type="dxa"/>
          </w:tcPr>
          <w:p w14:paraId="3D4A83B6" w14:textId="77777777" w:rsidR="003263D1" w:rsidRPr="00BC2A05" w:rsidRDefault="003263D1" w:rsidP="008619A8">
            <w:pPr>
              <w:rPr>
                <w:color w:val="000000" w:themeColor="text1"/>
                <w:sz w:val="20"/>
              </w:rPr>
            </w:pPr>
          </w:p>
        </w:tc>
      </w:tr>
      <w:tr w:rsidR="003263D1" w14:paraId="554533D2" w14:textId="77777777" w:rsidTr="003263D1">
        <w:trPr>
          <w:trHeight w:val="337"/>
        </w:trPr>
        <w:tc>
          <w:tcPr>
            <w:tcW w:w="5382" w:type="dxa"/>
          </w:tcPr>
          <w:p w14:paraId="2C8DE676" w14:textId="77777777" w:rsidR="003263D1" w:rsidRPr="00BC2A05" w:rsidRDefault="003263D1" w:rsidP="008619A8">
            <w:pPr>
              <w:rPr>
                <w:color w:val="000000" w:themeColor="text1"/>
                <w:sz w:val="20"/>
              </w:rPr>
            </w:pPr>
          </w:p>
        </w:tc>
        <w:tc>
          <w:tcPr>
            <w:tcW w:w="3543" w:type="dxa"/>
          </w:tcPr>
          <w:p w14:paraId="5ACF1428" w14:textId="77777777" w:rsidR="003263D1" w:rsidRPr="00BC2A05" w:rsidRDefault="003263D1" w:rsidP="008619A8">
            <w:pPr>
              <w:rPr>
                <w:color w:val="000000" w:themeColor="text1"/>
                <w:sz w:val="20"/>
              </w:rPr>
            </w:pPr>
          </w:p>
        </w:tc>
      </w:tr>
    </w:tbl>
    <w:p w14:paraId="4BA251AB" w14:textId="77777777" w:rsidR="002B694A" w:rsidRPr="00786F2D" w:rsidRDefault="002B694A" w:rsidP="002B694A">
      <w:pPr>
        <w:rPr>
          <w:rFonts w:cs="Arial"/>
          <w:szCs w:val="24"/>
        </w:rPr>
      </w:pPr>
    </w:p>
    <w:p w14:paraId="375702C6" w14:textId="0F1F1C0E" w:rsidR="00D8590F" w:rsidRDefault="00814076" w:rsidP="00D8590F">
      <w:pPr>
        <w:pStyle w:val="Heading1"/>
        <w:keepLines w:val="0"/>
        <w:spacing w:before="240" w:after="60" w:line="240" w:lineRule="auto"/>
        <w:ind w:left="708" w:hanging="708"/>
      </w:pPr>
      <w:bookmarkStart w:id="41" w:name="_Toc160114039"/>
      <w:r>
        <w:t>Overo</w:t>
      </w:r>
      <w:r w:rsidR="005A4028">
        <w:t>r</w:t>
      </w:r>
      <w:r>
        <w:t>dnet p</w:t>
      </w:r>
      <w:r w:rsidR="00D8590F">
        <w:t>rosjektplan</w:t>
      </w:r>
      <w:bookmarkEnd w:id="39"/>
      <w:bookmarkEnd w:id="41"/>
      <w:r w:rsidR="00D8590F">
        <w:t xml:space="preserve"> </w:t>
      </w:r>
    </w:p>
    <w:p w14:paraId="2BF0B91A" w14:textId="77777777" w:rsidR="00726E11" w:rsidRPr="00726E11" w:rsidRDefault="00726E11" w:rsidP="00726E11"/>
    <w:p w14:paraId="3A19F215" w14:textId="10D1D4E0" w:rsidR="00D8590F" w:rsidRDefault="00FC08FD" w:rsidP="00D8590F">
      <w:pPr>
        <w:pStyle w:val="Heading2"/>
        <w:keepLines w:val="0"/>
        <w:spacing w:before="0" w:after="60" w:line="240" w:lineRule="auto"/>
        <w:ind w:left="567" w:hanging="567"/>
      </w:pPr>
      <w:bookmarkStart w:id="42" w:name="_Toc531177909"/>
      <w:bookmarkStart w:id="43" w:name="_Toc160114040"/>
      <w:r>
        <w:t>Aktivitet og mil</w:t>
      </w:r>
      <w:r w:rsidR="00624BF4">
        <w:t xml:space="preserve">epælene </w:t>
      </w:r>
      <w:r w:rsidR="00D8590F">
        <w:t xml:space="preserve">i </w:t>
      </w:r>
      <w:bookmarkEnd w:id="42"/>
      <w:r w:rsidR="00873D45">
        <w:t>prosjektets faser</w:t>
      </w:r>
      <w:bookmarkEnd w:id="43"/>
    </w:p>
    <w:p w14:paraId="25F7AE00" w14:textId="5CE04FF8" w:rsidR="009000E4" w:rsidRPr="00686381" w:rsidRDefault="00AA7E21" w:rsidP="00686381">
      <w:pPr>
        <w:spacing w:line="276" w:lineRule="auto"/>
        <w:rPr>
          <w:color w:val="808080" w:themeColor="background1" w:themeShade="80"/>
          <w:sz w:val="22"/>
        </w:rPr>
      </w:pPr>
      <w:r w:rsidRPr="00686381">
        <w:rPr>
          <w:color w:val="808080" w:themeColor="background1" w:themeShade="80"/>
          <w:sz w:val="22"/>
        </w:rPr>
        <w:t>Sett opp en overo</w:t>
      </w:r>
      <w:r w:rsidR="007B5393" w:rsidRPr="00686381">
        <w:rPr>
          <w:color w:val="808080" w:themeColor="background1" w:themeShade="80"/>
          <w:sz w:val="22"/>
        </w:rPr>
        <w:t>rdnet plan for prosjektet</w:t>
      </w:r>
      <w:r w:rsidR="00FD6EE1" w:rsidRPr="00686381">
        <w:rPr>
          <w:color w:val="808080" w:themeColor="background1" w:themeShade="80"/>
          <w:sz w:val="22"/>
        </w:rPr>
        <w:t xml:space="preserve">. </w:t>
      </w:r>
    </w:p>
    <w:p w14:paraId="235E7771" w14:textId="1AE9B78F" w:rsidR="00D8590F" w:rsidRPr="00686381" w:rsidRDefault="008E653E" w:rsidP="00686381">
      <w:pPr>
        <w:spacing w:line="276" w:lineRule="auto"/>
        <w:rPr>
          <w:color w:val="808080" w:themeColor="background1" w:themeShade="80"/>
          <w:sz w:val="22"/>
        </w:rPr>
      </w:pPr>
      <w:r w:rsidRPr="00686381">
        <w:rPr>
          <w:color w:val="808080" w:themeColor="background1" w:themeShade="80"/>
          <w:sz w:val="22"/>
        </w:rPr>
        <w:t xml:space="preserve">Detaljerte </w:t>
      </w:r>
      <w:r w:rsidR="002A5416" w:rsidRPr="00686381">
        <w:rPr>
          <w:color w:val="808080" w:themeColor="background1" w:themeShade="80"/>
          <w:sz w:val="22"/>
        </w:rPr>
        <w:t>p</w:t>
      </w:r>
      <w:r w:rsidRPr="00686381">
        <w:rPr>
          <w:color w:val="808080" w:themeColor="background1" w:themeShade="80"/>
          <w:sz w:val="22"/>
        </w:rPr>
        <w:t xml:space="preserve">laner </w:t>
      </w:r>
      <w:r w:rsidR="009C4676" w:rsidRPr="00686381">
        <w:rPr>
          <w:color w:val="808080" w:themeColor="background1" w:themeShade="80"/>
          <w:sz w:val="22"/>
        </w:rPr>
        <w:t>for hver fase med aktiviteter og mi</w:t>
      </w:r>
      <w:r w:rsidR="00814076" w:rsidRPr="00686381">
        <w:rPr>
          <w:color w:val="808080" w:themeColor="background1" w:themeShade="80"/>
          <w:sz w:val="22"/>
        </w:rPr>
        <w:t>l</w:t>
      </w:r>
      <w:r w:rsidR="009C4676" w:rsidRPr="00686381">
        <w:rPr>
          <w:color w:val="808080" w:themeColor="background1" w:themeShade="80"/>
          <w:sz w:val="22"/>
        </w:rPr>
        <w:t xml:space="preserve">epæler </w:t>
      </w:r>
      <w:r w:rsidR="00D1788C" w:rsidRPr="00686381">
        <w:rPr>
          <w:color w:val="808080" w:themeColor="background1" w:themeShade="80"/>
          <w:sz w:val="22"/>
        </w:rPr>
        <w:t xml:space="preserve">bør </w:t>
      </w:r>
      <w:r w:rsidRPr="00686381">
        <w:rPr>
          <w:color w:val="808080" w:themeColor="background1" w:themeShade="80"/>
          <w:sz w:val="22"/>
        </w:rPr>
        <w:t xml:space="preserve">utvikles i </w:t>
      </w:r>
      <w:r w:rsidR="00D1788C" w:rsidRPr="00686381">
        <w:rPr>
          <w:color w:val="808080" w:themeColor="background1" w:themeShade="80"/>
          <w:sz w:val="22"/>
        </w:rPr>
        <w:t>prosjektplanleggingsverktøy som for eksempel</w:t>
      </w:r>
      <w:r w:rsidR="00DD7549" w:rsidRPr="00686381">
        <w:rPr>
          <w:color w:val="808080" w:themeColor="background1" w:themeShade="80"/>
          <w:sz w:val="22"/>
        </w:rPr>
        <w:t xml:space="preserve"> Micros</w:t>
      </w:r>
      <w:r w:rsidR="00C567E9" w:rsidRPr="00686381">
        <w:rPr>
          <w:color w:val="808080" w:themeColor="background1" w:themeShade="80"/>
          <w:sz w:val="22"/>
        </w:rPr>
        <w:t xml:space="preserve">oft Project, </w:t>
      </w:r>
      <w:r w:rsidR="00660DFE" w:rsidRPr="00686381">
        <w:rPr>
          <w:color w:val="808080" w:themeColor="background1" w:themeShade="80"/>
          <w:sz w:val="22"/>
        </w:rPr>
        <w:t>Planner,</w:t>
      </w:r>
      <w:r w:rsidR="00D1788C" w:rsidRPr="00686381">
        <w:rPr>
          <w:color w:val="808080" w:themeColor="background1" w:themeShade="80"/>
          <w:sz w:val="22"/>
        </w:rPr>
        <w:t xml:space="preserve"> </w:t>
      </w:r>
      <w:r w:rsidRPr="00686381">
        <w:rPr>
          <w:color w:val="808080" w:themeColor="background1" w:themeShade="80"/>
          <w:sz w:val="22"/>
        </w:rPr>
        <w:t xml:space="preserve">Project </w:t>
      </w:r>
      <w:r w:rsidR="00EC61ED" w:rsidRPr="00686381">
        <w:rPr>
          <w:color w:val="808080" w:themeColor="background1" w:themeShade="80"/>
          <w:sz w:val="22"/>
        </w:rPr>
        <w:t>Online</w:t>
      </w:r>
      <w:r w:rsidR="00E31025" w:rsidRPr="00686381">
        <w:rPr>
          <w:color w:val="808080" w:themeColor="background1" w:themeShade="80"/>
          <w:sz w:val="22"/>
        </w:rPr>
        <w:t xml:space="preserve"> eller</w:t>
      </w:r>
      <w:r w:rsidRPr="00686381">
        <w:rPr>
          <w:color w:val="808080" w:themeColor="background1" w:themeShade="80"/>
          <w:sz w:val="22"/>
        </w:rPr>
        <w:t xml:space="preserve"> evt. Excel-mal.</w:t>
      </w:r>
      <w:r w:rsidR="00D0644A" w:rsidRPr="00686381">
        <w:rPr>
          <w:color w:val="808080" w:themeColor="background1" w:themeShade="80"/>
          <w:sz w:val="22"/>
        </w:rPr>
        <w:t xml:space="preserve"> Les mer om prosjektverktøy på </w:t>
      </w:r>
      <w:hyperlink r:id="rId20" w:history="1">
        <w:r w:rsidR="00D0644A" w:rsidRPr="00686381">
          <w:rPr>
            <w:rStyle w:val="Hyperlink"/>
            <w:sz w:val="22"/>
          </w:rPr>
          <w:t>ansatt sidene</w:t>
        </w:r>
      </w:hyperlink>
      <w:r w:rsidR="00D0644A" w:rsidRPr="00686381">
        <w:rPr>
          <w:color w:val="808080" w:themeColor="background1" w:themeShade="80"/>
          <w:sz w:val="22"/>
        </w:rPr>
        <w:t>.</w:t>
      </w:r>
    </w:p>
    <w:tbl>
      <w:tblPr>
        <w:tblStyle w:val="TableGrid"/>
        <w:tblW w:w="9067" w:type="dxa"/>
        <w:tblLayout w:type="fixed"/>
        <w:tblLook w:val="04A0" w:firstRow="1" w:lastRow="0" w:firstColumn="1" w:lastColumn="0" w:noHBand="0" w:noVBand="1"/>
      </w:tblPr>
      <w:tblGrid>
        <w:gridCol w:w="1993"/>
        <w:gridCol w:w="1121"/>
        <w:gridCol w:w="992"/>
        <w:gridCol w:w="4961"/>
      </w:tblGrid>
      <w:tr w:rsidR="00ED5269" w:rsidRPr="008619A8" w14:paraId="045FA0D8" w14:textId="77777777" w:rsidTr="00ED5269">
        <w:trPr>
          <w:trHeight w:val="262"/>
        </w:trPr>
        <w:tc>
          <w:tcPr>
            <w:tcW w:w="1993" w:type="dxa"/>
            <w:hideMark/>
          </w:tcPr>
          <w:p w14:paraId="0D20DEC2" w14:textId="4E895766" w:rsidR="00ED5269" w:rsidRPr="00ED5269" w:rsidRDefault="00ED5269" w:rsidP="00B76DBA">
            <w:pPr>
              <w:rPr>
                <w:b/>
                <w:bCs/>
              </w:rPr>
            </w:pPr>
            <w:r w:rsidRPr="00ED5269">
              <w:rPr>
                <w:rFonts w:cs="Arial"/>
                <w:b/>
                <w:bCs/>
                <w:sz w:val="22"/>
              </w:rPr>
              <w:t>Prosjektfase</w:t>
            </w:r>
          </w:p>
        </w:tc>
        <w:tc>
          <w:tcPr>
            <w:tcW w:w="1121" w:type="dxa"/>
            <w:hideMark/>
          </w:tcPr>
          <w:p w14:paraId="410E69A1" w14:textId="2C82FA06" w:rsidR="00ED5269" w:rsidRPr="00ED5269" w:rsidRDefault="00ED5269" w:rsidP="00B76DBA">
            <w:pPr>
              <w:rPr>
                <w:b/>
                <w:bCs/>
              </w:rPr>
            </w:pPr>
            <w:r w:rsidRPr="00ED5269">
              <w:rPr>
                <w:b/>
                <w:bCs/>
              </w:rPr>
              <w:t>Fra</w:t>
            </w:r>
          </w:p>
        </w:tc>
        <w:tc>
          <w:tcPr>
            <w:tcW w:w="992" w:type="dxa"/>
          </w:tcPr>
          <w:p w14:paraId="01B5F9F5" w14:textId="2F7F742F" w:rsidR="00ED5269" w:rsidRPr="00ED5269" w:rsidRDefault="00ED5269" w:rsidP="00B76DBA">
            <w:pPr>
              <w:rPr>
                <w:rFonts w:cs="Arial"/>
                <w:b/>
                <w:bCs/>
                <w:sz w:val="22"/>
              </w:rPr>
            </w:pPr>
            <w:r w:rsidRPr="00ED5269">
              <w:rPr>
                <w:rFonts w:cs="Arial"/>
                <w:b/>
                <w:bCs/>
                <w:sz w:val="22"/>
              </w:rPr>
              <w:t>Til</w:t>
            </w:r>
          </w:p>
        </w:tc>
        <w:tc>
          <w:tcPr>
            <w:tcW w:w="4961" w:type="dxa"/>
            <w:hideMark/>
          </w:tcPr>
          <w:p w14:paraId="60F72552" w14:textId="4DD1868C" w:rsidR="00ED5269" w:rsidRPr="00ED5269" w:rsidRDefault="00F023EE" w:rsidP="00B76DBA">
            <w:pPr>
              <w:rPr>
                <w:b/>
                <w:bCs/>
              </w:rPr>
            </w:pPr>
            <w:r>
              <w:rPr>
                <w:rFonts w:cs="Arial"/>
                <w:b/>
                <w:bCs/>
                <w:sz w:val="22"/>
              </w:rPr>
              <w:t>Aktiviteter og mil</w:t>
            </w:r>
            <w:r w:rsidR="00FA3099">
              <w:rPr>
                <w:rFonts w:cs="Arial"/>
                <w:b/>
                <w:bCs/>
                <w:sz w:val="22"/>
              </w:rPr>
              <w:t>epæler</w:t>
            </w:r>
            <w:r w:rsidR="00ED5269" w:rsidRPr="00ED5269">
              <w:rPr>
                <w:rFonts w:cs="Arial"/>
                <w:b/>
                <w:bCs/>
                <w:sz w:val="22"/>
              </w:rPr>
              <w:t xml:space="preserve"> i fasen</w:t>
            </w:r>
          </w:p>
        </w:tc>
      </w:tr>
      <w:tr w:rsidR="00ED5269" w:rsidRPr="00ED1D4E" w14:paraId="5C328E49" w14:textId="77777777" w:rsidTr="00ED5269">
        <w:trPr>
          <w:trHeight w:val="337"/>
        </w:trPr>
        <w:tc>
          <w:tcPr>
            <w:tcW w:w="1993" w:type="dxa"/>
          </w:tcPr>
          <w:p w14:paraId="63AA4114" w14:textId="68D40E37" w:rsidR="00ED5269" w:rsidRPr="00ED1D4E" w:rsidRDefault="009D27F7" w:rsidP="00B76DBA">
            <w:pPr>
              <w:rPr>
                <w:color w:val="000000" w:themeColor="text1"/>
                <w:sz w:val="20"/>
              </w:rPr>
            </w:pPr>
            <w:r>
              <w:rPr>
                <w:color w:val="000000" w:themeColor="text1"/>
                <w:sz w:val="20"/>
              </w:rPr>
              <w:t>Planlegging</w:t>
            </w:r>
          </w:p>
        </w:tc>
        <w:tc>
          <w:tcPr>
            <w:tcW w:w="1121" w:type="dxa"/>
          </w:tcPr>
          <w:p w14:paraId="158F8877" w14:textId="77777777" w:rsidR="00ED5269" w:rsidRPr="00ED1D4E" w:rsidRDefault="00ED5269" w:rsidP="00B76DBA">
            <w:pPr>
              <w:rPr>
                <w:color w:val="000000" w:themeColor="text1"/>
                <w:sz w:val="20"/>
              </w:rPr>
            </w:pPr>
          </w:p>
        </w:tc>
        <w:tc>
          <w:tcPr>
            <w:tcW w:w="992" w:type="dxa"/>
          </w:tcPr>
          <w:p w14:paraId="19282E35" w14:textId="77777777" w:rsidR="00ED5269" w:rsidRPr="00ED1D4E" w:rsidRDefault="00ED5269" w:rsidP="00B76DBA">
            <w:pPr>
              <w:rPr>
                <w:color w:val="000000" w:themeColor="text1"/>
                <w:sz w:val="20"/>
              </w:rPr>
            </w:pPr>
          </w:p>
        </w:tc>
        <w:tc>
          <w:tcPr>
            <w:tcW w:w="4961" w:type="dxa"/>
          </w:tcPr>
          <w:p w14:paraId="3E72FBCC" w14:textId="5828328D" w:rsidR="00ED5269" w:rsidRPr="00ED1D4E" w:rsidRDefault="00ED5269" w:rsidP="00B76DBA">
            <w:pPr>
              <w:rPr>
                <w:color w:val="000000" w:themeColor="text1"/>
                <w:sz w:val="20"/>
              </w:rPr>
            </w:pPr>
          </w:p>
        </w:tc>
      </w:tr>
      <w:tr w:rsidR="00ED5269" w:rsidRPr="00ED1D4E" w14:paraId="01AE66BA" w14:textId="77777777" w:rsidTr="00ED5269">
        <w:trPr>
          <w:trHeight w:val="337"/>
        </w:trPr>
        <w:tc>
          <w:tcPr>
            <w:tcW w:w="1993" w:type="dxa"/>
          </w:tcPr>
          <w:p w14:paraId="1A8963CF" w14:textId="18771746" w:rsidR="00ED5269" w:rsidRPr="00ED1D4E" w:rsidRDefault="009D27F7" w:rsidP="00B76DBA">
            <w:pPr>
              <w:rPr>
                <w:color w:val="000000" w:themeColor="text1"/>
                <w:sz w:val="20"/>
              </w:rPr>
            </w:pPr>
            <w:r>
              <w:rPr>
                <w:color w:val="000000" w:themeColor="text1"/>
                <w:sz w:val="20"/>
              </w:rPr>
              <w:t>Gjennomføring</w:t>
            </w:r>
          </w:p>
        </w:tc>
        <w:tc>
          <w:tcPr>
            <w:tcW w:w="1121" w:type="dxa"/>
          </w:tcPr>
          <w:p w14:paraId="23C6B526" w14:textId="77777777" w:rsidR="00ED5269" w:rsidRPr="00ED1D4E" w:rsidRDefault="00ED5269" w:rsidP="00B76DBA">
            <w:pPr>
              <w:rPr>
                <w:color w:val="000000" w:themeColor="text1"/>
                <w:sz w:val="20"/>
              </w:rPr>
            </w:pPr>
          </w:p>
        </w:tc>
        <w:tc>
          <w:tcPr>
            <w:tcW w:w="992" w:type="dxa"/>
          </w:tcPr>
          <w:p w14:paraId="23AAA3C8" w14:textId="77777777" w:rsidR="00ED5269" w:rsidRPr="00ED1D4E" w:rsidRDefault="00ED5269" w:rsidP="00B76DBA">
            <w:pPr>
              <w:rPr>
                <w:color w:val="000000" w:themeColor="text1"/>
                <w:sz w:val="20"/>
              </w:rPr>
            </w:pPr>
          </w:p>
        </w:tc>
        <w:tc>
          <w:tcPr>
            <w:tcW w:w="4961" w:type="dxa"/>
          </w:tcPr>
          <w:p w14:paraId="19202815" w14:textId="0F78ADA7" w:rsidR="00ED5269" w:rsidRPr="00ED1D4E" w:rsidRDefault="00ED5269" w:rsidP="00B76DBA">
            <w:pPr>
              <w:rPr>
                <w:color w:val="000000" w:themeColor="text1"/>
                <w:sz w:val="20"/>
              </w:rPr>
            </w:pPr>
          </w:p>
        </w:tc>
      </w:tr>
      <w:tr w:rsidR="00ED5269" w:rsidRPr="00ED1D4E" w14:paraId="563503B6" w14:textId="77777777" w:rsidTr="00ED5269">
        <w:trPr>
          <w:trHeight w:val="337"/>
        </w:trPr>
        <w:tc>
          <w:tcPr>
            <w:tcW w:w="1993" w:type="dxa"/>
          </w:tcPr>
          <w:p w14:paraId="1AA7B0C9" w14:textId="2F186251" w:rsidR="00ED5269" w:rsidRPr="00ED1D4E" w:rsidRDefault="009D27F7" w:rsidP="00B76DBA">
            <w:pPr>
              <w:rPr>
                <w:color w:val="000000" w:themeColor="text1"/>
                <w:sz w:val="20"/>
              </w:rPr>
            </w:pPr>
            <w:r>
              <w:rPr>
                <w:color w:val="000000" w:themeColor="text1"/>
                <w:sz w:val="20"/>
              </w:rPr>
              <w:t>Avslutning</w:t>
            </w:r>
          </w:p>
        </w:tc>
        <w:tc>
          <w:tcPr>
            <w:tcW w:w="1121" w:type="dxa"/>
          </w:tcPr>
          <w:p w14:paraId="2E35BFE0" w14:textId="77777777" w:rsidR="00ED5269" w:rsidRPr="00ED1D4E" w:rsidRDefault="00ED5269" w:rsidP="00B76DBA">
            <w:pPr>
              <w:rPr>
                <w:color w:val="000000" w:themeColor="text1"/>
                <w:sz w:val="20"/>
              </w:rPr>
            </w:pPr>
          </w:p>
        </w:tc>
        <w:tc>
          <w:tcPr>
            <w:tcW w:w="992" w:type="dxa"/>
          </w:tcPr>
          <w:p w14:paraId="0E6516D3" w14:textId="77777777" w:rsidR="00ED5269" w:rsidRPr="00ED1D4E" w:rsidRDefault="00ED5269" w:rsidP="00B76DBA">
            <w:pPr>
              <w:rPr>
                <w:color w:val="000000" w:themeColor="text1"/>
                <w:sz w:val="20"/>
              </w:rPr>
            </w:pPr>
          </w:p>
        </w:tc>
        <w:tc>
          <w:tcPr>
            <w:tcW w:w="4961" w:type="dxa"/>
          </w:tcPr>
          <w:p w14:paraId="5F0ECF56" w14:textId="2B239057" w:rsidR="00ED5269" w:rsidRPr="00ED1D4E" w:rsidRDefault="00ED5269" w:rsidP="00B76DBA">
            <w:pPr>
              <w:rPr>
                <w:color w:val="000000" w:themeColor="text1"/>
                <w:sz w:val="20"/>
              </w:rPr>
            </w:pPr>
          </w:p>
        </w:tc>
      </w:tr>
    </w:tbl>
    <w:p w14:paraId="151AC853" w14:textId="77777777" w:rsidR="00D8590F" w:rsidRPr="00D97BC6" w:rsidRDefault="00D8590F" w:rsidP="00D8590F"/>
    <w:p w14:paraId="6F3166C1" w14:textId="256474CA" w:rsidR="00D8590F" w:rsidRDefault="007837E3" w:rsidP="00D8590F">
      <w:pPr>
        <w:pStyle w:val="Heading2"/>
        <w:keepLines w:val="0"/>
        <w:spacing w:before="0" w:after="60" w:line="240" w:lineRule="auto"/>
        <w:ind w:left="709" w:hanging="709"/>
      </w:pPr>
      <w:bookmarkStart w:id="44" w:name="_Toc531177911"/>
      <w:bookmarkStart w:id="45" w:name="_Toc160114041"/>
      <w:r>
        <w:t>G</w:t>
      </w:r>
      <w:r w:rsidR="00D8590F">
        <w:t>jennomføring</w:t>
      </w:r>
      <w:bookmarkEnd w:id="44"/>
      <w:bookmarkEnd w:id="45"/>
    </w:p>
    <w:p w14:paraId="553FECAD" w14:textId="3E691C8F" w:rsidR="00D8590F" w:rsidRPr="002C54D0" w:rsidRDefault="00D8590F" w:rsidP="00686381">
      <w:pPr>
        <w:spacing w:line="276" w:lineRule="auto"/>
        <w:rPr>
          <w:color w:val="808080" w:themeColor="background1" w:themeShade="80"/>
          <w:sz w:val="22"/>
        </w:rPr>
      </w:pPr>
      <w:r w:rsidRPr="002C54D0">
        <w:rPr>
          <w:color w:val="808080" w:themeColor="background1" w:themeShade="80"/>
          <w:sz w:val="22"/>
        </w:rPr>
        <w:t>Beskriv hovedtrekkene i hvordan prosjektet er tenkt gjennomført</w:t>
      </w:r>
      <w:r w:rsidR="004E4A60" w:rsidRPr="002C54D0">
        <w:rPr>
          <w:color w:val="808080" w:themeColor="background1" w:themeShade="80"/>
          <w:sz w:val="22"/>
        </w:rPr>
        <w:t>.</w:t>
      </w:r>
      <w:r w:rsidR="00771ACF" w:rsidRPr="002C54D0">
        <w:rPr>
          <w:color w:val="808080" w:themeColor="background1" w:themeShade="80"/>
          <w:sz w:val="22"/>
        </w:rPr>
        <w:t xml:space="preserve"> Fyll bare ut for</w:t>
      </w:r>
      <w:r w:rsidR="003F7CEB" w:rsidRPr="002C54D0">
        <w:rPr>
          <w:color w:val="808080" w:themeColor="background1" w:themeShade="80"/>
          <w:sz w:val="22"/>
        </w:rPr>
        <w:t xml:space="preserve"> områdene som er relevant for ditt prosjekt</w:t>
      </w:r>
      <w:r w:rsidR="00F417F0" w:rsidRPr="002C54D0">
        <w:rPr>
          <w:color w:val="808080" w:themeColor="background1" w:themeShade="80"/>
          <w:sz w:val="22"/>
        </w:rPr>
        <w:t xml:space="preserve"> og legg eventuelt til andre relevante områder</w:t>
      </w:r>
      <w:r w:rsidR="003F7CEB" w:rsidRPr="002C54D0">
        <w:rPr>
          <w:color w:val="808080" w:themeColor="background1" w:themeShade="80"/>
          <w:sz w:val="22"/>
        </w:rPr>
        <w:t xml:space="preserve">. </w:t>
      </w:r>
    </w:p>
    <w:p w14:paraId="34C29DCE" w14:textId="48D05414" w:rsidR="00E12F8E" w:rsidRPr="00D0644A" w:rsidRDefault="00E12F8E" w:rsidP="00D8590F">
      <w:pPr>
        <w:rPr>
          <w:color w:val="000000" w:themeColor="text1"/>
        </w:rPr>
      </w:pPr>
    </w:p>
    <w:p w14:paraId="10679EB7" w14:textId="66B62FE9" w:rsidR="00D8590F" w:rsidRPr="00591F01" w:rsidRDefault="001A4B68" w:rsidP="00F417F0">
      <w:pPr>
        <w:spacing w:after="0"/>
        <w:rPr>
          <w:b/>
          <w:bCs/>
        </w:rPr>
      </w:pPr>
      <w:r w:rsidRPr="00591F01">
        <w:rPr>
          <w:b/>
          <w:bCs/>
        </w:rPr>
        <w:t>Anskaffelse</w:t>
      </w:r>
      <w:r w:rsidR="005C0EA8">
        <w:rPr>
          <w:b/>
          <w:bCs/>
        </w:rPr>
        <w:t>r</w:t>
      </w:r>
    </w:p>
    <w:p w14:paraId="72407B3D" w14:textId="356B40D4" w:rsidR="00D8590F" w:rsidRPr="00686381" w:rsidRDefault="00D8590F" w:rsidP="00686381">
      <w:pPr>
        <w:spacing w:line="276" w:lineRule="auto"/>
        <w:rPr>
          <w:color w:val="808080" w:themeColor="background1" w:themeShade="80"/>
          <w:sz w:val="22"/>
        </w:rPr>
      </w:pPr>
      <w:r w:rsidRPr="00686381">
        <w:rPr>
          <w:color w:val="808080" w:themeColor="background1" w:themeShade="80"/>
          <w:sz w:val="22"/>
        </w:rPr>
        <w:t xml:space="preserve">Hvilke anskaffelser vil </w:t>
      </w:r>
      <w:r w:rsidR="00591F01" w:rsidRPr="00686381">
        <w:rPr>
          <w:color w:val="808080" w:themeColor="background1" w:themeShade="80"/>
          <w:sz w:val="22"/>
        </w:rPr>
        <w:t xml:space="preserve">det </w:t>
      </w:r>
      <w:r w:rsidRPr="00686381">
        <w:rPr>
          <w:color w:val="808080" w:themeColor="background1" w:themeShade="80"/>
          <w:sz w:val="22"/>
        </w:rPr>
        <w:t xml:space="preserve">være behov for i prosjektet og hvordan </w:t>
      </w:r>
      <w:r w:rsidR="00591F01" w:rsidRPr="00686381">
        <w:rPr>
          <w:color w:val="808080" w:themeColor="background1" w:themeShade="80"/>
          <w:sz w:val="22"/>
        </w:rPr>
        <w:t xml:space="preserve">er </w:t>
      </w:r>
      <w:r w:rsidRPr="00686381">
        <w:rPr>
          <w:color w:val="808080" w:themeColor="background1" w:themeShade="80"/>
          <w:sz w:val="22"/>
        </w:rPr>
        <w:t>disse tenkt gjennomført</w:t>
      </w:r>
      <w:r w:rsidR="001C6458" w:rsidRPr="00686381">
        <w:rPr>
          <w:color w:val="808080" w:themeColor="background1" w:themeShade="80"/>
          <w:sz w:val="22"/>
        </w:rPr>
        <w:t>?</w:t>
      </w:r>
    </w:p>
    <w:p w14:paraId="2EC4CC2C" w14:textId="3435373D" w:rsidR="00D8590F" w:rsidRPr="00D0644A" w:rsidRDefault="00D8590F" w:rsidP="001A4B68">
      <w:pPr>
        <w:rPr>
          <w:color w:val="000000" w:themeColor="text1"/>
          <w:highlight w:val="yellow"/>
        </w:rPr>
      </w:pPr>
    </w:p>
    <w:p w14:paraId="4ED974F2" w14:textId="4767CEAA" w:rsidR="00D8590F" w:rsidRPr="003F7CEB" w:rsidRDefault="003F7CEB" w:rsidP="00F417F0">
      <w:pPr>
        <w:spacing w:after="0"/>
        <w:rPr>
          <w:b/>
          <w:bCs/>
        </w:rPr>
      </w:pPr>
      <w:r w:rsidRPr="003F7CEB">
        <w:rPr>
          <w:b/>
          <w:bCs/>
        </w:rPr>
        <w:t>Design og u</w:t>
      </w:r>
      <w:r w:rsidR="00D8590F" w:rsidRPr="003F7CEB">
        <w:rPr>
          <w:b/>
          <w:bCs/>
        </w:rPr>
        <w:t>tvikling</w:t>
      </w:r>
    </w:p>
    <w:p w14:paraId="07685444" w14:textId="0E2BE482" w:rsidR="00D8590F" w:rsidRPr="00686381" w:rsidRDefault="00D8590F" w:rsidP="00686381">
      <w:pPr>
        <w:spacing w:line="276" w:lineRule="auto"/>
        <w:rPr>
          <w:color w:val="808080" w:themeColor="background1" w:themeShade="80"/>
          <w:sz w:val="22"/>
        </w:rPr>
      </w:pPr>
      <w:r w:rsidRPr="00686381">
        <w:rPr>
          <w:color w:val="808080" w:themeColor="background1" w:themeShade="80"/>
          <w:sz w:val="22"/>
        </w:rPr>
        <w:t xml:space="preserve">Hvilken </w:t>
      </w:r>
      <w:r w:rsidR="00347665" w:rsidRPr="00686381">
        <w:rPr>
          <w:color w:val="808080" w:themeColor="background1" w:themeShade="80"/>
          <w:sz w:val="22"/>
        </w:rPr>
        <w:t xml:space="preserve">design- og </w:t>
      </w:r>
      <w:r w:rsidRPr="00686381">
        <w:rPr>
          <w:color w:val="808080" w:themeColor="background1" w:themeShade="80"/>
          <w:sz w:val="22"/>
        </w:rPr>
        <w:t>utviklingsmetodikk skal benyttes</w:t>
      </w:r>
      <w:r w:rsidR="004E2C6F" w:rsidRPr="00686381">
        <w:rPr>
          <w:color w:val="808080" w:themeColor="background1" w:themeShade="80"/>
          <w:sz w:val="22"/>
        </w:rPr>
        <w:t xml:space="preserve">? </w:t>
      </w:r>
      <w:r w:rsidR="00AA7972" w:rsidRPr="00686381">
        <w:rPr>
          <w:color w:val="808080" w:themeColor="background1" w:themeShade="80"/>
          <w:sz w:val="22"/>
        </w:rPr>
        <w:t>(f.eks. t</w:t>
      </w:r>
      <w:r w:rsidR="004E2C6F" w:rsidRPr="00686381">
        <w:rPr>
          <w:color w:val="808080" w:themeColor="background1" w:themeShade="80"/>
          <w:sz w:val="22"/>
        </w:rPr>
        <w:t>jenestedesign</w:t>
      </w:r>
      <w:r w:rsidR="00AA7972" w:rsidRPr="00686381">
        <w:rPr>
          <w:color w:val="808080" w:themeColor="background1" w:themeShade="80"/>
          <w:sz w:val="22"/>
        </w:rPr>
        <w:t>,</w:t>
      </w:r>
      <w:r w:rsidR="00C867C1" w:rsidRPr="00686381">
        <w:rPr>
          <w:color w:val="808080" w:themeColor="background1" w:themeShade="80"/>
          <w:sz w:val="22"/>
        </w:rPr>
        <w:t xml:space="preserve"> </w:t>
      </w:r>
      <w:r w:rsidR="00AA7972" w:rsidRPr="00686381">
        <w:rPr>
          <w:color w:val="808080" w:themeColor="background1" w:themeShade="80"/>
          <w:sz w:val="22"/>
        </w:rPr>
        <w:t>sm</w:t>
      </w:r>
      <w:r w:rsidR="004E2C6F" w:rsidRPr="00686381">
        <w:rPr>
          <w:color w:val="808080" w:themeColor="background1" w:themeShade="80"/>
          <w:sz w:val="22"/>
        </w:rPr>
        <w:t>idi</w:t>
      </w:r>
      <w:r w:rsidR="00AA7972" w:rsidRPr="00686381">
        <w:rPr>
          <w:color w:val="808080" w:themeColor="background1" w:themeShade="80"/>
          <w:sz w:val="22"/>
        </w:rPr>
        <w:t>g</w:t>
      </w:r>
      <w:r w:rsidR="00C867C1" w:rsidRPr="00686381">
        <w:rPr>
          <w:color w:val="808080" w:themeColor="background1" w:themeShade="80"/>
          <w:sz w:val="22"/>
        </w:rPr>
        <w:t xml:space="preserve"> utvikling osv.)</w:t>
      </w:r>
    </w:p>
    <w:p w14:paraId="5DD4453D" w14:textId="77777777" w:rsidR="00F417F0" w:rsidRPr="00D0644A" w:rsidRDefault="00F417F0" w:rsidP="00F417F0">
      <w:pPr>
        <w:spacing w:after="0"/>
        <w:rPr>
          <w:color w:val="000000" w:themeColor="text1"/>
        </w:rPr>
      </w:pPr>
    </w:p>
    <w:p w14:paraId="6F70A88C" w14:textId="77777777" w:rsidR="00D0644A" w:rsidRPr="00D0644A" w:rsidRDefault="00D0644A" w:rsidP="00F417F0">
      <w:pPr>
        <w:spacing w:after="0"/>
      </w:pPr>
    </w:p>
    <w:p w14:paraId="592AD567" w14:textId="30CD5050" w:rsidR="00D8590F" w:rsidRPr="00F417F0" w:rsidRDefault="00C867C1" w:rsidP="00F417F0">
      <w:pPr>
        <w:spacing w:after="0"/>
        <w:rPr>
          <w:b/>
          <w:bCs/>
        </w:rPr>
      </w:pPr>
      <w:r w:rsidRPr="00F417F0">
        <w:rPr>
          <w:b/>
          <w:bCs/>
        </w:rPr>
        <w:t>Test</w:t>
      </w:r>
      <w:r w:rsidR="005C0EA8">
        <w:rPr>
          <w:b/>
          <w:bCs/>
        </w:rPr>
        <w:t>ing</w:t>
      </w:r>
    </w:p>
    <w:p w14:paraId="378D3F5A" w14:textId="4C5E9524" w:rsidR="00F417F0" w:rsidRPr="00686381" w:rsidRDefault="00F417F0" w:rsidP="00686381">
      <w:pPr>
        <w:spacing w:line="276" w:lineRule="auto"/>
        <w:rPr>
          <w:color w:val="808080" w:themeColor="background1" w:themeShade="80"/>
          <w:sz w:val="22"/>
        </w:rPr>
      </w:pPr>
      <w:r w:rsidRPr="00686381">
        <w:rPr>
          <w:color w:val="808080" w:themeColor="background1" w:themeShade="80"/>
          <w:sz w:val="22"/>
        </w:rPr>
        <w:t>Beskriv prinsipper for hvordan testing skal gjennomføres i prosjektet</w:t>
      </w:r>
      <w:r w:rsidR="00341DBB" w:rsidRPr="00686381">
        <w:rPr>
          <w:color w:val="808080" w:themeColor="background1" w:themeShade="80"/>
          <w:sz w:val="22"/>
        </w:rPr>
        <w:t>.</w:t>
      </w:r>
    </w:p>
    <w:p w14:paraId="39E75171" w14:textId="77777777" w:rsidR="00C867C1" w:rsidRDefault="00C867C1" w:rsidP="00F417F0">
      <w:pPr>
        <w:spacing w:after="0"/>
      </w:pPr>
    </w:p>
    <w:p w14:paraId="166441A1" w14:textId="77777777" w:rsidR="00F417F0" w:rsidRDefault="00F417F0" w:rsidP="00F417F0">
      <w:pPr>
        <w:spacing w:after="0"/>
        <w:rPr>
          <w:b/>
          <w:bCs/>
        </w:rPr>
      </w:pPr>
    </w:p>
    <w:p w14:paraId="5B49AE74" w14:textId="35997BFB" w:rsidR="00D8590F" w:rsidRPr="00F417F0" w:rsidRDefault="005C0EA8" w:rsidP="00F417F0">
      <w:pPr>
        <w:spacing w:after="0"/>
        <w:rPr>
          <w:b/>
          <w:bCs/>
        </w:rPr>
      </w:pPr>
      <w:r>
        <w:rPr>
          <w:b/>
          <w:bCs/>
        </w:rPr>
        <w:t>O</w:t>
      </w:r>
      <w:r w:rsidR="00D8590F" w:rsidRPr="00F417F0">
        <w:rPr>
          <w:b/>
          <w:bCs/>
        </w:rPr>
        <w:t>verføring til linjen</w:t>
      </w:r>
    </w:p>
    <w:p w14:paraId="34B67068" w14:textId="4D3A7F07" w:rsidR="00D8590F" w:rsidRPr="00686381" w:rsidRDefault="00D8590F" w:rsidP="00686381">
      <w:pPr>
        <w:spacing w:line="276" w:lineRule="auto"/>
        <w:rPr>
          <w:color w:val="808080" w:themeColor="background1" w:themeShade="80"/>
          <w:sz w:val="22"/>
        </w:rPr>
      </w:pPr>
      <w:r w:rsidRPr="00686381">
        <w:rPr>
          <w:color w:val="808080" w:themeColor="background1" w:themeShade="80"/>
          <w:sz w:val="22"/>
        </w:rPr>
        <w:t>Hvordan skal prosjektets resultater innføres og tas i bruk i linjen?</w:t>
      </w:r>
      <w:r w:rsidR="00347665" w:rsidRPr="00686381">
        <w:rPr>
          <w:color w:val="808080" w:themeColor="background1" w:themeShade="80"/>
          <w:sz w:val="22"/>
        </w:rPr>
        <w:t xml:space="preserve"> Hvem skal involveres og når?</w:t>
      </w:r>
    </w:p>
    <w:p w14:paraId="791EF8F6" w14:textId="4A5D747D" w:rsidR="00D0644A" w:rsidRDefault="00D0644A" w:rsidP="001A4B68">
      <w:pPr>
        <w:rPr>
          <w:rFonts w:ascii="Times New Roman" w:hAnsi="Times New Roman"/>
          <w:sz w:val="24"/>
          <w:szCs w:val="24"/>
        </w:rPr>
      </w:pPr>
    </w:p>
    <w:p w14:paraId="47622D19" w14:textId="5AD76073" w:rsidR="00E47932" w:rsidRPr="00F417F0" w:rsidRDefault="00E47932" w:rsidP="00E47932">
      <w:pPr>
        <w:spacing w:after="0"/>
        <w:rPr>
          <w:b/>
          <w:bCs/>
        </w:rPr>
      </w:pPr>
      <w:r>
        <w:rPr>
          <w:b/>
          <w:bCs/>
        </w:rPr>
        <w:t>Endringsledelse</w:t>
      </w:r>
    </w:p>
    <w:p w14:paraId="1C68F79E" w14:textId="258F0255" w:rsidR="00E47932" w:rsidRPr="00686381" w:rsidRDefault="0002226C" w:rsidP="00E47932">
      <w:pPr>
        <w:spacing w:after="0"/>
        <w:rPr>
          <w:color w:val="808080" w:themeColor="background1" w:themeShade="80"/>
          <w:sz w:val="22"/>
        </w:rPr>
      </w:pPr>
      <w:r w:rsidRPr="00686381">
        <w:rPr>
          <w:color w:val="808080" w:themeColor="background1" w:themeShade="80"/>
          <w:sz w:val="22"/>
        </w:rPr>
        <w:t>Hvo</w:t>
      </w:r>
      <w:r w:rsidR="00CA110D" w:rsidRPr="00686381">
        <w:rPr>
          <w:color w:val="808080" w:themeColor="background1" w:themeShade="80"/>
          <w:sz w:val="22"/>
        </w:rPr>
        <w:t xml:space="preserve">rdan skal arbeidet med endringsledelse organiseres? </w:t>
      </w:r>
      <w:r w:rsidR="00467683" w:rsidRPr="00686381">
        <w:rPr>
          <w:color w:val="808080" w:themeColor="background1" w:themeShade="80"/>
          <w:sz w:val="22"/>
        </w:rPr>
        <w:t>Hva er de viktigste elementene i dette</w:t>
      </w:r>
      <w:r w:rsidR="00467683">
        <w:rPr>
          <w:color w:val="808080" w:themeColor="background1" w:themeShade="80"/>
        </w:rPr>
        <w:t xml:space="preserve"> </w:t>
      </w:r>
      <w:r w:rsidR="00467683" w:rsidRPr="00686381">
        <w:rPr>
          <w:color w:val="808080" w:themeColor="background1" w:themeShade="80"/>
          <w:sz w:val="22"/>
        </w:rPr>
        <w:t>arbeidet?</w:t>
      </w:r>
    </w:p>
    <w:p w14:paraId="51F91E79" w14:textId="54664C5D" w:rsidR="00E47932" w:rsidRDefault="00E47932" w:rsidP="001A4B68">
      <w:pPr>
        <w:rPr>
          <w:rFonts w:ascii="Times New Roman" w:hAnsi="Times New Roman"/>
          <w:sz w:val="24"/>
          <w:szCs w:val="24"/>
        </w:rPr>
      </w:pPr>
    </w:p>
    <w:p w14:paraId="37D1DC9F" w14:textId="6DE5B7E2" w:rsidR="00833018" w:rsidRDefault="00833018" w:rsidP="00833018"/>
    <w:sectPr w:rsidR="00833018" w:rsidSect="00402486">
      <w:headerReference w:type="first" r:id="rId2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EA45C" w14:textId="77777777" w:rsidR="000B665B" w:rsidRDefault="000B665B" w:rsidP="00752B3F">
      <w:pPr>
        <w:spacing w:after="0" w:line="240" w:lineRule="auto"/>
      </w:pPr>
      <w:r>
        <w:separator/>
      </w:r>
    </w:p>
  </w:endnote>
  <w:endnote w:type="continuationSeparator" w:id="0">
    <w:p w14:paraId="6D4C64EC" w14:textId="77777777" w:rsidR="000B665B" w:rsidRDefault="000B665B" w:rsidP="00752B3F">
      <w:pPr>
        <w:spacing w:after="0" w:line="240" w:lineRule="auto"/>
      </w:pPr>
      <w:r>
        <w:continuationSeparator/>
      </w:r>
    </w:p>
  </w:endnote>
  <w:endnote w:type="continuationNotice" w:id="1">
    <w:p w14:paraId="77547013" w14:textId="77777777" w:rsidR="000B665B" w:rsidRDefault="000B66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2667" w14:textId="311ABAF7" w:rsidR="003202CB" w:rsidRPr="007E274B" w:rsidRDefault="003202CB" w:rsidP="00C07AD0">
    <w:pPr>
      <w:tabs>
        <w:tab w:val="center" w:pos="4536"/>
        <w:tab w:val="right" w:pos="9072"/>
      </w:tabs>
      <w:rPr>
        <w:rFonts w:ascii="Calibri" w:hAnsi="Calibri"/>
      </w:rPr>
    </w:pPr>
    <w:r w:rsidRPr="007E274B">
      <w:rPr>
        <w:rFonts w:ascii="Calibri" w:hAnsi="Calibri"/>
      </w:rPr>
      <w:tab/>
    </w:r>
    <w:r w:rsidRPr="007E274B">
      <w:rPr>
        <w:rFonts w:ascii="Calibri" w:hAnsi="Calibri"/>
      </w:rPr>
      <w:fldChar w:fldCharType="begin"/>
    </w:r>
    <w:r w:rsidRPr="007E274B">
      <w:rPr>
        <w:rFonts w:ascii="Calibri" w:hAnsi="Calibri"/>
      </w:rPr>
      <w:instrText xml:space="preserve"> PAGE  \* Arabic  \* MERGEFORMAT </w:instrText>
    </w:r>
    <w:r w:rsidRPr="007E274B">
      <w:rPr>
        <w:rFonts w:ascii="Calibri" w:hAnsi="Calibri"/>
      </w:rPr>
      <w:fldChar w:fldCharType="separate"/>
    </w:r>
    <w:r>
      <w:rPr>
        <w:rFonts w:ascii="Calibri" w:hAnsi="Calibri"/>
      </w:rPr>
      <w:t>3</w:t>
    </w:r>
    <w:r w:rsidRPr="007E274B">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16E7" w14:textId="77777777" w:rsidR="000B665B" w:rsidRDefault="000B665B" w:rsidP="00752B3F">
      <w:pPr>
        <w:spacing w:after="0" w:line="240" w:lineRule="auto"/>
      </w:pPr>
      <w:r>
        <w:separator/>
      </w:r>
    </w:p>
  </w:footnote>
  <w:footnote w:type="continuationSeparator" w:id="0">
    <w:p w14:paraId="2529C464" w14:textId="77777777" w:rsidR="000B665B" w:rsidRDefault="000B665B" w:rsidP="00752B3F">
      <w:pPr>
        <w:spacing w:after="0" w:line="240" w:lineRule="auto"/>
      </w:pPr>
      <w:r>
        <w:continuationSeparator/>
      </w:r>
    </w:p>
  </w:footnote>
  <w:footnote w:type="continuationNotice" w:id="1">
    <w:p w14:paraId="52ACE53C" w14:textId="77777777" w:rsidR="000B665B" w:rsidRDefault="000B66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EC0" w14:textId="77777777" w:rsidR="003202CB" w:rsidRDefault="69B6BA2E" w:rsidP="00A93193">
    <w:pPr>
      <w:pStyle w:val="Header"/>
      <w:ind w:left="-142" w:hanging="142"/>
    </w:pPr>
    <w:r>
      <w:rPr>
        <w:noProof/>
      </w:rPr>
      <w:drawing>
        <wp:inline distT="0" distB="0" distL="0" distR="0" wp14:anchorId="3FDB19CA" wp14:editId="650EDE9A">
          <wp:extent cx="1152525" cy="800100"/>
          <wp:effectExtent l="0" t="0" r="0" b="0"/>
          <wp:docPr id="10" name="Bilde 10" descr="OsloMet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
                    <a:extLst>
                      <a:ext uri="{28A0092B-C50C-407E-A947-70E740481C1C}">
                        <a14:useLocalDpi xmlns:a14="http://schemas.microsoft.com/office/drawing/2010/main" val="0"/>
                      </a:ext>
                    </a:extLst>
                  </a:blip>
                  <a:stretch>
                    <a:fillRect/>
                  </a:stretch>
                </pic:blipFill>
                <pic:spPr>
                  <a:xfrm>
                    <a:off x="0" y="0"/>
                    <a:ext cx="1152525" cy="800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3499" w14:textId="77777777" w:rsidR="00A44536" w:rsidRDefault="00A44536" w:rsidP="00A93193">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D2CE3"/>
    <w:multiLevelType w:val="hybridMultilevel"/>
    <w:tmpl w:val="D912326C"/>
    <w:lvl w:ilvl="0" w:tplc="A51A71D2">
      <w:start w:val="1"/>
      <w:numFmt w:val="bullet"/>
      <w:pStyle w:val="Ekstrastil3"/>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29393A71"/>
    <w:multiLevelType w:val="hybridMultilevel"/>
    <w:tmpl w:val="85AECB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3ADE074F"/>
    <w:multiLevelType w:val="hybridMultilevel"/>
    <w:tmpl w:val="17CE81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47EB48EA"/>
    <w:multiLevelType w:val="hybridMultilevel"/>
    <w:tmpl w:val="0986D0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6A2420D"/>
    <w:multiLevelType w:val="hybridMultilevel"/>
    <w:tmpl w:val="77AEE3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6A133365"/>
    <w:multiLevelType w:val="multilevel"/>
    <w:tmpl w:val="5CAED9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175492">
    <w:abstractNumId w:val="5"/>
  </w:num>
  <w:num w:numId="2" w16cid:durableId="168065535">
    <w:abstractNumId w:val="5"/>
  </w:num>
  <w:num w:numId="3" w16cid:durableId="7281912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005969">
    <w:abstractNumId w:val="0"/>
  </w:num>
  <w:num w:numId="5" w16cid:durableId="1937443272">
    <w:abstractNumId w:val="2"/>
  </w:num>
  <w:num w:numId="6" w16cid:durableId="263653314">
    <w:abstractNumId w:val="4"/>
  </w:num>
  <w:num w:numId="7" w16cid:durableId="478425040">
    <w:abstractNumId w:val="1"/>
  </w:num>
  <w:num w:numId="8" w16cid:durableId="184970864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16A"/>
    <w:rsid w:val="000002C5"/>
    <w:rsid w:val="00000F8B"/>
    <w:rsid w:val="00005954"/>
    <w:rsid w:val="00010813"/>
    <w:rsid w:val="000126E6"/>
    <w:rsid w:val="00012F66"/>
    <w:rsid w:val="00017B27"/>
    <w:rsid w:val="0002226C"/>
    <w:rsid w:val="0002439C"/>
    <w:rsid w:val="000300CC"/>
    <w:rsid w:val="00032A63"/>
    <w:rsid w:val="0003444C"/>
    <w:rsid w:val="00036C7B"/>
    <w:rsid w:val="00036DD2"/>
    <w:rsid w:val="00036E9D"/>
    <w:rsid w:val="00037A60"/>
    <w:rsid w:val="00040BED"/>
    <w:rsid w:val="00042B9D"/>
    <w:rsid w:val="00042BC1"/>
    <w:rsid w:val="00043FB2"/>
    <w:rsid w:val="00044886"/>
    <w:rsid w:val="00045224"/>
    <w:rsid w:val="00046FE2"/>
    <w:rsid w:val="0005063D"/>
    <w:rsid w:val="00054490"/>
    <w:rsid w:val="000556CA"/>
    <w:rsid w:val="000556D4"/>
    <w:rsid w:val="00056E8B"/>
    <w:rsid w:val="00060FB4"/>
    <w:rsid w:val="00062843"/>
    <w:rsid w:val="00065437"/>
    <w:rsid w:val="000657E5"/>
    <w:rsid w:val="00071B6C"/>
    <w:rsid w:val="00073936"/>
    <w:rsid w:val="00075AB9"/>
    <w:rsid w:val="000830F5"/>
    <w:rsid w:val="00084FBF"/>
    <w:rsid w:val="00086231"/>
    <w:rsid w:val="00091E7F"/>
    <w:rsid w:val="00092668"/>
    <w:rsid w:val="00094AEB"/>
    <w:rsid w:val="000A1FFD"/>
    <w:rsid w:val="000B394A"/>
    <w:rsid w:val="000B44FC"/>
    <w:rsid w:val="000B4E26"/>
    <w:rsid w:val="000B665B"/>
    <w:rsid w:val="000B6CFC"/>
    <w:rsid w:val="000B712A"/>
    <w:rsid w:val="000C33EA"/>
    <w:rsid w:val="000D1C33"/>
    <w:rsid w:val="000D28D1"/>
    <w:rsid w:val="000D2B94"/>
    <w:rsid w:val="000D3466"/>
    <w:rsid w:val="000D5BC3"/>
    <w:rsid w:val="000D71ED"/>
    <w:rsid w:val="000E2CF2"/>
    <w:rsid w:val="000E6427"/>
    <w:rsid w:val="000F02D2"/>
    <w:rsid w:val="000F2BFA"/>
    <w:rsid w:val="000F3FBD"/>
    <w:rsid w:val="000F51D4"/>
    <w:rsid w:val="000F6B3E"/>
    <w:rsid w:val="000F7A5F"/>
    <w:rsid w:val="00103579"/>
    <w:rsid w:val="00112F25"/>
    <w:rsid w:val="001166E2"/>
    <w:rsid w:val="0011742B"/>
    <w:rsid w:val="001177BD"/>
    <w:rsid w:val="001207B1"/>
    <w:rsid w:val="001214C5"/>
    <w:rsid w:val="00122BB7"/>
    <w:rsid w:val="00123469"/>
    <w:rsid w:val="001316E4"/>
    <w:rsid w:val="00134037"/>
    <w:rsid w:val="00134954"/>
    <w:rsid w:val="00136650"/>
    <w:rsid w:val="00137086"/>
    <w:rsid w:val="001374C3"/>
    <w:rsid w:val="001403A9"/>
    <w:rsid w:val="0015248E"/>
    <w:rsid w:val="00154261"/>
    <w:rsid w:val="00167D7C"/>
    <w:rsid w:val="001721DF"/>
    <w:rsid w:val="00172396"/>
    <w:rsid w:val="001723D6"/>
    <w:rsid w:val="0017287F"/>
    <w:rsid w:val="0017304D"/>
    <w:rsid w:val="001752EE"/>
    <w:rsid w:val="00175662"/>
    <w:rsid w:val="00177D1A"/>
    <w:rsid w:val="00186051"/>
    <w:rsid w:val="00186780"/>
    <w:rsid w:val="00187130"/>
    <w:rsid w:val="00187275"/>
    <w:rsid w:val="00191751"/>
    <w:rsid w:val="00193032"/>
    <w:rsid w:val="001965E3"/>
    <w:rsid w:val="001A1972"/>
    <w:rsid w:val="001A2152"/>
    <w:rsid w:val="001A4B68"/>
    <w:rsid w:val="001A5674"/>
    <w:rsid w:val="001A5F38"/>
    <w:rsid w:val="001A771D"/>
    <w:rsid w:val="001B048A"/>
    <w:rsid w:val="001C0369"/>
    <w:rsid w:val="001C2761"/>
    <w:rsid w:val="001C4D1E"/>
    <w:rsid w:val="001C6458"/>
    <w:rsid w:val="001D2693"/>
    <w:rsid w:val="001D2696"/>
    <w:rsid w:val="001D3529"/>
    <w:rsid w:val="001E0B12"/>
    <w:rsid w:val="001E0C27"/>
    <w:rsid w:val="001E0C59"/>
    <w:rsid w:val="001E356E"/>
    <w:rsid w:val="001E55F9"/>
    <w:rsid w:val="001E61FE"/>
    <w:rsid w:val="001E6577"/>
    <w:rsid w:val="001F2339"/>
    <w:rsid w:val="001F6214"/>
    <w:rsid w:val="0020114C"/>
    <w:rsid w:val="00202355"/>
    <w:rsid w:val="00203D70"/>
    <w:rsid w:val="00204674"/>
    <w:rsid w:val="002047E0"/>
    <w:rsid w:val="0021014D"/>
    <w:rsid w:val="00210E2A"/>
    <w:rsid w:val="00212DEC"/>
    <w:rsid w:val="002130BC"/>
    <w:rsid w:val="00213760"/>
    <w:rsid w:val="00214A89"/>
    <w:rsid w:val="0021644E"/>
    <w:rsid w:val="002178D9"/>
    <w:rsid w:val="0022085F"/>
    <w:rsid w:val="00220AA1"/>
    <w:rsid w:val="00223D1B"/>
    <w:rsid w:val="0022585D"/>
    <w:rsid w:val="0022782D"/>
    <w:rsid w:val="002301AF"/>
    <w:rsid w:val="00230E1B"/>
    <w:rsid w:val="0023101A"/>
    <w:rsid w:val="0023456C"/>
    <w:rsid w:val="0023479F"/>
    <w:rsid w:val="00235839"/>
    <w:rsid w:val="00236DA5"/>
    <w:rsid w:val="00242B3C"/>
    <w:rsid w:val="00243CEB"/>
    <w:rsid w:val="00247835"/>
    <w:rsid w:val="00247D7E"/>
    <w:rsid w:val="00253E34"/>
    <w:rsid w:val="00256623"/>
    <w:rsid w:val="00256FF6"/>
    <w:rsid w:val="00261577"/>
    <w:rsid w:val="0026333A"/>
    <w:rsid w:val="00263AF2"/>
    <w:rsid w:val="00265148"/>
    <w:rsid w:val="00265FF1"/>
    <w:rsid w:val="0027240F"/>
    <w:rsid w:val="00273E95"/>
    <w:rsid w:val="00275D54"/>
    <w:rsid w:val="0028191D"/>
    <w:rsid w:val="00284CB9"/>
    <w:rsid w:val="00285D43"/>
    <w:rsid w:val="002876BF"/>
    <w:rsid w:val="002965CE"/>
    <w:rsid w:val="002A06AC"/>
    <w:rsid w:val="002A327F"/>
    <w:rsid w:val="002A427D"/>
    <w:rsid w:val="002A5416"/>
    <w:rsid w:val="002A6945"/>
    <w:rsid w:val="002B071D"/>
    <w:rsid w:val="002B5640"/>
    <w:rsid w:val="002B5D0A"/>
    <w:rsid w:val="002B694A"/>
    <w:rsid w:val="002C3862"/>
    <w:rsid w:val="002C54D0"/>
    <w:rsid w:val="002C59A5"/>
    <w:rsid w:val="002D05DB"/>
    <w:rsid w:val="002D4456"/>
    <w:rsid w:val="002D54CA"/>
    <w:rsid w:val="002D6745"/>
    <w:rsid w:val="002D7D70"/>
    <w:rsid w:val="002E42C8"/>
    <w:rsid w:val="002E4541"/>
    <w:rsid w:val="002E4585"/>
    <w:rsid w:val="002E4D19"/>
    <w:rsid w:val="002F18E9"/>
    <w:rsid w:val="002F33EA"/>
    <w:rsid w:val="002F3BA6"/>
    <w:rsid w:val="00300813"/>
    <w:rsid w:val="003032A7"/>
    <w:rsid w:val="00303F91"/>
    <w:rsid w:val="0030525D"/>
    <w:rsid w:val="0030663F"/>
    <w:rsid w:val="00306B45"/>
    <w:rsid w:val="003202CB"/>
    <w:rsid w:val="0032219C"/>
    <w:rsid w:val="00322F08"/>
    <w:rsid w:val="003262F8"/>
    <w:rsid w:val="003263D1"/>
    <w:rsid w:val="0033084A"/>
    <w:rsid w:val="00331302"/>
    <w:rsid w:val="003321BE"/>
    <w:rsid w:val="0033235C"/>
    <w:rsid w:val="00332678"/>
    <w:rsid w:val="00333F6C"/>
    <w:rsid w:val="003340C6"/>
    <w:rsid w:val="00336566"/>
    <w:rsid w:val="003409EF"/>
    <w:rsid w:val="00341DBB"/>
    <w:rsid w:val="003445D9"/>
    <w:rsid w:val="00346D38"/>
    <w:rsid w:val="00347665"/>
    <w:rsid w:val="00351E74"/>
    <w:rsid w:val="003578B8"/>
    <w:rsid w:val="0036150F"/>
    <w:rsid w:val="00362D4C"/>
    <w:rsid w:val="0036723A"/>
    <w:rsid w:val="003675AC"/>
    <w:rsid w:val="00367EC5"/>
    <w:rsid w:val="00372BD8"/>
    <w:rsid w:val="00376CFC"/>
    <w:rsid w:val="00382117"/>
    <w:rsid w:val="00382D64"/>
    <w:rsid w:val="0038546C"/>
    <w:rsid w:val="00387A94"/>
    <w:rsid w:val="0039156E"/>
    <w:rsid w:val="0039357D"/>
    <w:rsid w:val="00393D21"/>
    <w:rsid w:val="00396D82"/>
    <w:rsid w:val="003A046E"/>
    <w:rsid w:val="003A69D4"/>
    <w:rsid w:val="003A69D8"/>
    <w:rsid w:val="003A739E"/>
    <w:rsid w:val="003B0B48"/>
    <w:rsid w:val="003B214A"/>
    <w:rsid w:val="003B2263"/>
    <w:rsid w:val="003B2B72"/>
    <w:rsid w:val="003C4084"/>
    <w:rsid w:val="003D0BE0"/>
    <w:rsid w:val="003D2876"/>
    <w:rsid w:val="003D4627"/>
    <w:rsid w:val="003D712B"/>
    <w:rsid w:val="003E04CA"/>
    <w:rsid w:val="003E2AB8"/>
    <w:rsid w:val="003E5C0F"/>
    <w:rsid w:val="003F6525"/>
    <w:rsid w:val="003F7B25"/>
    <w:rsid w:val="003F7CEB"/>
    <w:rsid w:val="00402486"/>
    <w:rsid w:val="00402E65"/>
    <w:rsid w:val="004037F3"/>
    <w:rsid w:val="0040493D"/>
    <w:rsid w:val="00410C84"/>
    <w:rsid w:val="00411607"/>
    <w:rsid w:val="00412B4D"/>
    <w:rsid w:val="00413CC0"/>
    <w:rsid w:val="004156F8"/>
    <w:rsid w:val="0041710F"/>
    <w:rsid w:val="00420290"/>
    <w:rsid w:val="00424388"/>
    <w:rsid w:val="00425B7D"/>
    <w:rsid w:val="00430F8D"/>
    <w:rsid w:val="00434873"/>
    <w:rsid w:val="004357F9"/>
    <w:rsid w:val="0044130F"/>
    <w:rsid w:val="0044159A"/>
    <w:rsid w:val="00441805"/>
    <w:rsid w:val="00443F68"/>
    <w:rsid w:val="0045300E"/>
    <w:rsid w:val="00454F88"/>
    <w:rsid w:val="00462260"/>
    <w:rsid w:val="0046426F"/>
    <w:rsid w:val="00465EE3"/>
    <w:rsid w:val="0046674C"/>
    <w:rsid w:val="004674FF"/>
    <w:rsid w:val="00467683"/>
    <w:rsid w:val="00470860"/>
    <w:rsid w:val="00477B8D"/>
    <w:rsid w:val="00480AF0"/>
    <w:rsid w:val="00480C1C"/>
    <w:rsid w:val="0048125C"/>
    <w:rsid w:val="00482E8B"/>
    <w:rsid w:val="00485A38"/>
    <w:rsid w:val="00487A6E"/>
    <w:rsid w:val="00487F63"/>
    <w:rsid w:val="0049507F"/>
    <w:rsid w:val="00496643"/>
    <w:rsid w:val="00497042"/>
    <w:rsid w:val="0049784A"/>
    <w:rsid w:val="004A0F6C"/>
    <w:rsid w:val="004A3A6E"/>
    <w:rsid w:val="004A598E"/>
    <w:rsid w:val="004B1503"/>
    <w:rsid w:val="004B32B5"/>
    <w:rsid w:val="004B3A22"/>
    <w:rsid w:val="004B60F9"/>
    <w:rsid w:val="004B6B8C"/>
    <w:rsid w:val="004C03F8"/>
    <w:rsid w:val="004C190F"/>
    <w:rsid w:val="004C1B63"/>
    <w:rsid w:val="004C34D9"/>
    <w:rsid w:val="004C7D4B"/>
    <w:rsid w:val="004D579E"/>
    <w:rsid w:val="004D72B6"/>
    <w:rsid w:val="004D7541"/>
    <w:rsid w:val="004E03F5"/>
    <w:rsid w:val="004E1506"/>
    <w:rsid w:val="004E2C6F"/>
    <w:rsid w:val="004E4A60"/>
    <w:rsid w:val="004E6850"/>
    <w:rsid w:val="004E690B"/>
    <w:rsid w:val="004E7070"/>
    <w:rsid w:val="004F13BD"/>
    <w:rsid w:val="004F2797"/>
    <w:rsid w:val="004F31B3"/>
    <w:rsid w:val="004F7752"/>
    <w:rsid w:val="0050128B"/>
    <w:rsid w:val="00502E84"/>
    <w:rsid w:val="0050465A"/>
    <w:rsid w:val="00504A94"/>
    <w:rsid w:val="00507AB9"/>
    <w:rsid w:val="005121B6"/>
    <w:rsid w:val="00525E6E"/>
    <w:rsid w:val="00526DDC"/>
    <w:rsid w:val="00527CCE"/>
    <w:rsid w:val="00530D62"/>
    <w:rsid w:val="005326C8"/>
    <w:rsid w:val="005340D4"/>
    <w:rsid w:val="005344FB"/>
    <w:rsid w:val="0053510D"/>
    <w:rsid w:val="00537386"/>
    <w:rsid w:val="005379C1"/>
    <w:rsid w:val="00537E37"/>
    <w:rsid w:val="00542D73"/>
    <w:rsid w:val="00544A2D"/>
    <w:rsid w:val="00544BA4"/>
    <w:rsid w:val="0054573F"/>
    <w:rsid w:val="005559F1"/>
    <w:rsid w:val="00556A16"/>
    <w:rsid w:val="005607E8"/>
    <w:rsid w:val="00563D2E"/>
    <w:rsid w:val="00566BC8"/>
    <w:rsid w:val="00570582"/>
    <w:rsid w:val="00571B18"/>
    <w:rsid w:val="0057387D"/>
    <w:rsid w:val="005771C8"/>
    <w:rsid w:val="00580AA3"/>
    <w:rsid w:val="00584DB8"/>
    <w:rsid w:val="00585A6B"/>
    <w:rsid w:val="0059152B"/>
    <w:rsid w:val="00591F01"/>
    <w:rsid w:val="00592BD8"/>
    <w:rsid w:val="005A22DD"/>
    <w:rsid w:val="005A4028"/>
    <w:rsid w:val="005A4146"/>
    <w:rsid w:val="005A616F"/>
    <w:rsid w:val="005A6E09"/>
    <w:rsid w:val="005B1430"/>
    <w:rsid w:val="005B2513"/>
    <w:rsid w:val="005B528A"/>
    <w:rsid w:val="005B770A"/>
    <w:rsid w:val="005C0EA7"/>
    <w:rsid w:val="005C0EA8"/>
    <w:rsid w:val="005C2730"/>
    <w:rsid w:val="005C42BD"/>
    <w:rsid w:val="005D2436"/>
    <w:rsid w:val="005E319D"/>
    <w:rsid w:val="005F160B"/>
    <w:rsid w:val="005F235A"/>
    <w:rsid w:val="005F3BAA"/>
    <w:rsid w:val="005F5A8D"/>
    <w:rsid w:val="005F5EEA"/>
    <w:rsid w:val="006023F3"/>
    <w:rsid w:val="00606D0C"/>
    <w:rsid w:val="00607BED"/>
    <w:rsid w:val="0061284F"/>
    <w:rsid w:val="006146B5"/>
    <w:rsid w:val="00614716"/>
    <w:rsid w:val="0062009B"/>
    <w:rsid w:val="00623913"/>
    <w:rsid w:val="00624BF4"/>
    <w:rsid w:val="00630E24"/>
    <w:rsid w:val="00631BAC"/>
    <w:rsid w:val="006326DB"/>
    <w:rsid w:val="00633DF9"/>
    <w:rsid w:val="00637220"/>
    <w:rsid w:val="00640320"/>
    <w:rsid w:val="0064038E"/>
    <w:rsid w:val="00640C5E"/>
    <w:rsid w:val="00647614"/>
    <w:rsid w:val="006503EB"/>
    <w:rsid w:val="0065092C"/>
    <w:rsid w:val="0065304F"/>
    <w:rsid w:val="00656A24"/>
    <w:rsid w:val="00657858"/>
    <w:rsid w:val="00657B2F"/>
    <w:rsid w:val="00660070"/>
    <w:rsid w:val="00660DFE"/>
    <w:rsid w:val="006611DE"/>
    <w:rsid w:val="006613C3"/>
    <w:rsid w:val="00664C44"/>
    <w:rsid w:val="0067086C"/>
    <w:rsid w:val="00673166"/>
    <w:rsid w:val="0067330E"/>
    <w:rsid w:val="0067476D"/>
    <w:rsid w:val="0068227A"/>
    <w:rsid w:val="00686381"/>
    <w:rsid w:val="00687328"/>
    <w:rsid w:val="0069185D"/>
    <w:rsid w:val="006A0AD9"/>
    <w:rsid w:val="006A204B"/>
    <w:rsid w:val="006A2D11"/>
    <w:rsid w:val="006A3AAB"/>
    <w:rsid w:val="006A5030"/>
    <w:rsid w:val="006B02CF"/>
    <w:rsid w:val="006B54C9"/>
    <w:rsid w:val="006C490E"/>
    <w:rsid w:val="006C49A6"/>
    <w:rsid w:val="006C583B"/>
    <w:rsid w:val="006C5D1A"/>
    <w:rsid w:val="006C665A"/>
    <w:rsid w:val="006D05E1"/>
    <w:rsid w:val="006D1A8F"/>
    <w:rsid w:val="006D48EE"/>
    <w:rsid w:val="006D534F"/>
    <w:rsid w:val="006D6645"/>
    <w:rsid w:val="006D7502"/>
    <w:rsid w:val="006E1688"/>
    <w:rsid w:val="006E6C63"/>
    <w:rsid w:val="006E6FC5"/>
    <w:rsid w:val="006E71ED"/>
    <w:rsid w:val="006E762E"/>
    <w:rsid w:val="006F6039"/>
    <w:rsid w:val="006F7839"/>
    <w:rsid w:val="007010EE"/>
    <w:rsid w:val="00704D76"/>
    <w:rsid w:val="00710DFA"/>
    <w:rsid w:val="007134D7"/>
    <w:rsid w:val="00713F0A"/>
    <w:rsid w:val="007146BF"/>
    <w:rsid w:val="00715A9B"/>
    <w:rsid w:val="007162F2"/>
    <w:rsid w:val="0071790C"/>
    <w:rsid w:val="00717DAA"/>
    <w:rsid w:val="007218B3"/>
    <w:rsid w:val="007222F1"/>
    <w:rsid w:val="0072578B"/>
    <w:rsid w:val="00725AB2"/>
    <w:rsid w:val="00726BD6"/>
    <w:rsid w:val="00726E11"/>
    <w:rsid w:val="00734785"/>
    <w:rsid w:val="00741259"/>
    <w:rsid w:val="00742931"/>
    <w:rsid w:val="007434FF"/>
    <w:rsid w:val="00746048"/>
    <w:rsid w:val="00747E36"/>
    <w:rsid w:val="00752B3F"/>
    <w:rsid w:val="00755104"/>
    <w:rsid w:val="00760802"/>
    <w:rsid w:val="007611E2"/>
    <w:rsid w:val="00761277"/>
    <w:rsid w:val="00764E21"/>
    <w:rsid w:val="00771ACF"/>
    <w:rsid w:val="00772202"/>
    <w:rsid w:val="0077440F"/>
    <w:rsid w:val="00776B1F"/>
    <w:rsid w:val="007827B4"/>
    <w:rsid w:val="00782FAF"/>
    <w:rsid w:val="007837E3"/>
    <w:rsid w:val="00787B9B"/>
    <w:rsid w:val="00790416"/>
    <w:rsid w:val="00791F51"/>
    <w:rsid w:val="007924AF"/>
    <w:rsid w:val="00794253"/>
    <w:rsid w:val="0079616A"/>
    <w:rsid w:val="00796F98"/>
    <w:rsid w:val="007A06C7"/>
    <w:rsid w:val="007A731A"/>
    <w:rsid w:val="007B1B7F"/>
    <w:rsid w:val="007B2258"/>
    <w:rsid w:val="007B5393"/>
    <w:rsid w:val="007B5DF5"/>
    <w:rsid w:val="007D43C1"/>
    <w:rsid w:val="007D75AA"/>
    <w:rsid w:val="007E01E6"/>
    <w:rsid w:val="007E1A88"/>
    <w:rsid w:val="007E1D2A"/>
    <w:rsid w:val="007E4DC5"/>
    <w:rsid w:val="007E63FE"/>
    <w:rsid w:val="007E69A9"/>
    <w:rsid w:val="007E6E39"/>
    <w:rsid w:val="007E7380"/>
    <w:rsid w:val="007F0212"/>
    <w:rsid w:val="007F3C0A"/>
    <w:rsid w:val="007F6CCB"/>
    <w:rsid w:val="00801987"/>
    <w:rsid w:val="0080260A"/>
    <w:rsid w:val="00803AB6"/>
    <w:rsid w:val="00807B07"/>
    <w:rsid w:val="00807E95"/>
    <w:rsid w:val="008108FF"/>
    <w:rsid w:val="00814076"/>
    <w:rsid w:val="008167B8"/>
    <w:rsid w:val="008228E9"/>
    <w:rsid w:val="00824A23"/>
    <w:rsid w:val="0082765C"/>
    <w:rsid w:val="00832F5D"/>
    <w:rsid w:val="00833018"/>
    <w:rsid w:val="008424B3"/>
    <w:rsid w:val="00845DB0"/>
    <w:rsid w:val="008550E7"/>
    <w:rsid w:val="0085736C"/>
    <w:rsid w:val="00861428"/>
    <w:rsid w:val="008619A8"/>
    <w:rsid w:val="00867A92"/>
    <w:rsid w:val="00870277"/>
    <w:rsid w:val="008702D1"/>
    <w:rsid w:val="0087338D"/>
    <w:rsid w:val="00873BD0"/>
    <w:rsid w:val="00873D45"/>
    <w:rsid w:val="00876A0F"/>
    <w:rsid w:val="008806E1"/>
    <w:rsid w:val="00880AE6"/>
    <w:rsid w:val="00881585"/>
    <w:rsid w:val="00882963"/>
    <w:rsid w:val="00884BDE"/>
    <w:rsid w:val="00886FB5"/>
    <w:rsid w:val="00897121"/>
    <w:rsid w:val="00897B17"/>
    <w:rsid w:val="008A1E64"/>
    <w:rsid w:val="008A5095"/>
    <w:rsid w:val="008A7DC7"/>
    <w:rsid w:val="008B1D79"/>
    <w:rsid w:val="008B2B04"/>
    <w:rsid w:val="008B4066"/>
    <w:rsid w:val="008B6576"/>
    <w:rsid w:val="008C02DF"/>
    <w:rsid w:val="008C0B6B"/>
    <w:rsid w:val="008C5418"/>
    <w:rsid w:val="008C6D7B"/>
    <w:rsid w:val="008D155F"/>
    <w:rsid w:val="008D2D4D"/>
    <w:rsid w:val="008D60D1"/>
    <w:rsid w:val="008E1301"/>
    <w:rsid w:val="008E3B66"/>
    <w:rsid w:val="008E653E"/>
    <w:rsid w:val="008E7DB9"/>
    <w:rsid w:val="008F02CF"/>
    <w:rsid w:val="008F0401"/>
    <w:rsid w:val="008F15B9"/>
    <w:rsid w:val="008F2042"/>
    <w:rsid w:val="008F2ABD"/>
    <w:rsid w:val="009000E4"/>
    <w:rsid w:val="00900C37"/>
    <w:rsid w:val="00905B26"/>
    <w:rsid w:val="00907B15"/>
    <w:rsid w:val="00912FFE"/>
    <w:rsid w:val="00913F4C"/>
    <w:rsid w:val="00914F07"/>
    <w:rsid w:val="00917DEA"/>
    <w:rsid w:val="00921784"/>
    <w:rsid w:val="00921A79"/>
    <w:rsid w:val="009232F6"/>
    <w:rsid w:val="009250A3"/>
    <w:rsid w:val="00932ED1"/>
    <w:rsid w:val="00933075"/>
    <w:rsid w:val="0093324E"/>
    <w:rsid w:val="009365E7"/>
    <w:rsid w:val="009377E6"/>
    <w:rsid w:val="00937CC0"/>
    <w:rsid w:val="00937DE7"/>
    <w:rsid w:val="00937FE2"/>
    <w:rsid w:val="00940B41"/>
    <w:rsid w:val="00940F8D"/>
    <w:rsid w:val="00945DD0"/>
    <w:rsid w:val="0094734C"/>
    <w:rsid w:val="00950CAB"/>
    <w:rsid w:val="00955711"/>
    <w:rsid w:val="0095669D"/>
    <w:rsid w:val="009613E9"/>
    <w:rsid w:val="009627CA"/>
    <w:rsid w:val="00962A52"/>
    <w:rsid w:val="00964F69"/>
    <w:rsid w:val="00972992"/>
    <w:rsid w:val="00975B2E"/>
    <w:rsid w:val="00982897"/>
    <w:rsid w:val="00983DE0"/>
    <w:rsid w:val="00985284"/>
    <w:rsid w:val="0099319A"/>
    <w:rsid w:val="0099357D"/>
    <w:rsid w:val="009938C7"/>
    <w:rsid w:val="00994024"/>
    <w:rsid w:val="0099688A"/>
    <w:rsid w:val="00997CA8"/>
    <w:rsid w:val="009A3186"/>
    <w:rsid w:val="009A52FA"/>
    <w:rsid w:val="009A5330"/>
    <w:rsid w:val="009A6775"/>
    <w:rsid w:val="009A7143"/>
    <w:rsid w:val="009A7A9A"/>
    <w:rsid w:val="009B257E"/>
    <w:rsid w:val="009B2ED4"/>
    <w:rsid w:val="009B38E6"/>
    <w:rsid w:val="009B56A1"/>
    <w:rsid w:val="009B57BF"/>
    <w:rsid w:val="009B6BD6"/>
    <w:rsid w:val="009C0A2E"/>
    <w:rsid w:val="009C0CD9"/>
    <w:rsid w:val="009C114E"/>
    <w:rsid w:val="009C4676"/>
    <w:rsid w:val="009C4BF3"/>
    <w:rsid w:val="009D27F7"/>
    <w:rsid w:val="009D39C4"/>
    <w:rsid w:val="009D4E96"/>
    <w:rsid w:val="009D50B3"/>
    <w:rsid w:val="009D51EA"/>
    <w:rsid w:val="009F1B53"/>
    <w:rsid w:val="00A00B42"/>
    <w:rsid w:val="00A0545A"/>
    <w:rsid w:val="00A10ADE"/>
    <w:rsid w:val="00A12F1D"/>
    <w:rsid w:val="00A13196"/>
    <w:rsid w:val="00A15CBC"/>
    <w:rsid w:val="00A1601A"/>
    <w:rsid w:val="00A17F86"/>
    <w:rsid w:val="00A20C87"/>
    <w:rsid w:val="00A237D2"/>
    <w:rsid w:val="00A25A2A"/>
    <w:rsid w:val="00A27E7F"/>
    <w:rsid w:val="00A32F77"/>
    <w:rsid w:val="00A3440A"/>
    <w:rsid w:val="00A3572D"/>
    <w:rsid w:val="00A37A65"/>
    <w:rsid w:val="00A37E74"/>
    <w:rsid w:val="00A44536"/>
    <w:rsid w:val="00A44714"/>
    <w:rsid w:val="00A4782F"/>
    <w:rsid w:val="00A5219E"/>
    <w:rsid w:val="00A54152"/>
    <w:rsid w:val="00A6407C"/>
    <w:rsid w:val="00A64E0D"/>
    <w:rsid w:val="00A65391"/>
    <w:rsid w:val="00A676B6"/>
    <w:rsid w:val="00A70433"/>
    <w:rsid w:val="00A70A03"/>
    <w:rsid w:val="00A70D12"/>
    <w:rsid w:val="00A75C96"/>
    <w:rsid w:val="00A80F67"/>
    <w:rsid w:val="00A84B53"/>
    <w:rsid w:val="00A87B1B"/>
    <w:rsid w:val="00A93193"/>
    <w:rsid w:val="00A9395D"/>
    <w:rsid w:val="00A9413E"/>
    <w:rsid w:val="00A9526A"/>
    <w:rsid w:val="00A9763C"/>
    <w:rsid w:val="00AA00CF"/>
    <w:rsid w:val="00AA1BC2"/>
    <w:rsid w:val="00AA7972"/>
    <w:rsid w:val="00AA7A90"/>
    <w:rsid w:val="00AA7E21"/>
    <w:rsid w:val="00AB232D"/>
    <w:rsid w:val="00AB47E6"/>
    <w:rsid w:val="00AC2D5F"/>
    <w:rsid w:val="00AC39CE"/>
    <w:rsid w:val="00AC5821"/>
    <w:rsid w:val="00AC5EEA"/>
    <w:rsid w:val="00AD7189"/>
    <w:rsid w:val="00AD7360"/>
    <w:rsid w:val="00AD7EE5"/>
    <w:rsid w:val="00AE26BB"/>
    <w:rsid w:val="00AE2CC2"/>
    <w:rsid w:val="00AE55EB"/>
    <w:rsid w:val="00AF1AA0"/>
    <w:rsid w:val="00AF423D"/>
    <w:rsid w:val="00AF4E49"/>
    <w:rsid w:val="00AF6442"/>
    <w:rsid w:val="00B02379"/>
    <w:rsid w:val="00B05DEC"/>
    <w:rsid w:val="00B064B6"/>
    <w:rsid w:val="00B065BE"/>
    <w:rsid w:val="00B1001C"/>
    <w:rsid w:val="00B10B86"/>
    <w:rsid w:val="00B119C1"/>
    <w:rsid w:val="00B11B0D"/>
    <w:rsid w:val="00B147D8"/>
    <w:rsid w:val="00B15110"/>
    <w:rsid w:val="00B16CE9"/>
    <w:rsid w:val="00B21E31"/>
    <w:rsid w:val="00B22A5A"/>
    <w:rsid w:val="00B22CC4"/>
    <w:rsid w:val="00B24911"/>
    <w:rsid w:val="00B26750"/>
    <w:rsid w:val="00B26D2D"/>
    <w:rsid w:val="00B36759"/>
    <w:rsid w:val="00B37111"/>
    <w:rsid w:val="00B44E7C"/>
    <w:rsid w:val="00B47A59"/>
    <w:rsid w:val="00B51CED"/>
    <w:rsid w:val="00B533FC"/>
    <w:rsid w:val="00B6170B"/>
    <w:rsid w:val="00B637B9"/>
    <w:rsid w:val="00B6524C"/>
    <w:rsid w:val="00B6710C"/>
    <w:rsid w:val="00B67B71"/>
    <w:rsid w:val="00B735B6"/>
    <w:rsid w:val="00B76DBA"/>
    <w:rsid w:val="00B82ECF"/>
    <w:rsid w:val="00B846F1"/>
    <w:rsid w:val="00B84978"/>
    <w:rsid w:val="00B87DAD"/>
    <w:rsid w:val="00B92205"/>
    <w:rsid w:val="00B94D11"/>
    <w:rsid w:val="00BA3180"/>
    <w:rsid w:val="00BA4BAC"/>
    <w:rsid w:val="00BA535B"/>
    <w:rsid w:val="00BA739E"/>
    <w:rsid w:val="00BB1670"/>
    <w:rsid w:val="00BB67F4"/>
    <w:rsid w:val="00BB7847"/>
    <w:rsid w:val="00BC2A05"/>
    <w:rsid w:val="00BC3303"/>
    <w:rsid w:val="00BC3F57"/>
    <w:rsid w:val="00BC48AF"/>
    <w:rsid w:val="00BD0A0A"/>
    <w:rsid w:val="00BD2370"/>
    <w:rsid w:val="00BD2B62"/>
    <w:rsid w:val="00BD51B5"/>
    <w:rsid w:val="00BE1003"/>
    <w:rsid w:val="00BE27BD"/>
    <w:rsid w:val="00BE4016"/>
    <w:rsid w:val="00BE4282"/>
    <w:rsid w:val="00BE52C8"/>
    <w:rsid w:val="00BE541B"/>
    <w:rsid w:val="00BE6896"/>
    <w:rsid w:val="00BE7B0F"/>
    <w:rsid w:val="00BF6E68"/>
    <w:rsid w:val="00C02A7F"/>
    <w:rsid w:val="00C04190"/>
    <w:rsid w:val="00C048CE"/>
    <w:rsid w:val="00C05925"/>
    <w:rsid w:val="00C05C2A"/>
    <w:rsid w:val="00C0695F"/>
    <w:rsid w:val="00C07AD0"/>
    <w:rsid w:val="00C12184"/>
    <w:rsid w:val="00C12200"/>
    <w:rsid w:val="00C132CD"/>
    <w:rsid w:val="00C15E66"/>
    <w:rsid w:val="00C1672E"/>
    <w:rsid w:val="00C16923"/>
    <w:rsid w:val="00C16EB5"/>
    <w:rsid w:val="00C20B50"/>
    <w:rsid w:val="00C20E09"/>
    <w:rsid w:val="00C247D3"/>
    <w:rsid w:val="00C304EC"/>
    <w:rsid w:val="00C30DC4"/>
    <w:rsid w:val="00C31492"/>
    <w:rsid w:val="00C328CC"/>
    <w:rsid w:val="00C337A5"/>
    <w:rsid w:val="00C40785"/>
    <w:rsid w:val="00C42F50"/>
    <w:rsid w:val="00C4307A"/>
    <w:rsid w:val="00C47FBB"/>
    <w:rsid w:val="00C52273"/>
    <w:rsid w:val="00C567E9"/>
    <w:rsid w:val="00C56EB7"/>
    <w:rsid w:val="00C6017F"/>
    <w:rsid w:val="00C63F9D"/>
    <w:rsid w:val="00C65226"/>
    <w:rsid w:val="00C723E9"/>
    <w:rsid w:val="00C730AD"/>
    <w:rsid w:val="00C7311A"/>
    <w:rsid w:val="00C74977"/>
    <w:rsid w:val="00C752CA"/>
    <w:rsid w:val="00C75D69"/>
    <w:rsid w:val="00C76CBE"/>
    <w:rsid w:val="00C82CDE"/>
    <w:rsid w:val="00C83A26"/>
    <w:rsid w:val="00C83D99"/>
    <w:rsid w:val="00C867C1"/>
    <w:rsid w:val="00C93964"/>
    <w:rsid w:val="00C93D10"/>
    <w:rsid w:val="00C9420F"/>
    <w:rsid w:val="00C94B49"/>
    <w:rsid w:val="00C95180"/>
    <w:rsid w:val="00CA110D"/>
    <w:rsid w:val="00CB272B"/>
    <w:rsid w:val="00CB5009"/>
    <w:rsid w:val="00CB68EF"/>
    <w:rsid w:val="00CB716A"/>
    <w:rsid w:val="00CC10B4"/>
    <w:rsid w:val="00CC1B8B"/>
    <w:rsid w:val="00CC1FBF"/>
    <w:rsid w:val="00CC200A"/>
    <w:rsid w:val="00CC2DE8"/>
    <w:rsid w:val="00CC33C5"/>
    <w:rsid w:val="00CC5CF4"/>
    <w:rsid w:val="00CD073D"/>
    <w:rsid w:val="00CD0796"/>
    <w:rsid w:val="00CD38A9"/>
    <w:rsid w:val="00CD425F"/>
    <w:rsid w:val="00CD5B70"/>
    <w:rsid w:val="00CD5D3A"/>
    <w:rsid w:val="00CD7623"/>
    <w:rsid w:val="00CE7ACA"/>
    <w:rsid w:val="00CF06A9"/>
    <w:rsid w:val="00CF2506"/>
    <w:rsid w:val="00D00D53"/>
    <w:rsid w:val="00D021FD"/>
    <w:rsid w:val="00D02C52"/>
    <w:rsid w:val="00D0556A"/>
    <w:rsid w:val="00D05CAC"/>
    <w:rsid w:val="00D05E54"/>
    <w:rsid w:val="00D0644A"/>
    <w:rsid w:val="00D0682B"/>
    <w:rsid w:val="00D1394D"/>
    <w:rsid w:val="00D15DBA"/>
    <w:rsid w:val="00D16615"/>
    <w:rsid w:val="00D1788C"/>
    <w:rsid w:val="00D2056F"/>
    <w:rsid w:val="00D22816"/>
    <w:rsid w:val="00D243E7"/>
    <w:rsid w:val="00D24E7B"/>
    <w:rsid w:val="00D252D2"/>
    <w:rsid w:val="00D254C5"/>
    <w:rsid w:val="00D2699B"/>
    <w:rsid w:val="00D2777D"/>
    <w:rsid w:val="00D30713"/>
    <w:rsid w:val="00D33EF2"/>
    <w:rsid w:val="00D3638E"/>
    <w:rsid w:val="00D474A0"/>
    <w:rsid w:val="00D4794C"/>
    <w:rsid w:val="00D50193"/>
    <w:rsid w:val="00D51BE4"/>
    <w:rsid w:val="00D5284F"/>
    <w:rsid w:val="00D52899"/>
    <w:rsid w:val="00D55830"/>
    <w:rsid w:val="00D56250"/>
    <w:rsid w:val="00D572E3"/>
    <w:rsid w:val="00D625CB"/>
    <w:rsid w:val="00D63072"/>
    <w:rsid w:val="00D67B72"/>
    <w:rsid w:val="00D71030"/>
    <w:rsid w:val="00D72B61"/>
    <w:rsid w:val="00D739E7"/>
    <w:rsid w:val="00D73A26"/>
    <w:rsid w:val="00D7514F"/>
    <w:rsid w:val="00D76FCF"/>
    <w:rsid w:val="00D801D6"/>
    <w:rsid w:val="00D80969"/>
    <w:rsid w:val="00D828C5"/>
    <w:rsid w:val="00D8590F"/>
    <w:rsid w:val="00D901F2"/>
    <w:rsid w:val="00D907FF"/>
    <w:rsid w:val="00D935AC"/>
    <w:rsid w:val="00D942D9"/>
    <w:rsid w:val="00D9529E"/>
    <w:rsid w:val="00D959A3"/>
    <w:rsid w:val="00D96E1F"/>
    <w:rsid w:val="00D9779D"/>
    <w:rsid w:val="00DA2104"/>
    <w:rsid w:val="00DA43CE"/>
    <w:rsid w:val="00DA4F9A"/>
    <w:rsid w:val="00DA5CF0"/>
    <w:rsid w:val="00DA739C"/>
    <w:rsid w:val="00DA7FF6"/>
    <w:rsid w:val="00DB0B7A"/>
    <w:rsid w:val="00DB1079"/>
    <w:rsid w:val="00DB57AE"/>
    <w:rsid w:val="00DB6F0C"/>
    <w:rsid w:val="00DD135D"/>
    <w:rsid w:val="00DD235A"/>
    <w:rsid w:val="00DD4DCA"/>
    <w:rsid w:val="00DD7549"/>
    <w:rsid w:val="00DD756D"/>
    <w:rsid w:val="00DE0BDC"/>
    <w:rsid w:val="00DE2143"/>
    <w:rsid w:val="00DE2236"/>
    <w:rsid w:val="00DE4822"/>
    <w:rsid w:val="00DE4DAB"/>
    <w:rsid w:val="00DE6509"/>
    <w:rsid w:val="00DF0CBD"/>
    <w:rsid w:val="00DF2B04"/>
    <w:rsid w:val="00DF49F1"/>
    <w:rsid w:val="00DF7BBB"/>
    <w:rsid w:val="00E10B38"/>
    <w:rsid w:val="00E12D58"/>
    <w:rsid w:val="00E12F8E"/>
    <w:rsid w:val="00E14E6B"/>
    <w:rsid w:val="00E16387"/>
    <w:rsid w:val="00E213A5"/>
    <w:rsid w:val="00E2263D"/>
    <w:rsid w:val="00E22802"/>
    <w:rsid w:val="00E2501F"/>
    <w:rsid w:val="00E25A8C"/>
    <w:rsid w:val="00E25F15"/>
    <w:rsid w:val="00E276F1"/>
    <w:rsid w:val="00E31025"/>
    <w:rsid w:val="00E311D4"/>
    <w:rsid w:val="00E31A30"/>
    <w:rsid w:val="00E33DCE"/>
    <w:rsid w:val="00E34DCF"/>
    <w:rsid w:val="00E35DCA"/>
    <w:rsid w:val="00E3723B"/>
    <w:rsid w:val="00E37666"/>
    <w:rsid w:val="00E3778F"/>
    <w:rsid w:val="00E4075E"/>
    <w:rsid w:val="00E40FB4"/>
    <w:rsid w:val="00E410B7"/>
    <w:rsid w:val="00E45993"/>
    <w:rsid w:val="00E47932"/>
    <w:rsid w:val="00E513A0"/>
    <w:rsid w:val="00E55321"/>
    <w:rsid w:val="00E64500"/>
    <w:rsid w:val="00E661E1"/>
    <w:rsid w:val="00E663A5"/>
    <w:rsid w:val="00E665FC"/>
    <w:rsid w:val="00E66733"/>
    <w:rsid w:val="00E70604"/>
    <w:rsid w:val="00E70633"/>
    <w:rsid w:val="00E7319A"/>
    <w:rsid w:val="00E73A37"/>
    <w:rsid w:val="00E76BE7"/>
    <w:rsid w:val="00E80BB6"/>
    <w:rsid w:val="00E812D1"/>
    <w:rsid w:val="00E85223"/>
    <w:rsid w:val="00E87E8E"/>
    <w:rsid w:val="00E9052D"/>
    <w:rsid w:val="00E9370D"/>
    <w:rsid w:val="00E96845"/>
    <w:rsid w:val="00EA4395"/>
    <w:rsid w:val="00EA697A"/>
    <w:rsid w:val="00EA6C9F"/>
    <w:rsid w:val="00EA6F1B"/>
    <w:rsid w:val="00EB279F"/>
    <w:rsid w:val="00EB2E1B"/>
    <w:rsid w:val="00EB3D5F"/>
    <w:rsid w:val="00EB4D3E"/>
    <w:rsid w:val="00EB7634"/>
    <w:rsid w:val="00EB79E8"/>
    <w:rsid w:val="00EC1B01"/>
    <w:rsid w:val="00EC3F59"/>
    <w:rsid w:val="00EC4372"/>
    <w:rsid w:val="00EC5FB9"/>
    <w:rsid w:val="00EC61ED"/>
    <w:rsid w:val="00ED0974"/>
    <w:rsid w:val="00ED3634"/>
    <w:rsid w:val="00ED4144"/>
    <w:rsid w:val="00ED4E17"/>
    <w:rsid w:val="00ED5269"/>
    <w:rsid w:val="00ED73C5"/>
    <w:rsid w:val="00EE384B"/>
    <w:rsid w:val="00EE5DC6"/>
    <w:rsid w:val="00EE6B03"/>
    <w:rsid w:val="00EF0524"/>
    <w:rsid w:val="00EF499F"/>
    <w:rsid w:val="00EF4AA5"/>
    <w:rsid w:val="00EF6F26"/>
    <w:rsid w:val="00F01CE4"/>
    <w:rsid w:val="00F023EE"/>
    <w:rsid w:val="00F05421"/>
    <w:rsid w:val="00F0560F"/>
    <w:rsid w:val="00F06BF5"/>
    <w:rsid w:val="00F079DD"/>
    <w:rsid w:val="00F07CBA"/>
    <w:rsid w:val="00F10C51"/>
    <w:rsid w:val="00F16607"/>
    <w:rsid w:val="00F16FCF"/>
    <w:rsid w:val="00F17059"/>
    <w:rsid w:val="00F20D6A"/>
    <w:rsid w:val="00F20FA6"/>
    <w:rsid w:val="00F22B77"/>
    <w:rsid w:val="00F26820"/>
    <w:rsid w:val="00F26AA9"/>
    <w:rsid w:val="00F342DB"/>
    <w:rsid w:val="00F351C0"/>
    <w:rsid w:val="00F36339"/>
    <w:rsid w:val="00F367CB"/>
    <w:rsid w:val="00F375C4"/>
    <w:rsid w:val="00F37F74"/>
    <w:rsid w:val="00F417F0"/>
    <w:rsid w:val="00F440BF"/>
    <w:rsid w:val="00F449E8"/>
    <w:rsid w:val="00F51CB2"/>
    <w:rsid w:val="00F53BB0"/>
    <w:rsid w:val="00F602DC"/>
    <w:rsid w:val="00F64C44"/>
    <w:rsid w:val="00F65631"/>
    <w:rsid w:val="00F65F5C"/>
    <w:rsid w:val="00F66DEF"/>
    <w:rsid w:val="00F67800"/>
    <w:rsid w:val="00F703FD"/>
    <w:rsid w:val="00F70450"/>
    <w:rsid w:val="00F71E91"/>
    <w:rsid w:val="00F73B4B"/>
    <w:rsid w:val="00F75EEC"/>
    <w:rsid w:val="00F77B01"/>
    <w:rsid w:val="00F8682A"/>
    <w:rsid w:val="00F90264"/>
    <w:rsid w:val="00F923A6"/>
    <w:rsid w:val="00F92D4E"/>
    <w:rsid w:val="00F95B50"/>
    <w:rsid w:val="00FA3099"/>
    <w:rsid w:val="00FA405B"/>
    <w:rsid w:val="00FA4E8A"/>
    <w:rsid w:val="00FA5A4F"/>
    <w:rsid w:val="00FA5CA2"/>
    <w:rsid w:val="00FB0462"/>
    <w:rsid w:val="00FB3608"/>
    <w:rsid w:val="00FB3C62"/>
    <w:rsid w:val="00FB5095"/>
    <w:rsid w:val="00FC037A"/>
    <w:rsid w:val="00FC08FD"/>
    <w:rsid w:val="00FC0D2A"/>
    <w:rsid w:val="00FD1051"/>
    <w:rsid w:val="00FD2BDD"/>
    <w:rsid w:val="00FD53DE"/>
    <w:rsid w:val="00FD5CDB"/>
    <w:rsid w:val="00FD5D2A"/>
    <w:rsid w:val="00FD6EE1"/>
    <w:rsid w:val="00FE264C"/>
    <w:rsid w:val="00FE6C06"/>
    <w:rsid w:val="0123E851"/>
    <w:rsid w:val="0E8AEFEF"/>
    <w:rsid w:val="0FB82AC4"/>
    <w:rsid w:val="10DD6F50"/>
    <w:rsid w:val="164A59E9"/>
    <w:rsid w:val="1AE961DA"/>
    <w:rsid w:val="1D8E3F82"/>
    <w:rsid w:val="1F191AC5"/>
    <w:rsid w:val="2085F487"/>
    <w:rsid w:val="2407DB35"/>
    <w:rsid w:val="26442FE7"/>
    <w:rsid w:val="2EF95DE3"/>
    <w:rsid w:val="336DDDF2"/>
    <w:rsid w:val="372E65A9"/>
    <w:rsid w:val="3E78A0BB"/>
    <w:rsid w:val="4B4F6E66"/>
    <w:rsid w:val="500B0F78"/>
    <w:rsid w:val="515B16F9"/>
    <w:rsid w:val="5457149D"/>
    <w:rsid w:val="69143E25"/>
    <w:rsid w:val="69B6BA2E"/>
    <w:rsid w:val="6CA6DA59"/>
    <w:rsid w:val="75A6B34A"/>
    <w:rsid w:val="79850405"/>
    <w:rsid w:val="7A9775F0"/>
    <w:rsid w:val="7D99F7BC"/>
    <w:rsid w:val="7ED55B1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85969"/>
  <w15:chartTrackingRefBased/>
  <w15:docId w15:val="{9524459D-5B78-4AC2-A5B8-DF071996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D12"/>
    <w:rPr>
      <w:rFonts w:ascii="Arial" w:hAnsi="Arial"/>
      <w:sz w:val="21"/>
    </w:rPr>
  </w:style>
  <w:style w:type="paragraph" w:styleId="Heading1">
    <w:name w:val="heading 1"/>
    <w:basedOn w:val="Normal"/>
    <w:next w:val="Normal"/>
    <w:link w:val="Heading1Char"/>
    <w:qFormat/>
    <w:rsid w:val="00CC10B4"/>
    <w:pPr>
      <w:keepNext/>
      <w:keepLines/>
      <w:numPr>
        <w:numId w:val="1"/>
      </w:numPr>
      <w:spacing w:before="40" w:after="0"/>
      <w:outlineLvl w:val="0"/>
    </w:pPr>
    <w:rPr>
      <w:rFonts w:eastAsiaTheme="majorEastAsia" w:cstheme="majorBidi"/>
      <w:b/>
      <w:color w:val="000000" w:themeColor="text1"/>
      <w:sz w:val="36"/>
      <w:szCs w:val="36"/>
    </w:rPr>
  </w:style>
  <w:style w:type="paragraph" w:styleId="Heading2">
    <w:name w:val="heading 2"/>
    <w:basedOn w:val="Heading1"/>
    <w:next w:val="Normal"/>
    <w:link w:val="Heading2Char"/>
    <w:unhideWhenUsed/>
    <w:qFormat/>
    <w:rsid w:val="00AE26BB"/>
    <w:pPr>
      <w:numPr>
        <w:ilvl w:val="1"/>
        <w:numId w:val="2"/>
      </w:numPr>
      <w:outlineLvl w:val="1"/>
    </w:pPr>
    <w:rPr>
      <w:sz w:val="28"/>
      <w:szCs w:val="28"/>
    </w:rPr>
  </w:style>
  <w:style w:type="paragraph" w:styleId="Heading3">
    <w:name w:val="heading 3"/>
    <w:basedOn w:val="Heading2"/>
    <w:next w:val="Normal"/>
    <w:link w:val="Heading3Char"/>
    <w:unhideWhenUsed/>
    <w:qFormat/>
    <w:rsid w:val="005771C8"/>
    <w:pPr>
      <w:numPr>
        <w:ilvl w:val="2"/>
      </w:numPr>
      <w:ind w:left="567" w:hanging="567"/>
      <w:outlineLvl w:val="2"/>
    </w:pPr>
    <w:rPr>
      <w:sz w:val="24"/>
      <w:szCs w:val="24"/>
    </w:rPr>
  </w:style>
  <w:style w:type="paragraph" w:styleId="Heading4">
    <w:name w:val="heading 4"/>
    <w:basedOn w:val="Heading3"/>
    <w:next w:val="Normal"/>
    <w:link w:val="Heading4Char"/>
    <w:qFormat/>
    <w:rsid w:val="00B10B86"/>
    <w:pPr>
      <w:keepLines w:val="0"/>
      <w:numPr>
        <w:ilvl w:val="0"/>
        <w:numId w:val="0"/>
      </w:numPr>
      <w:spacing w:before="0" w:after="60" w:line="240" w:lineRule="auto"/>
      <w:ind w:left="709" w:hanging="709"/>
      <w:outlineLvl w:val="3"/>
    </w:pPr>
    <w:rPr>
      <w:rFonts w:ascii="Times New Roman" w:eastAsia="Times New Roman" w:hAnsi="Times New Roman" w:cs="Times New Roman"/>
      <w:b w:val="0"/>
      <w:color w:val="auto"/>
      <w:kern w:val="28"/>
      <w:szCs w:val="20"/>
      <w:lang w:eastAsia="nb-NO"/>
    </w:rPr>
  </w:style>
  <w:style w:type="paragraph" w:styleId="Heading5">
    <w:name w:val="heading 5"/>
    <w:basedOn w:val="Normal"/>
    <w:next w:val="Normal"/>
    <w:link w:val="Heading5Char"/>
    <w:qFormat/>
    <w:rsid w:val="00B10B86"/>
    <w:pPr>
      <w:spacing w:before="240" w:after="60" w:line="240" w:lineRule="auto"/>
      <w:ind w:left="3540" w:hanging="708"/>
      <w:outlineLvl w:val="4"/>
    </w:pPr>
    <w:rPr>
      <w:rFonts w:eastAsia="Times New Roman" w:cs="Times New Roman"/>
      <w:color w:val="595959" w:themeColor="text1" w:themeTint="A6"/>
      <w:sz w:val="22"/>
      <w:szCs w:val="20"/>
      <w:lang w:eastAsia="nb-NO"/>
    </w:rPr>
  </w:style>
  <w:style w:type="paragraph" w:styleId="Heading6">
    <w:name w:val="heading 6"/>
    <w:basedOn w:val="Normal"/>
    <w:next w:val="Normal"/>
    <w:link w:val="Heading6Char"/>
    <w:qFormat/>
    <w:rsid w:val="00B10B86"/>
    <w:pPr>
      <w:spacing w:before="240" w:after="60" w:line="240" w:lineRule="auto"/>
      <w:ind w:left="4248" w:hanging="708"/>
      <w:outlineLvl w:val="5"/>
    </w:pPr>
    <w:rPr>
      <w:rFonts w:ascii="Times New Roman" w:eastAsia="Times New Roman" w:hAnsi="Times New Roman" w:cs="Times New Roman"/>
      <w:i/>
      <w:color w:val="595959" w:themeColor="text1" w:themeTint="A6"/>
      <w:sz w:val="22"/>
      <w:szCs w:val="20"/>
      <w:lang w:eastAsia="nb-NO"/>
    </w:rPr>
  </w:style>
  <w:style w:type="paragraph" w:styleId="Heading7">
    <w:name w:val="heading 7"/>
    <w:basedOn w:val="Normal"/>
    <w:next w:val="Normal"/>
    <w:link w:val="Heading7Char"/>
    <w:qFormat/>
    <w:rsid w:val="00B10B86"/>
    <w:pPr>
      <w:spacing w:before="240" w:after="60" w:line="240" w:lineRule="auto"/>
      <w:ind w:left="4956" w:hanging="708"/>
      <w:outlineLvl w:val="6"/>
    </w:pPr>
    <w:rPr>
      <w:rFonts w:eastAsia="Times New Roman" w:cs="Times New Roman"/>
      <w:color w:val="595959" w:themeColor="text1" w:themeTint="A6"/>
      <w:sz w:val="20"/>
      <w:szCs w:val="20"/>
      <w:lang w:eastAsia="nb-NO"/>
    </w:rPr>
  </w:style>
  <w:style w:type="paragraph" w:styleId="Heading8">
    <w:name w:val="heading 8"/>
    <w:basedOn w:val="Normal"/>
    <w:next w:val="Normal"/>
    <w:link w:val="Heading8Char"/>
    <w:qFormat/>
    <w:rsid w:val="00B10B86"/>
    <w:pPr>
      <w:spacing w:before="240" w:after="60" w:line="240" w:lineRule="auto"/>
      <w:ind w:left="5664" w:hanging="708"/>
      <w:outlineLvl w:val="7"/>
    </w:pPr>
    <w:rPr>
      <w:rFonts w:eastAsia="Times New Roman" w:cs="Times New Roman"/>
      <w:i/>
      <w:color w:val="595959" w:themeColor="text1" w:themeTint="A6"/>
      <w:sz w:val="20"/>
      <w:szCs w:val="20"/>
      <w:lang w:eastAsia="nb-NO"/>
    </w:rPr>
  </w:style>
  <w:style w:type="paragraph" w:styleId="Heading9">
    <w:name w:val="heading 9"/>
    <w:basedOn w:val="Normal"/>
    <w:next w:val="Normal"/>
    <w:link w:val="Heading9Char"/>
    <w:qFormat/>
    <w:rsid w:val="00B10B86"/>
    <w:pPr>
      <w:spacing w:before="240" w:after="60" w:line="240" w:lineRule="auto"/>
      <w:ind w:left="6372" w:hanging="708"/>
      <w:outlineLvl w:val="8"/>
    </w:pPr>
    <w:rPr>
      <w:rFonts w:eastAsia="Times New Roman" w:cs="Times New Roman"/>
      <w:b/>
      <w:i/>
      <w:color w:val="595959" w:themeColor="text1" w:themeTint="A6"/>
      <w:sz w:val="18"/>
      <w:szCs w:val="20"/>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52B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2B3F"/>
  </w:style>
  <w:style w:type="paragraph" w:styleId="Footer">
    <w:name w:val="footer"/>
    <w:basedOn w:val="Normal"/>
    <w:link w:val="FooterChar"/>
    <w:uiPriority w:val="99"/>
    <w:unhideWhenUsed/>
    <w:rsid w:val="00752B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2B3F"/>
  </w:style>
  <w:style w:type="paragraph" w:styleId="Title">
    <w:name w:val="Title"/>
    <w:basedOn w:val="Normal"/>
    <w:next w:val="Normal"/>
    <w:link w:val="TitleChar"/>
    <w:uiPriority w:val="10"/>
    <w:qFormat/>
    <w:rsid w:val="009627CA"/>
    <w:pPr>
      <w:spacing w:after="0" w:line="240" w:lineRule="auto"/>
      <w:contextualSpacing/>
    </w:pPr>
    <w:rPr>
      <w:rFonts w:eastAsiaTheme="majorEastAsia" w:cstheme="majorBidi"/>
      <w:b/>
      <w:spacing w:val="-10"/>
      <w:kern w:val="28"/>
      <w:sz w:val="76"/>
      <w:szCs w:val="76"/>
    </w:rPr>
  </w:style>
  <w:style w:type="character" w:customStyle="1" w:styleId="TitleChar">
    <w:name w:val="Title Char"/>
    <w:basedOn w:val="DefaultParagraphFont"/>
    <w:link w:val="Title"/>
    <w:uiPriority w:val="10"/>
    <w:rsid w:val="009627CA"/>
    <w:rPr>
      <w:rFonts w:ascii="Arial" w:eastAsiaTheme="majorEastAsia" w:hAnsi="Arial" w:cstheme="majorBidi"/>
      <w:b/>
      <w:spacing w:val="-10"/>
      <w:kern w:val="28"/>
      <w:sz w:val="76"/>
      <w:szCs w:val="76"/>
    </w:rPr>
  </w:style>
  <w:style w:type="character" w:styleId="BookTitle">
    <w:name w:val="Book Title"/>
    <w:basedOn w:val="DefaultParagraphFont"/>
    <w:uiPriority w:val="33"/>
    <w:rsid w:val="00752B3F"/>
    <w:rPr>
      <w:b/>
      <w:bCs/>
      <w:i/>
      <w:iCs/>
      <w:spacing w:val="5"/>
    </w:rPr>
  </w:style>
  <w:style w:type="character" w:customStyle="1" w:styleId="Heading1Char">
    <w:name w:val="Heading 1 Char"/>
    <w:basedOn w:val="DefaultParagraphFont"/>
    <w:link w:val="Heading1"/>
    <w:rsid w:val="00CC10B4"/>
    <w:rPr>
      <w:rFonts w:ascii="Arial" w:eastAsiaTheme="majorEastAsia" w:hAnsi="Arial" w:cstheme="majorBidi"/>
      <w:b/>
      <w:color w:val="000000" w:themeColor="text1"/>
      <w:sz w:val="36"/>
      <w:szCs w:val="36"/>
    </w:rPr>
  </w:style>
  <w:style w:type="paragraph" w:styleId="ListParagraph">
    <w:name w:val="List Paragraph"/>
    <w:basedOn w:val="Normal"/>
    <w:link w:val="ListParagraphChar"/>
    <w:uiPriority w:val="34"/>
    <w:qFormat/>
    <w:rsid w:val="005A22DD"/>
    <w:pPr>
      <w:ind w:left="720"/>
      <w:contextualSpacing/>
    </w:pPr>
  </w:style>
  <w:style w:type="character" w:customStyle="1" w:styleId="Heading2Char">
    <w:name w:val="Heading 2 Char"/>
    <w:basedOn w:val="DefaultParagraphFont"/>
    <w:link w:val="Heading2"/>
    <w:rsid w:val="00AE26BB"/>
    <w:rPr>
      <w:rFonts w:ascii="Arial" w:eastAsiaTheme="majorEastAsia" w:hAnsi="Arial" w:cstheme="majorBidi"/>
      <w:b/>
      <w:color w:val="000000" w:themeColor="text1"/>
      <w:sz w:val="28"/>
      <w:szCs w:val="28"/>
    </w:rPr>
  </w:style>
  <w:style w:type="character" w:customStyle="1" w:styleId="Heading3Char">
    <w:name w:val="Heading 3 Char"/>
    <w:basedOn w:val="DefaultParagraphFont"/>
    <w:link w:val="Heading3"/>
    <w:rsid w:val="005771C8"/>
    <w:rPr>
      <w:rFonts w:ascii="Arial" w:eastAsiaTheme="majorEastAsia" w:hAnsi="Arial" w:cstheme="majorBidi"/>
      <w:b/>
      <w:color w:val="000000" w:themeColor="text1"/>
      <w:sz w:val="24"/>
      <w:szCs w:val="24"/>
    </w:rPr>
  </w:style>
  <w:style w:type="character" w:customStyle="1" w:styleId="A1">
    <w:name w:val="A1"/>
    <w:uiPriority w:val="99"/>
    <w:rsid w:val="006503EB"/>
    <w:rPr>
      <w:b/>
      <w:bCs/>
      <w:color w:val="000000"/>
      <w:sz w:val="36"/>
      <w:szCs w:val="36"/>
    </w:rPr>
  </w:style>
  <w:style w:type="paragraph" w:customStyle="1" w:styleId="Default">
    <w:name w:val="Default"/>
    <w:rsid w:val="006503EB"/>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6503EB"/>
    <w:pPr>
      <w:spacing w:line="241" w:lineRule="atLeast"/>
    </w:pPr>
    <w:rPr>
      <w:color w:val="auto"/>
    </w:rPr>
  </w:style>
  <w:style w:type="character" w:customStyle="1" w:styleId="A2">
    <w:name w:val="A2"/>
    <w:uiPriority w:val="99"/>
    <w:rsid w:val="006503EB"/>
    <w:rPr>
      <w:color w:val="000000"/>
      <w:sz w:val="19"/>
      <w:szCs w:val="19"/>
    </w:rPr>
  </w:style>
  <w:style w:type="character" w:customStyle="1" w:styleId="A3">
    <w:name w:val="A3"/>
    <w:uiPriority w:val="99"/>
    <w:rsid w:val="006503EB"/>
    <w:rPr>
      <w:color w:val="000000"/>
      <w:sz w:val="13"/>
      <w:szCs w:val="13"/>
    </w:rPr>
  </w:style>
  <w:style w:type="paragraph" w:customStyle="1" w:styleId="Pa5">
    <w:name w:val="Pa5"/>
    <w:basedOn w:val="Default"/>
    <w:next w:val="Default"/>
    <w:uiPriority w:val="99"/>
    <w:rsid w:val="006503EB"/>
    <w:pPr>
      <w:spacing w:line="241" w:lineRule="atLeast"/>
    </w:pPr>
    <w:rPr>
      <w:color w:val="auto"/>
    </w:rPr>
  </w:style>
  <w:style w:type="paragraph" w:styleId="NoSpacing">
    <w:name w:val="No Spacing"/>
    <w:link w:val="NoSpacingChar"/>
    <w:uiPriority w:val="1"/>
    <w:qFormat/>
    <w:rsid w:val="00496643"/>
    <w:pPr>
      <w:spacing w:after="0" w:line="240" w:lineRule="auto"/>
    </w:pPr>
    <w:rPr>
      <w:rFonts w:eastAsiaTheme="minorEastAsia"/>
      <w:lang w:eastAsia="nb-NO"/>
    </w:rPr>
  </w:style>
  <w:style w:type="character" w:customStyle="1" w:styleId="NoSpacingChar">
    <w:name w:val="No Spacing Char"/>
    <w:basedOn w:val="DefaultParagraphFont"/>
    <w:link w:val="NoSpacing"/>
    <w:uiPriority w:val="1"/>
    <w:rsid w:val="00496643"/>
    <w:rPr>
      <w:rFonts w:eastAsiaTheme="minorEastAsia"/>
      <w:lang w:eastAsia="nb-NO"/>
    </w:rPr>
  </w:style>
  <w:style w:type="paragraph" w:styleId="BalloonText">
    <w:name w:val="Balloon Text"/>
    <w:basedOn w:val="Normal"/>
    <w:link w:val="BalloonTextChar"/>
    <w:uiPriority w:val="99"/>
    <w:semiHidden/>
    <w:unhideWhenUsed/>
    <w:rsid w:val="007961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6A"/>
    <w:rPr>
      <w:rFonts w:ascii="Segoe UI" w:hAnsi="Segoe UI" w:cs="Segoe UI"/>
      <w:sz w:val="18"/>
      <w:szCs w:val="18"/>
    </w:rPr>
  </w:style>
  <w:style w:type="character" w:styleId="CommentReference">
    <w:name w:val="annotation reference"/>
    <w:basedOn w:val="DefaultParagraphFont"/>
    <w:semiHidden/>
    <w:unhideWhenUsed/>
    <w:rsid w:val="00086231"/>
    <w:rPr>
      <w:sz w:val="16"/>
      <w:szCs w:val="16"/>
    </w:rPr>
  </w:style>
  <w:style w:type="paragraph" w:styleId="CommentText">
    <w:name w:val="annotation text"/>
    <w:basedOn w:val="Normal"/>
    <w:link w:val="CommentTextChar"/>
    <w:unhideWhenUsed/>
    <w:rsid w:val="00086231"/>
    <w:pPr>
      <w:spacing w:before="240" w:after="0" w:line="240" w:lineRule="auto"/>
    </w:pPr>
    <w:rPr>
      <w:rFonts w:ascii="Times New Roman" w:eastAsia="Times New Roman" w:hAnsi="Times New Roman" w:cs="Times New Roman"/>
      <w:sz w:val="20"/>
      <w:szCs w:val="20"/>
      <w:lang w:eastAsia="nb-NO"/>
    </w:rPr>
  </w:style>
  <w:style w:type="character" w:customStyle="1" w:styleId="CommentTextChar">
    <w:name w:val="Comment Text Char"/>
    <w:basedOn w:val="DefaultParagraphFont"/>
    <w:link w:val="CommentText"/>
    <w:rsid w:val="00086231"/>
    <w:rPr>
      <w:rFonts w:ascii="Times New Roman" w:eastAsia="Times New Roman" w:hAnsi="Times New Roman" w:cs="Times New Roman"/>
      <w:sz w:val="20"/>
      <w:szCs w:val="20"/>
      <w:lang w:eastAsia="nb-NO"/>
    </w:rPr>
  </w:style>
  <w:style w:type="paragraph" w:customStyle="1" w:styleId="paragraph">
    <w:name w:val="paragraph"/>
    <w:basedOn w:val="Normal"/>
    <w:rsid w:val="0008623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DefaultParagraphFont"/>
    <w:rsid w:val="00086231"/>
  </w:style>
  <w:style w:type="character" w:customStyle="1" w:styleId="eop">
    <w:name w:val="eop"/>
    <w:basedOn w:val="DefaultParagraphFont"/>
    <w:rsid w:val="00086231"/>
  </w:style>
  <w:style w:type="paragraph" w:styleId="TOCHeading">
    <w:name w:val="TOC Heading"/>
    <w:basedOn w:val="Heading1"/>
    <w:next w:val="Normal"/>
    <w:uiPriority w:val="39"/>
    <w:unhideWhenUsed/>
    <w:qFormat/>
    <w:rsid w:val="005F235A"/>
    <w:pPr>
      <w:spacing w:before="240"/>
      <w:outlineLvl w:val="9"/>
    </w:pPr>
    <w:rPr>
      <w:rFonts w:asciiTheme="majorHAnsi" w:hAnsiTheme="majorHAnsi"/>
      <w:b w:val="0"/>
      <w:color w:val="2E74B5" w:themeColor="accent1" w:themeShade="BF"/>
      <w:sz w:val="32"/>
      <w:szCs w:val="32"/>
      <w:lang w:val="en-US"/>
    </w:rPr>
  </w:style>
  <w:style w:type="paragraph" w:styleId="TOC1">
    <w:name w:val="toc 1"/>
    <w:basedOn w:val="Normal"/>
    <w:next w:val="Normal"/>
    <w:autoRedefine/>
    <w:uiPriority w:val="39"/>
    <w:unhideWhenUsed/>
    <w:rsid w:val="00726E11"/>
    <w:pPr>
      <w:tabs>
        <w:tab w:val="left" w:pos="420"/>
        <w:tab w:val="right" w:leader="dot" w:pos="9062"/>
      </w:tabs>
      <w:spacing w:after="100" w:line="276" w:lineRule="auto"/>
    </w:pPr>
  </w:style>
  <w:style w:type="paragraph" w:styleId="TOC2">
    <w:name w:val="toc 2"/>
    <w:basedOn w:val="Normal"/>
    <w:next w:val="Normal"/>
    <w:autoRedefine/>
    <w:uiPriority w:val="39"/>
    <w:unhideWhenUsed/>
    <w:rsid w:val="005F235A"/>
    <w:pPr>
      <w:spacing w:after="100"/>
      <w:ind w:left="210"/>
    </w:pPr>
  </w:style>
  <w:style w:type="character" w:styleId="Hyperlink">
    <w:name w:val="Hyperlink"/>
    <w:basedOn w:val="DefaultParagraphFont"/>
    <w:uiPriority w:val="99"/>
    <w:unhideWhenUsed/>
    <w:rsid w:val="005F235A"/>
    <w:rPr>
      <w:color w:val="0563C1" w:themeColor="hyperlink"/>
      <w:u w:val="single"/>
    </w:rPr>
  </w:style>
  <w:style w:type="paragraph" w:customStyle="1" w:styleId="Hjelpetekst">
    <w:name w:val="Hjelpetekst"/>
    <w:basedOn w:val="Normal"/>
    <w:next w:val="Normal"/>
    <w:qFormat/>
    <w:rsid w:val="00306B45"/>
    <w:rPr>
      <w:color w:val="808080" w:themeColor="background1" w:themeShade="80"/>
    </w:rPr>
  </w:style>
  <w:style w:type="table" w:styleId="TableGrid">
    <w:name w:val="Table Grid"/>
    <w:basedOn w:val="TableNormal"/>
    <w:rsid w:val="00263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overskrift">
    <w:name w:val="Tabell overskrift"/>
    <w:basedOn w:val="Normal"/>
    <w:link w:val="TabelloverskriftCharChar"/>
    <w:rsid w:val="00747E36"/>
    <w:pPr>
      <w:spacing w:after="0" w:line="240" w:lineRule="auto"/>
    </w:pPr>
    <w:rPr>
      <w:rFonts w:eastAsia="Times New Roman" w:cs="Times New Roman"/>
      <w:b/>
      <w:sz w:val="18"/>
      <w:lang w:eastAsia="nb-NO"/>
    </w:rPr>
  </w:style>
  <w:style w:type="character" w:customStyle="1" w:styleId="TabelloverskriftCharChar">
    <w:name w:val="Tabell overskrift Char Char"/>
    <w:link w:val="Tabelloverskrift"/>
    <w:rsid w:val="00747E36"/>
    <w:rPr>
      <w:rFonts w:ascii="Arial" w:eastAsia="Times New Roman" w:hAnsi="Arial" w:cs="Times New Roman"/>
      <w:b/>
      <w:sz w:val="18"/>
      <w:lang w:eastAsia="nb-NO"/>
    </w:rPr>
  </w:style>
  <w:style w:type="paragraph" w:customStyle="1" w:styleId="Normalitabell">
    <w:name w:val="Normal i tabell"/>
    <w:basedOn w:val="Normal"/>
    <w:link w:val="NormalitabellTegn"/>
    <w:qFormat/>
    <w:rsid w:val="00747E36"/>
    <w:pPr>
      <w:widowControl w:val="0"/>
      <w:spacing w:before="40" w:after="40" w:line="240" w:lineRule="auto"/>
    </w:pPr>
    <w:rPr>
      <w:rFonts w:eastAsia="Times New Roman" w:cs="Times New Roman"/>
      <w:sz w:val="18"/>
      <w:lang w:eastAsia="nb-NO"/>
    </w:rPr>
  </w:style>
  <w:style w:type="character" w:customStyle="1" w:styleId="NormalitabellTegn">
    <w:name w:val="Normal i tabell Tegn"/>
    <w:link w:val="Normalitabell"/>
    <w:rsid w:val="00747E36"/>
    <w:rPr>
      <w:rFonts w:ascii="Arial" w:eastAsia="Times New Roman" w:hAnsi="Arial" w:cs="Times New Roman"/>
      <w:sz w:val="18"/>
      <w:lang w:eastAsia="nb-NO"/>
    </w:rPr>
  </w:style>
  <w:style w:type="character" w:customStyle="1" w:styleId="ListParagraphChar">
    <w:name w:val="List Paragraph Char"/>
    <w:basedOn w:val="DefaultParagraphFont"/>
    <w:link w:val="ListParagraph"/>
    <w:uiPriority w:val="34"/>
    <w:locked/>
    <w:rsid w:val="00C75D69"/>
    <w:rPr>
      <w:rFonts w:ascii="Arial" w:hAnsi="Arial"/>
      <w:sz w:val="21"/>
    </w:rPr>
  </w:style>
  <w:style w:type="paragraph" w:styleId="CommentSubject">
    <w:name w:val="annotation subject"/>
    <w:basedOn w:val="CommentText"/>
    <w:next w:val="CommentText"/>
    <w:link w:val="CommentSubjectChar"/>
    <w:uiPriority w:val="99"/>
    <w:semiHidden/>
    <w:unhideWhenUsed/>
    <w:rsid w:val="008E7DB9"/>
    <w:pPr>
      <w:spacing w:before="0" w:after="160"/>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8E7DB9"/>
    <w:rPr>
      <w:rFonts w:ascii="Arial" w:eastAsia="Times New Roman" w:hAnsi="Arial" w:cs="Times New Roman"/>
      <w:b/>
      <w:bCs/>
      <w:sz w:val="20"/>
      <w:szCs w:val="20"/>
      <w:lang w:eastAsia="nb-NO"/>
    </w:rPr>
  </w:style>
  <w:style w:type="paragraph" w:customStyle="1" w:styleId="Ekstrastil2">
    <w:name w:val="Ekstra stil 2"/>
    <w:basedOn w:val="Normal"/>
    <w:link w:val="Ekstrastil2Tegn"/>
    <w:qFormat/>
    <w:rsid w:val="00480C1C"/>
    <w:pPr>
      <w:tabs>
        <w:tab w:val="center" w:pos="5542"/>
      </w:tabs>
      <w:spacing w:after="240" w:line="240" w:lineRule="auto"/>
    </w:pPr>
    <w:rPr>
      <w:rFonts w:ascii="Times New Roman" w:eastAsia="Times New Roman" w:hAnsi="Times New Roman" w:cs="Times New Roman"/>
      <w:color w:val="595959" w:themeColor="text1" w:themeTint="A6"/>
      <w:sz w:val="24"/>
      <w:szCs w:val="20"/>
      <w:lang w:eastAsia="nb-NO"/>
    </w:rPr>
  </w:style>
  <w:style w:type="character" w:customStyle="1" w:styleId="Ekstrastil2Tegn">
    <w:name w:val="Ekstra stil 2 Tegn"/>
    <w:basedOn w:val="DefaultParagraphFont"/>
    <w:link w:val="Ekstrastil2"/>
    <w:rsid w:val="00480C1C"/>
    <w:rPr>
      <w:rFonts w:ascii="Times New Roman" w:eastAsia="Times New Roman" w:hAnsi="Times New Roman" w:cs="Times New Roman"/>
      <w:color w:val="595959" w:themeColor="text1" w:themeTint="A6"/>
      <w:sz w:val="24"/>
      <w:szCs w:val="20"/>
      <w:lang w:eastAsia="nb-NO"/>
    </w:rPr>
  </w:style>
  <w:style w:type="character" w:styleId="Emphasis">
    <w:name w:val="Emphasis"/>
    <w:basedOn w:val="DefaultParagraphFont"/>
    <w:uiPriority w:val="20"/>
    <w:qFormat/>
    <w:rsid w:val="00285D43"/>
    <w:rPr>
      <w:i/>
      <w:iCs/>
    </w:rPr>
  </w:style>
  <w:style w:type="paragraph" w:customStyle="1" w:styleId="Ekstrastil3">
    <w:name w:val="Ekstra stil 3"/>
    <w:basedOn w:val="ListParagraph"/>
    <w:next w:val="Ekstrastil2"/>
    <w:link w:val="Ekstrastil3Tegn"/>
    <w:qFormat/>
    <w:rsid w:val="00A75C96"/>
    <w:pPr>
      <w:numPr>
        <w:numId w:val="4"/>
      </w:numPr>
      <w:spacing w:after="0" w:line="240" w:lineRule="auto"/>
    </w:pPr>
    <w:rPr>
      <w:rFonts w:ascii="Times New Roman" w:eastAsia="Times New Roman" w:hAnsi="Times New Roman" w:cs="Times New Roman"/>
      <w:b/>
      <w:color w:val="595959" w:themeColor="text1" w:themeTint="A6"/>
      <w:sz w:val="24"/>
      <w:szCs w:val="20"/>
      <w:lang w:eastAsia="nb-NO"/>
    </w:rPr>
  </w:style>
  <w:style w:type="paragraph" w:styleId="BodyText">
    <w:name w:val="Body Text"/>
    <w:basedOn w:val="Normal"/>
    <w:link w:val="BodyTextChar"/>
    <w:uiPriority w:val="99"/>
    <w:unhideWhenUsed/>
    <w:rsid w:val="00C42F50"/>
    <w:pPr>
      <w:spacing w:after="120" w:line="276" w:lineRule="auto"/>
    </w:pPr>
    <w:rPr>
      <w:rFonts w:asciiTheme="minorHAnsi" w:hAnsiTheme="minorHAnsi"/>
      <w:sz w:val="22"/>
    </w:rPr>
  </w:style>
  <w:style w:type="character" w:customStyle="1" w:styleId="BodyTextChar">
    <w:name w:val="Body Text Char"/>
    <w:basedOn w:val="DefaultParagraphFont"/>
    <w:link w:val="BodyText"/>
    <w:uiPriority w:val="99"/>
    <w:rsid w:val="00C42F50"/>
  </w:style>
  <w:style w:type="character" w:styleId="UnresolvedMention">
    <w:name w:val="Unresolved Mention"/>
    <w:basedOn w:val="DefaultParagraphFont"/>
    <w:uiPriority w:val="99"/>
    <w:semiHidden/>
    <w:unhideWhenUsed/>
    <w:rsid w:val="00E10B38"/>
    <w:rPr>
      <w:color w:val="605E5C"/>
      <w:shd w:val="clear" w:color="auto" w:fill="E1DFDD"/>
    </w:rPr>
  </w:style>
  <w:style w:type="character" w:customStyle="1" w:styleId="Ekstrastil3Tegn">
    <w:name w:val="Ekstra stil 3 Tegn"/>
    <w:basedOn w:val="ListParagraphChar"/>
    <w:link w:val="Ekstrastil3"/>
    <w:locked/>
    <w:rsid w:val="00D8590F"/>
    <w:rPr>
      <w:rFonts w:ascii="Times New Roman" w:eastAsia="Times New Roman" w:hAnsi="Times New Roman" w:cs="Times New Roman"/>
      <w:b/>
      <w:color w:val="595959" w:themeColor="text1" w:themeTint="A6"/>
      <w:sz w:val="24"/>
      <w:szCs w:val="20"/>
      <w:lang w:eastAsia="nb-NO"/>
    </w:rPr>
  </w:style>
  <w:style w:type="paragraph" w:styleId="Subtitle">
    <w:name w:val="Subtitle"/>
    <w:basedOn w:val="Normal"/>
    <w:next w:val="Normal"/>
    <w:link w:val="SubtitleChar"/>
    <w:qFormat/>
    <w:rsid w:val="00202355"/>
    <w:pPr>
      <w:keepNext/>
      <w:keepLines/>
      <w:spacing w:before="60" w:after="120" w:line="340" w:lineRule="atLeast"/>
    </w:pPr>
    <w:rPr>
      <w:rFonts w:eastAsia="Times New Roman" w:cs="Times New Roman"/>
      <w:spacing w:val="-16"/>
      <w:kern w:val="28"/>
      <w:sz w:val="32"/>
      <w:szCs w:val="20"/>
      <w:lang w:eastAsia="nb-NO"/>
    </w:rPr>
  </w:style>
  <w:style w:type="character" w:customStyle="1" w:styleId="SubtitleChar">
    <w:name w:val="Subtitle Char"/>
    <w:basedOn w:val="DefaultParagraphFont"/>
    <w:link w:val="Subtitle"/>
    <w:rsid w:val="00202355"/>
    <w:rPr>
      <w:rFonts w:ascii="Arial" w:eastAsia="Times New Roman" w:hAnsi="Arial" w:cs="Times New Roman"/>
      <w:spacing w:val="-16"/>
      <w:kern w:val="28"/>
      <w:sz w:val="32"/>
      <w:szCs w:val="20"/>
      <w:lang w:eastAsia="nb-NO"/>
    </w:rPr>
  </w:style>
  <w:style w:type="character" w:styleId="FollowedHyperlink">
    <w:name w:val="FollowedHyperlink"/>
    <w:basedOn w:val="DefaultParagraphFont"/>
    <w:uiPriority w:val="99"/>
    <w:semiHidden/>
    <w:unhideWhenUsed/>
    <w:rsid w:val="0093324E"/>
    <w:rPr>
      <w:color w:val="954F72" w:themeColor="followedHyperlink"/>
      <w:u w:val="single"/>
    </w:rPr>
  </w:style>
  <w:style w:type="paragraph" w:styleId="TOC3">
    <w:name w:val="toc 3"/>
    <w:basedOn w:val="Normal"/>
    <w:next w:val="Normal"/>
    <w:autoRedefine/>
    <w:uiPriority w:val="39"/>
    <w:unhideWhenUsed/>
    <w:rsid w:val="0093324E"/>
    <w:pPr>
      <w:spacing w:after="100"/>
      <w:ind w:left="420"/>
    </w:pPr>
  </w:style>
  <w:style w:type="paragraph" w:styleId="FootnoteText">
    <w:name w:val="footnote text"/>
    <w:basedOn w:val="Normal"/>
    <w:link w:val="FootnoteTextChar"/>
    <w:uiPriority w:val="99"/>
    <w:semiHidden/>
    <w:unhideWhenUsed/>
    <w:rsid w:val="00D00D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0D53"/>
    <w:rPr>
      <w:rFonts w:ascii="Arial" w:hAnsi="Arial"/>
      <w:sz w:val="20"/>
      <w:szCs w:val="20"/>
    </w:rPr>
  </w:style>
  <w:style w:type="character" w:styleId="FootnoteReference">
    <w:name w:val="footnote reference"/>
    <w:basedOn w:val="DefaultParagraphFont"/>
    <w:uiPriority w:val="99"/>
    <w:semiHidden/>
    <w:unhideWhenUsed/>
    <w:rsid w:val="00D00D53"/>
    <w:rPr>
      <w:vertAlign w:val="superscript"/>
    </w:rPr>
  </w:style>
  <w:style w:type="character" w:styleId="Strong">
    <w:name w:val="Strong"/>
    <w:basedOn w:val="DefaultParagraphFont"/>
    <w:uiPriority w:val="22"/>
    <w:qFormat/>
    <w:rsid w:val="009B57BF"/>
    <w:rPr>
      <w:b/>
      <w:bCs/>
    </w:rPr>
  </w:style>
  <w:style w:type="character" w:customStyle="1" w:styleId="spellingerror">
    <w:name w:val="spellingerror"/>
    <w:basedOn w:val="DefaultParagraphFont"/>
    <w:rsid w:val="00E34DCF"/>
  </w:style>
  <w:style w:type="character" w:customStyle="1" w:styleId="Heading4Char">
    <w:name w:val="Heading 4 Char"/>
    <w:basedOn w:val="DefaultParagraphFont"/>
    <w:link w:val="Heading4"/>
    <w:rsid w:val="00B10B86"/>
    <w:rPr>
      <w:rFonts w:ascii="Times New Roman" w:eastAsia="Times New Roman" w:hAnsi="Times New Roman" w:cs="Times New Roman"/>
      <w:kern w:val="28"/>
      <w:sz w:val="24"/>
      <w:szCs w:val="20"/>
      <w:lang w:eastAsia="nb-NO"/>
    </w:rPr>
  </w:style>
  <w:style w:type="character" w:customStyle="1" w:styleId="Heading5Char">
    <w:name w:val="Heading 5 Char"/>
    <w:basedOn w:val="DefaultParagraphFont"/>
    <w:link w:val="Heading5"/>
    <w:rsid w:val="00B10B86"/>
    <w:rPr>
      <w:rFonts w:ascii="Arial" w:eastAsia="Times New Roman" w:hAnsi="Arial" w:cs="Times New Roman"/>
      <w:color w:val="595959" w:themeColor="text1" w:themeTint="A6"/>
      <w:szCs w:val="20"/>
      <w:lang w:eastAsia="nb-NO"/>
    </w:rPr>
  </w:style>
  <w:style w:type="character" w:customStyle="1" w:styleId="Heading6Char">
    <w:name w:val="Heading 6 Char"/>
    <w:basedOn w:val="DefaultParagraphFont"/>
    <w:link w:val="Heading6"/>
    <w:rsid w:val="00B10B86"/>
    <w:rPr>
      <w:rFonts w:ascii="Times New Roman" w:eastAsia="Times New Roman" w:hAnsi="Times New Roman" w:cs="Times New Roman"/>
      <w:i/>
      <w:color w:val="595959" w:themeColor="text1" w:themeTint="A6"/>
      <w:szCs w:val="20"/>
      <w:lang w:eastAsia="nb-NO"/>
    </w:rPr>
  </w:style>
  <w:style w:type="character" w:customStyle="1" w:styleId="Heading7Char">
    <w:name w:val="Heading 7 Char"/>
    <w:basedOn w:val="DefaultParagraphFont"/>
    <w:link w:val="Heading7"/>
    <w:rsid w:val="00B10B86"/>
    <w:rPr>
      <w:rFonts w:ascii="Arial" w:eastAsia="Times New Roman" w:hAnsi="Arial" w:cs="Times New Roman"/>
      <w:color w:val="595959" w:themeColor="text1" w:themeTint="A6"/>
      <w:sz w:val="20"/>
      <w:szCs w:val="20"/>
      <w:lang w:eastAsia="nb-NO"/>
    </w:rPr>
  </w:style>
  <w:style w:type="character" w:customStyle="1" w:styleId="Heading8Char">
    <w:name w:val="Heading 8 Char"/>
    <w:basedOn w:val="DefaultParagraphFont"/>
    <w:link w:val="Heading8"/>
    <w:rsid w:val="00B10B86"/>
    <w:rPr>
      <w:rFonts w:ascii="Arial" w:eastAsia="Times New Roman" w:hAnsi="Arial" w:cs="Times New Roman"/>
      <w:i/>
      <w:color w:val="595959" w:themeColor="text1" w:themeTint="A6"/>
      <w:sz w:val="20"/>
      <w:szCs w:val="20"/>
      <w:lang w:eastAsia="nb-NO"/>
    </w:rPr>
  </w:style>
  <w:style w:type="character" w:customStyle="1" w:styleId="Heading9Char">
    <w:name w:val="Heading 9 Char"/>
    <w:basedOn w:val="DefaultParagraphFont"/>
    <w:link w:val="Heading9"/>
    <w:rsid w:val="00B10B86"/>
    <w:rPr>
      <w:rFonts w:ascii="Arial" w:eastAsia="Times New Roman" w:hAnsi="Arial" w:cs="Times New Roman"/>
      <w:b/>
      <w:i/>
      <w:color w:val="595959" w:themeColor="text1" w:themeTint="A6"/>
      <w:sz w:val="18"/>
      <w:szCs w:val="20"/>
      <w:lang w:eastAsia="nb-NO"/>
    </w:rPr>
  </w:style>
  <w:style w:type="paragraph" w:customStyle="1" w:styleId="Ekstrastil4">
    <w:name w:val="Ekstra stil 4"/>
    <w:basedOn w:val="Heading1"/>
    <w:link w:val="Ekstrastil4Tegn"/>
    <w:qFormat/>
    <w:rsid w:val="00B10B86"/>
    <w:pPr>
      <w:keepLines w:val="0"/>
      <w:pageBreakBefore/>
      <w:spacing w:before="240" w:after="60" w:line="240" w:lineRule="auto"/>
      <w:ind w:left="709" w:hanging="709"/>
    </w:pPr>
    <w:rPr>
      <w:rFonts w:eastAsia="Times New Roman" w:cs="Times New Roman"/>
      <w:caps/>
      <w:kern w:val="28"/>
      <w:sz w:val="32"/>
      <w:szCs w:val="20"/>
      <w:lang w:eastAsia="nb-NO"/>
    </w:rPr>
  </w:style>
  <w:style w:type="character" w:customStyle="1" w:styleId="Ekstrastil4Tegn">
    <w:name w:val="Ekstra stil 4 Tegn"/>
    <w:basedOn w:val="Heading1Char"/>
    <w:link w:val="Ekstrastil4"/>
    <w:rsid w:val="00B10B86"/>
    <w:rPr>
      <w:rFonts w:ascii="Arial" w:eastAsia="Times New Roman" w:hAnsi="Arial" w:cs="Times New Roman"/>
      <w:b/>
      <w:caps/>
      <w:color w:val="000000" w:themeColor="text1"/>
      <w:kern w:val="28"/>
      <w:sz w:val="32"/>
      <w:szCs w:val="20"/>
      <w:lang w:eastAsia="nb-NO"/>
    </w:rPr>
  </w:style>
  <w:style w:type="character" w:styleId="Mention">
    <w:name w:val="Mention"/>
    <w:basedOn w:val="DefaultParagraphFont"/>
    <w:uiPriority w:val="99"/>
    <w:unhideWhenUsed/>
    <w:rsid w:val="00B21E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41078">
      <w:bodyDiv w:val="1"/>
      <w:marLeft w:val="0"/>
      <w:marRight w:val="0"/>
      <w:marTop w:val="0"/>
      <w:marBottom w:val="0"/>
      <w:divBdr>
        <w:top w:val="none" w:sz="0" w:space="0" w:color="auto"/>
        <w:left w:val="none" w:sz="0" w:space="0" w:color="auto"/>
        <w:bottom w:val="none" w:sz="0" w:space="0" w:color="auto"/>
        <w:right w:val="none" w:sz="0" w:space="0" w:color="auto"/>
      </w:divBdr>
      <w:divsChild>
        <w:div w:id="28145138">
          <w:marLeft w:val="0"/>
          <w:marRight w:val="0"/>
          <w:marTop w:val="0"/>
          <w:marBottom w:val="0"/>
          <w:divBdr>
            <w:top w:val="none" w:sz="0" w:space="0" w:color="auto"/>
            <w:left w:val="none" w:sz="0" w:space="0" w:color="auto"/>
            <w:bottom w:val="none" w:sz="0" w:space="0" w:color="auto"/>
            <w:right w:val="none" w:sz="0" w:space="0" w:color="auto"/>
          </w:divBdr>
        </w:div>
        <w:div w:id="1750810108">
          <w:marLeft w:val="0"/>
          <w:marRight w:val="0"/>
          <w:marTop w:val="0"/>
          <w:marBottom w:val="0"/>
          <w:divBdr>
            <w:top w:val="none" w:sz="0" w:space="0" w:color="auto"/>
            <w:left w:val="none" w:sz="0" w:space="0" w:color="auto"/>
            <w:bottom w:val="none" w:sz="0" w:space="0" w:color="auto"/>
            <w:right w:val="none" w:sz="0" w:space="0" w:color="auto"/>
          </w:divBdr>
        </w:div>
        <w:div w:id="2021929184">
          <w:marLeft w:val="0"/>
          <w:marRight w:val="0"/>
          <w:marTop w:val="0"/>
          <w:marBottom w:val="0"/>
          <w:divBdr>
            <w:top w:val="none" w:sz="0" w:space="0" w:color="auto"/>
            <w:left w:val="none" w:sz="0" w:space="0" w:color="auto"/>
            <w:bottom w:val="none" w:sz="0" w:space="0" w:color="auto"/>
            <w:right w:val="none" w:sz="0" w:space="0" w:color="auto"/>
          </w:divBdr>
        </w:div>
      </w:divsChild>
    </w:div>
    <w:div w:id="435683569">
      <w:bodyDiv w:val="1"/>
      <w:marLeft w:val="0"/>
      <w:marRight w:val="0"/>
      <w:marTop w:val="0"/>
      <w:marBottom w:val="0"/>
      <w:divBdr>
        <w:top w:val="none" w:sz="0" w:space="0" w:color="auto"/>
        <w:left w:val="none" w:sz="0" w:space="0" w:color="auto"/>
        <w:bottom w:val="none" w:sz="0" w:space="0" w:color="auto"/>
        <w:right w:val="none" w:sz="0" w:space="0" w:color="auto"/>
      </w:divBdr>
    </w:div>
    <w:div w:id="1904873715">
      <w:bodyDiv w:val="1"/>
      <w:marLeft w:val="0"/>
      <w:marRight w:val="0"/>
      <w:marTop w:val="0"/>
      <w:marBottom w:val="0"/>
      <w:divBdr>
        <w:top w:val="none" w:sz="0" w:space="0" w:color="auto"/>
        <w:left w:val="none" w:sz="0" w:space="0" w:color="auto"/>
        <w:bottom w:val="none" w:sz="0" w:space="0" w:color="auto"/>
        <w:right w:val="none" w:sz="0" w:space="0" w:color="auto"/>
      </w:divBdr>
      <w:divsChild>
        <w:div w:id="130558926">
          <w:marLeft w:val="547"/>
          <w:marRight w:val="0"/>
          <w:marTop w:val="0"/>
          <w:marBottom w:val="0"/>
          <w:divBdr>
            <w:top w:val="none" w:sz="0" w:space="0" w:color="auto"/>
            <w:left w:val="none" w:sz="0" w:space="0" w:color="auto"/>
            <w:bottom w:val="none" w:sz="0" w:space="0" w:color="auto"/>
            <w:right w:val="none" w:sz="0" w:space="0" w:color="auto"/>
          </w:divBdr>
        </w:div>
        <w:div w:id="861092339">
          <w:marLeft w:val="547"/>
          <w:marRight w:val="0"/>
          <w:marTop w:val="0"/>
          <w:marBottom w:val="0"/>
          <w:divBdr>
            <w:top w:val="none" w:sz="0" w:space="0" w:color="auto"/>
            <w:left w:val="none" w:sz="0" w:space="0" w:color="auto"/>
            <w:bottom w:val="none" w:sz="0" w:space="0" w:color="auto"/>
            <w:right w:val="none" w:sz="0" w:space="0" w:color="auto"/>
          </w:divBdr>
        </w:div>
        <w:div w:id="1466505227">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ansatt.oslomet.no/informasjonssikkerhe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prosjektveiviseren.no/" TargetMode="External"/><Relationship Id="rId17" Type="http://schemas.openxmlformats.org/officeDocument/2006/relationships/hyperlink" Target="https://ansatt.oslomet.no/kommunikasjonspolicy" TargetMode="External"/><Relationship Id="rId2" Type="http://schemas.openxmlformats.org/officeDocument/2006/relationships/customXml" Target="../customXml/item2.xml"/><Relationship Id="rId16" Type="http://schemas.openxmlformats.org/officeDocument/2006/relationships/hyperlink" Target="https://ansatt.oslomet.no/virksomhetsarkitektur" TargetMode="External"/><Relationship Id="rId20" Type="http://schemas.openxmlformats.org/officeDocument/2006/relationships/hyperlink" Target="https://ansatt.oslomet.no/prosjektverktoy?retur=https%3A%2F%2Fansatt.oslomet.no%2Fprosjektstyring%3Fretur%3Dhttps%253A%252F%252Fansatt.oslomet.no%252Fadministrativ-stot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nsatt.oslomet.no/prosjektverktoy?retur=https%3A%2F%2Fansatt.oslomet.no%2Fprosjektstyring%3Fretur%3Dhttps%253A%252F%252Fansatt.oslomet.no%252Fadministrativ-stot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K:\alle\maler\OsloMet-maler\Rapportmal_smalmar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74ED7541AB4638BD3CF1E917209376"/>
        <w:category>
          <w:name w:val="General"/>
          <w:gallery w:val="placeholder"/>
        </w:category>
        <w:types>
          <w:type w:val="bbPlcHdr"/>
        </w:types>
        <w:behaviors>
          <w:behavior w:val="content"/>
        </w:behaviors>
        <w:guid w:val="{965F62A7-1BD2-49E4-8D10-082A6459EE9D}"/>
      </w:docPartPr>
      <w:docPartBody>
        <w:p w:rsidR="002B194F" w:rsidRDefault="002B194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4466C"/>
    <w:rsid w:val="000E4342"/>
    <w:rsid w:val="00183D00"/>
    <w:rsid w:val="002B194F"/>
    <w:rsid w:val="002D01C0"/>
    <w:rsid w:val="003D44F4"/>
    <w:rsid w:val="004E509B"/>
    <w:rsid w:val="00536A74"/>
    <w:rsid w:val="005655A3"/>
    <w:rsid w:val="0075001B"/>
    <w:rsid w:val="007B3350"/>
    <w:rsid w:val="0083694A"/>
    <w:rsid w:val="0084466C"/>
    <w:rsid w:val="009055AF"/>
    <w:rsid w:val="00932BC4"/>
    <w:rsid w:val="009F2649"/>
    <w:rsid w:val="00A81B39"/>
    <w:rsid w:val="00BB58A5"/>
    <w:rsid w:val="00D67694"/>
    <w:rsid w:val="00D80126"/>
    <w:rsid w:val="00FC6356"/>
    <w:rsid w:val="00FD1A0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518b20-f930-4cd7-9f31-7eceaa2fffd0">
      <Terms xmlns="http://schemas.microsoft.com/office/infopath/2007/PartnerControls"/>
    </lcf76f155ced4ddcb4097134ff3c332f>
    <TaxCatchAll xmlns="093ebe86-e1e8-46b3-af7b-2b9871113a98" xsi:nil="true"/>
    <SharedWithUsers xmlns="093ebe86-e1e8-46b3-af7b-2b9871113a98">
      <UserInfo>
        <DisplayName>Kent Inge Grødem</DisplayName>
        <AccountId>6</AccountId>
        <AccountType/>
      </UserInfo>
      <UserInfo>
        <DisplayName>Heidi Margrete Toftner</DisplayName>
        <AccountId>270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BEC2F3FFEF0FB4E8DBE54A70946AF45" ma:contentTypeVersion="17" ma:contentTypeDescription="Opprett et nytt dokument." ma:contentTypeScope="" ma:versionID="9b13b23e836ef714df4d5ab961290426">
  <xsd:schema xmlns:xsd="http://www.w3.org/2001/XMLSchema" xmlns:xs="http://www.w3.org/2001/XMLSchema" xmlns:p="http://schemas.microsoft.com/office/2006/metadata/properties" xmlns:ns2="0d518b20-f930-4cd7-9f31-7eceaa2fffd0" xmlns:ns3="093ebe86-e1e8-46b3-af7b-2b9871113a98" targetNamespace="http://schemas.microsoft.com/office/2006/metadata/properties" ma:root="true" ma:fieldsID="8325091dda2275015ab7c97f591ac785" ns2:_="" ns3:_="">
    <xsd:import namespace="0d518b20-f930-4cd7-9f31-7eceaa2fffd0"/>
    <xsd:import namespace="093ebe86-e1e8-46b3-af7b-2b9871113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18b20-f930-4cd7-9f31-7eceaa2ff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3ebe86-e1e8-46b3-af7b-2b9871113a9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0" nillable="true" ma:displayName="Taxonomy Catch All Column" ma:hidden="true" ma:list="{4fa9bf71-2f34-4172-81b2-028ce42eb510}" ma:internalName="TaxCatchAll" ma:showField="CatchAllData" ma:web="093ebe86-e1e8-46b3-af7b-2b9871113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C1910C-C891-4722-8C1D-1FE5E4CDC308}">
  <ds:schemaRefs>
    <ds:schemaRef ds:uri="http://schemas.microsoft.com/sharepoint/v3/contenttype/forms"/>
  </ds:schemaRefs>
</ds:datastoreItem>
</file>

<file path=customXml/itemProps2.xml><?xml version="1.0" encoding="utf-8"?>
<ds:datastoreItem xmlns:ds="http://schemas.openxmlformats.org/officeDocument/2006/customXml" ds:itemID="{16FCDB49-9D49-42D3-B746-1975B9769E6A}">
  <ds:schemaRefs>
    <ds:schemaRef ds:uri="http://schemas.openxmlformats.org/officeDocument/2006/bibliography"/>
  </ds:schemaRefs>
</ds:datastoreItem>
</file>

<file path=customXml/itemProps3.xml><?xml version="1.0" encoding="utf-8"?>
<ds:datastoreItem xmlns:ds="http://schemas.openxmlformats.org/officeDocument/2006/customXml" ds:itemID="{AC1C9F84-40EB-41E0-898A-9570D6D60C72}">
  <ds:schemaRefs>
    <ds:schemaRef ds:uri="http://schemas.microsoft.com/office/2006/metadata/properties"/>
    <ds:schemaRef ds:uri="http://schemas.microsoft.com/office/infopath/2007/PartnerControls"/>
    <ds:schemaRef ds:uri="0d518b20-f930-4cd7-9f31-7eceaa2fffd0"/>
    <ds:schemaRef ds:uri="093ebe86-e1e8-46b3-af7b-2b9871113a98"/>
  </ds:schemaRefs>
</ds:datastoreItem>
</file>

<file path=customXml/itemProps4.xml><?xml version="1.0" encoding="utf-8"?>
<ds:datastoreItem xmlns:ds="http://schemas.openxmlformats.org/officeDocument/2006/customXml" ds:itemID="{65605F7C-A2AD-4F07-B07C-3C5823C6B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18b20-f930-4cd7-9f31-7eceaa2fffd0"/>
    <ds:schemaRef ds:uri="093ebe86-e1e8-46b3-af7b-2b987111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K:\alle\maler\OsloMet-maler\Rapportmal_smalmarg.dotx</Template>
  <TotalTime>0</TotalTime>
  <Pages>14</Pages>
  <Words>3237</Words>
  <Characters>18452</Characters>
  <Application>Microsoft Office Word</Application>
  <DocSecurity>0</DocSecurity>
  <Lines>153</Lines>
  <Paragraphs>43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Høgskolen i Oslo og Akershus</Company>
  <LinksUpToDate>false</LinksUpToDate>
  <CharactersWithSpaces>21646</CharactersWithSpaces>
  <SharedDoc>false</SharedDoc>
  <HLinks>
    <vt:vector size="162" baseType="variant">
      <vt:variant>
        <vt:i4>7274547</vt:i4>
      </vt:variant>
      <vt:variant>
        <vt:i4>132</vt:i4>
      </vt:variant>
      <vt:variant>
        <vt:i4>0</vt:i4>
      </vt:variant>
      <vt:variant>
        <vt:i4>5</vt:i4>
      </vt:variant>
      <vt:variant>
        <vt:lpwstr>https://ansatt.oslomet.no/prosjektverktoy?retur=https%3A%2F%2Fansatt.oslomet.no%2Fprosjektstyring%3Fretur%3Dhttps%253A%252F%252Fansatt.oslomet.no%252Fadministrativ-stotte</vt:lpwstr>
      </vt:variant>
      <vt:variant>
        <vt:lpwstr/>
      </vt:variant>
      <vt:variant>
        <vt:i4>7274547</vt:i4>
      </vt:variant>
      <vt:variant>
        <vt:i4>129</vt:i4>
      </vt:variant>
      <vt:variant>
        <vt:i4>0</vt:i4>
      </vt:variant>
      <vt:variant>
        <vt:i4>5</vt:i4>
      </vt:variant>
      <vt:variant>
        <vt:lpwstr>https://ansatt.oslomet.no/prosjektverktoy?retur=https%3A%2F%2Fansatt.oslomet.no%2Fprosjektstyring%3Fretur%3Dhttps%253A%252F%252Fansatt.oslomet.no%252Fadministrativ-stotte</vt:lpwstr>
      </vt:variant>
      <vt:variant>
        <vt:lpwstr/>
      </vt:variant>
      <vt:variant>
        <vt:i4>2555965</vt:i4>
      </vt:variant>
      <vt:variant>
        <vt:i4>126</vt:i4>
      </vt:variant>
      <vt:variant>
        <vt:i4>0</vt:i4>
      </vt:variant>
      <vt:variant>
        <vt:i4>5</vt:i4>
      </vt:variant>
      <vt:variant>
        <vt:lpwstr>https://ansatt.oslomet.no/informasjonssikkerhet</vt:lpwstr>
      </vt:variant>
      <vt:variant>
        <vt:lpwstr/>
      </vt:variant>
      <vt:variant>
        <vt:i4>2490416</vt:i4>
      </vt:variant>
      <vt:variant>
        <vt:i4>123</vt:i4>
      </vt:variant>
      <vt:variant>
        <vt:i4>0</vt:i4>
      </vt:variant>
      <vt:variant>
        <vt:i4>5</vt:i4>
      </vt:variant>
      <vt:variant>
        <vt:lpwstr>https://ansatt.oslomet.no/kommunikasjonspolicy</vt:lpwstr>
      </vt:variant>
      <vt:variant>
        <vt:lpwstr/>
      </vt:variant>
      <vt:variant>
        <vt:i4>2097206</vt:i4>
      </vt:variant>
      <vt:variant>
        <vt:i4>120</vt:i4>
      </vt:variant>
      <vt:variant>
        <vt:i4>0</vt:i4>
      </vt:variant>
      <vt:variant>
        <vt:i4>5</vt:i4>
      </vt:variant>
      <vt:variant>
        <vt:lpwstr>https://ansatt.oslomet.no/virksomhetsarkitektur</vt:lpwstr>
      </vt:variant>
      <vt:variant>
        <vt:lpwstr/>
      </vt:variant>
      <vt:variant>
        <vt:i4>1179696</vt:i4>
      </vt:variant>
      <vt:variant>
        <vt:i4>113</vt:i4>
      </vt:variant>
      <vt:variant>
        <vt:i4>0</vt:i4>
      </vt:variant>
      <vt:variant>
        <vt:i4>5</vt:i4>
      </vt:variant>
      <vt:variant>
        <vt:lpwstr/>
      </vt:variant>
      <vt:variant>
        <vt:lpwstr>_Toc66267431</vt:lpwstr>
      </vt:variant>
      <vt:variant>
        <vt:i4>1245232</vt:i4>
      </vt:variant>
      <vt:variant>
        <vt:i4>107</vt:i4>
      </vt:variant>
      <vt:variant>
        <vt:i4>0</vt:i4>
      </vt:variant>
      <vt:variant>
        <vt:i4>5</vt:i4>
      </vt:variant>
      <vt:variant>
        <vt:lpwstr/>
      </vt:variant>
      <vt:variant>
        <vt:lpwstr>_Toc66267430</vt:lpwstr>
      </vt:variant>
      <vt:variant>
        <vt:i4>1703985</vt:i4>
      </vt:variant>
      <vt:variant>
        <vt:i4>101</vt:i4>
      </vt:variant>
      <vt:variant>
        <vt:i4>0</vt:i4>
      </vt:variant>
      <vt:variant>
        <vt:i4>5</vt:i4>
      </vt:variant>
      <vt:variant>
        <vt:lpwstr/>
      </vt:variant>
      <vt:variant>
        <vt:lpwstr>_Toc66267429</vt:lpwstr>
      </vt:variant>
      <vt:variant>
        <vt:i4>1769521</vt:i4>
      </vt:variant>
      <vt:variant>
        <vt:i4>95</vt:i4>
      </vt:variant>
      <vt:variant>
        <vt:i4>0</vt:i4>
      </vt:variant>
      <vt:variant>
        <vt:i4>5</vt:i4>
      </vt:variant>
      <vt:variant>
        <vt:lpwstr/>
      </vt:variant>
      <vt:variant>
        <vt:lpwstr>_Toc66267428</vt:lpwstr>
      </vt:variant>
      <vt:variant>
        <vt:i4>1310769</vt:i4>
      </vt:variant>
      <vt:variant>
        <vt:i4>89</vt:i4>
      </vt:variant>
      <vt:variant>
        <vt:i4>0</vt:i4>
      </vt:variant>
      <vt:variant>
        <vt:i4>5</vt:i4>
      </vt:variant>
      <vt:variant>
        <vt:lpwstr/>
      </vt:variant>
      <vt:variant>
        <vt:lpwstr>_Toc66267427</vt:lpwstr>
      </vt:variant>
      <vt:variant>
        <vt:i4>1376305</vt:i4>
      </vt:variant>
      <vt:variant>
        <vt:i4>83</vt:i4>
      </vt:variant>
      <vt:variant>
        <vt:i4>0</vt:i4>
      </vt:variant>
      <vt:variant>
        <vt:i4>5</vt:i4>
      </vt:variant>
      <vt:variant>
        <vt:lpwstr/>
      </vt:variant>
      <vt:variant>
        <vt:lpwstr>_Toc66267426</vt:lpwstr>
      </vt:variant>
      <vt:variant>
        <vt:i4>1441841</vt:i4>
      </vt:variant>
      <vt:variant>
        <vt:i4>77</vt:i4>
      </vt:variant>
      <vt:variant>
        <vt:i4>0</vt:i4>
      </vt:variant>
      <vt:variant>
        <vt:i4>5</vt:i4>
      </vt:variant>
      <vt:variant>
        <vt:lpwstr/>
      </vt:variant>
      <vt:variant>
        <vt:lpwstr>_Toc66267425</vt:lpwstr>
      </vt:variant>
      <vt:variant>
        <vt:i4>1507377</vt:i4>
      </vt:variant>
      <vt:variant>
        <vt:i4>71</vt:i4>
      </vt:variant>
      <vt:variant>
        <vt:i4>0</vt:i4>
      </vt:variant>
      <vt:variant>
        <vt:i4>5</vt:i4>
      </vt:variant>
      <vt:variant>
        <vt:lpwstr/>
      </vt:variant>
      <vt:variant>
        <vt:lpwstr>_Toc66267424</vt:lpwstr>
      </vt:variant>
      <vt:variant>
        <vt:i4>1048625</vt:i4>
      </vt:variant>
      <vt:variant>
        <vt:i4>65</vt:i4>
      </vt:variant>
      <vt:variant>
        <vt:i4>0</vt:i4>
      </vt:variant>
      <vt:variant>
        <vt:i4>5</vt:i4>
      </vt:variant>
      <vt:variant>
        <vt:lpwstr/>
      </vt:variant>
      <vt:variant>
        <vt:lpwstr>_Toc66267423</vt:lpwstr>
      </vt:variant>
      <vt:variant>
        <vt:i4>1114161</vt:i4>
      </vt:variant>
      <vt:variant>
        <vt:i4>59</vt:i4>
      </vt:variant>
      <vt:variant>
        <vt:i4>0</vt:i4>
      </vt:variant>
      <vt:variant>
        <vt:i4>5</vt:i4>
      </vt:variant>
      <vt:variant>
        <vt:lpwstr/>
      </vt:variant>
      <vt:variant>
        <vt:lpwstr>_Toc66267422</vt:lpwstr>
      </vt:variant>
      <vt:variant>
        <vt:i4>1179697</vt:i4>
      </vt:variant>
      <vt:variant>
        <vt:i4>53</vt:i4>
      </vt:variant>
      <vt:variant>
        <vt:i4>0</vt:i4>
      </vt:variant>
      <vt:variant>
        <vt:i4>5</vt:i4>
      </vt:variant>
      <vt:variant>
        <vt:lpwstr/>
      </vt:variant>
      <vt:variant>
        <vt:lpwstr>_Toc66267421</vt:lpwstr>
      </vt:variant>
      <vt:variant>
        <vt:i4>1245233</vt:i4>
      </vt:variant>
      <vt:variant>
        <vt:i4>47</vt:i4>
      </vt:variant>
      <vt:variant>
        <vt:i4>0</vt:i4>
      </vt:variant>
      <vt:variant>
        <vt:i4>5</vt:i4>
      </vt:variant>
      <vt:variant>
        <vt:lpwstr/>
      </vt:variant>
      <vt:variant>
        <vt:lpwstr>_Toc66267420</vt:lpwstr>
      </vt:variant>
      <vt:variant>
        <vt:i4>1703986</vt:i4>
      </vt:variant>
      <vt:variant>
        <vt:i4>41</vt:i4>
      </vt:variant>
      <vt:variant>
        <vt:i4>0</vt:i4>
      </vt:variant>
      <vt:variant>
        <vt:i4>5</vt:i4>
      </vt:variant>
      <vt:variant>
        <vt:lpwstr/>
      </vt:variant>
      <vt:variant>
        <vt:lpwstr>_Toc66267419</vt:lpwstr>
      </vt:variant>
      <vt:variant>
        <vt:i4>1769522</vt:i4>
      </vt:variant>
      <vt:variant>
        <vt:i4>35</vt:i4>
      </vt:variant>
      <vt:variant>
        <vt:i4>0</vt:i4>
      </vt:variant>
      <vt:variant>
        <vt:i4>5</vt:i4>
      </vt:variant>
      <vt:variant>
        <vt:lpwstr/>
      </vt:variant>
      <vt:variant>
        <vt:lpwstr>_Toc66267418</vt:lpwstr>
      </vt:variant>
      <vt:variant>
        <vt:i4>1310770</vt:i4>
      </vt:variant>
      <vt:variant>
        <vt:i4>29</vt:i4>
      </vt:variant>
      <vt:variant>
        <vt:i4>0</vt:i4>
      </vt:variant>
      <vt:variant>
        <vt:i4>5</vt:i4>
      </vt:variant>
      <vt:variant>
        <vt:lpwstr/>
      </vt:variant>
      <vt:variant>
        <vt:lpwstr>_Toc66267417</vt:lpwstr>
      </vt:variant>
      <vt:variant>
        <vt:i4>1376306</vt:i4>
      </vt:variant>
      <vt:variant>
        <vt:i4>23</vt:i4>
      </vt:variant>
      <vt:variant>
        <vt:i4>0</vt:i4>
      </vt:variant>
      <vt:variant>
        <vt:i4>5</vt:i4>
      </vt:variant>
      <vt:variant>
        <vt:lpwstr/>
      </vt:variant>
      <vt:variant>
        <vt:lpwstr>_Toc66267416</vt:lpwstr>
      </vt:variant>
      <vt:variant>
        <vt:i4>1441842</vt:i4>
      </vt:variant>
      <vt:variant>
        <vt:i4>17</vt:i4>
      </vt:variant>
      <vt:variant>
        <vt:i4>0</vt:i4>
      </vt:variant>
      <vt:variant>
        <vt:i4>5</vt:i4>
      </vt:variant>
      <vt:variant>
        <vt:lpwstr/>
      </vt:variant>
      <vt:variant>
        <vt:lpwstr>_Toc66267415</vt:lpwstr>
      </vt:variant>
      <vt:variant>
        <vt:i4>1507378</vt:i4>
      </vt:variant>
      <vt:variant>
        <vt:i4>11</vt:i4>
      </vt:variant>
      <vt:variant>
        <vt:i4>0</vt:i4>
      </vt:variant>
      <vt:variant>
        <vt:i4>5</vt:i4>
      </vt:variant>
      <vt:variant>
        <vt:lpwstr/>
      </vt:variant>
      <vt:variant>
        <vt:lpwstr>_Toc66267414</vt:lpwstr>
      </vt:variant>
      <vt:variant>
        <vt:i4>1048626</vt:i4>
      </vt:variant>
      <vt:variant>
        <vt:i4>5</vt:i4>
      </vt:variant>
      <vt:variant>
        <vt:i4>0</vt:i4>
      </vt:variant>
      <vt:variant>
        <vt:i4>5</vt:i4>
      </vt:variant>
      <vt:variant>
        <vt:lpwstr/>
      </vt:variant>
      <vt:variant>
        <vt:lpwstr>_Toc66267413</vt:lpwstr>
      </vt:variant>
      <vt:variant>
        <vt:i4>6619241</vt:i4>
      </vt:variant>
      <vt:variant>
        <vt:i4>0</vt:i4>
      </vt:variant>
      <vt:variant>
        <vt:i4>0</vt:i4>
      </vt:variant>
      <vt:variant>
        <vt:i4>5</vt:i4>
      </vt:variant>
      <vt:variant>
        <vt:lpwstr>https://www.prosjektveiviseren.no/</vt:lpwstr>
      </vt:variant>
      <vt:variant>
        <vt:lpwstr/>
      </vt:variant>
      <vt:variant>
        <vt:i4>7864413</vt:i4>
      </vt:variant>
      <vt:variant>
        <vt:i4>3</vt:i4>
      </vt:variant>
      <vt:variant>
        <vt:i4>0</vt:i4>
      </vt:variant>
      <vt:variant>
        <vt:i4>5</vt:i4>
      </vt:variant>
      <vt:variant>
        <vt:lpwstr>mailto:kentgr@oslomet.no</vt:lpwstr>
      </vt:variant>
      <vt:variant>
        <vt:lpwstr/>
      </vt:variant>
      <vt:variant>
        <vt:i4>7864413</vt:i4>
      </vt:variant>
      <vt:variant>
        <vt:i4>0</vt:i4>
      </vt:variant>
      <vt:variant>
        <vt:i4>0</vt:i4>
      </vt:variant>
      <vt:variant>
        <vt:i4>5</vt:i4>
      </vt:variant>
      <vt:variant>
        <vt:lpwstr>mailto:kentgr@oslomet.no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Berg</dc:creator>
  <cp:keywords/>
  <dc:description/>
  <cp:lastModifiedBy>Kent Inge Grødem</cp:lastModifiedBy>
  <cp:revision>2</cp:revision>
  <dcterms:created xsi:type="dcterms:W3CDTF">2024-03-20T09:45:00Z</dcterms:created>
  <dcterms:modified xsi:type="dcterms:W3CDTF">2024-03-20T09:45:00Z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0x010100EBEC2F3FFEF0FB4E8DBE54A70946AF45</vt:lpwstr>
  </property>
  <property fmtid="{D5CDD505-2E9C-101B-9397-08002B2CF9AE}" pid="3" name="MediaServiceImageTags">
    <vt:lpwstr/>
  </property>
</Properties>
</file>